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C8F" w:rsidRPr="00CE7383" w:rsidRDefault="004E00EB" w:rsidP="006C33DA">
      <w:pPr>
        <w:shd w:val="clear" w:color="auto" w:fill="E5DFEC" w:themeFill="accent4" w:themeFillTint="33"/>
        <w:tabs>
          <w:tab w:val="right" w:pos="425"/>
        </w:tabs>
        <w:bidi/>
        <w:jc w:val="right"/>
        <w:rPr>
          <w:noProof/>
          <w:color w:val="000000"/>
          <w:lang w:bidi="ar-EG"/>
        </w:rPr>
      </w:pPr>
      <w:r>
        <w:rPr>
          <w:noProof/>
          <w:color w:val="000000"/>
        </w:rPr>
        <mc:AlternateContent>
          <mc:Choice Requires="wps">
            <w:drawing>
              <wp:anchor distT="0" distB="0" distL="114300" distR="114300" simplePos="0" relativeHeight="251654656" behindDoc="0" locked="0" layoutInCell="1" allowOverlap="1">
                <wp:simplePos x="0" y="0"/>
                <wp:positionH relativeFrom="page">
                  <wp:posOffset>5181600</wp:posOffset>
                </wp:positionH>
                <wp:positionV relativeFrom="page">
                  <wp:posOffset>1467556</wp:posOffset>
                </wp:positionV>
                <wp:extent cx="2429439" cy="7744177"/>
                <wp:effectExtent l="0" t="0" r="9525" b="9525"/>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439" cy="774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156" w:rsidRDefault="003F4156" w:rsidP="00551EC1">
                            <w:pPr>
                              <w:pStyle w:val="QuoteTextLeftAlign"/>
                              <w:pBdr>
                                <w:left w:val="single" w:sz="4" w:space="4" w:color="auto"/>
                              </w:pBdr>
                              <w:shd w:val="clear" w:color="auto" w:fill="E5DFEC" w:themeFill="accent4" w:themeFillTint="33"/>
                              <w:bidi/>
                              <w:ind w:left="1"/>
                              <w:jc w:val="center"/>
                              <w:rPr>
                                <w:rFonts w:cs="Simplified Arabic"/>
                                <w:b w:val="0"/>
                                <w:bCs/>
                                <w:noProof/>
                                <w:color w:val="FF0000"/>
                                <w:sz w:val="36"/>
                                <w:szCs w:val="36"/>
                                <w:u w:val="single"/>
                                <w:rtl/>
                              </w:rPr>
                            </w:pPr>
                            <w:r w:rsidRPr="00814457">
                              <w:rPr>
                                <w:rFonts w:cs="Simplified Arabic" w:hint="cs"/>
                                <w:b w:val="0"/>
                                <w:bCs/>
                                <w:noProof/>
                                <w:color w:val="FF0000"/>
                                <w:sz w:val="36"/>
                                <w:szCs w:val="36"/>
                                <w:u w:val="single"/>
                                <w:rtl/>
                              </w:rPr>
                              <w:t>مجلة</w:t>
                            </w:r>
                            <w:r>
                              <w:rPr>
                                <w:rFonts w:cs="Simplified Arabic" w:hint="cs"/>
                                <w:b w:val="0"/>
                                <w:bCs/>
                                <w:noProof/>
                                <w:color w:val="FF0000"/>
                                <w:sz w:val="36"/>
                                <w:szCs w:val="36"/>
                                <w:u w:val="single"/>
                                <w:rtl/>
                                <w:lang w:bidi="ar-EG"/>
                              </w:rPr>
                              <w:t xml:space="preserve">  </w:t>
                            </w:r>
                            <w:r>
                              <w:rPr>
                                <w:rFonts w:cs="Simplified Arabic" w:hint="cs"/>
                                <w:b w:val="0"/>
                                <w:bCs/>
                                <w:noProof/>
                                <w:color w:val="FF0000"/>
                                <w:sz w:val="36"/>
                                <w:szCs w:val="36"/>
                                <w:u w:val="single"/>
                                <w:rtl/>
                              </w:rPr>
                              <w:t xml:space="preserve">ثقافية </w:t>
                            </w:r>
                            <w:r w:rsidRPr="00814457">
                              <w:rPr>
                                <w:rFonts w:cs="Simplified Arabic" w:hint="cs"/>
                                <w:b w:val="0"/>
                                <w:bCs/>
                                <w:noProof/>
                                <w:color w:val="FF0000"/>
                                <w:sz w:val="36"/>
                                <w:szCs w:val="36"/>
                                <w:u w:val="single"/>
                                <w:rtl/>
                              </w:rPr>
                              <w:t xml:space="preserve"> اجتماعية</w:t>
                            </w:r>
                          </w:p>
                          <w:p w:rsidR="003F4156" w:rsidRDefault="003F4156" w:rsidP="006B6A4D">
                            <w:pPr>
                              <w:pStyle w:val="QuoteTextLeftAlign"/>
                              <w:pBdr>
                                <w:left w:val="single" w:sz="4" w:space="4" w:color="auto"/>
                              </w:pBdr>
                              <w:shd w:val="clear" w:color="auto" w:fill="E5DFEC" w:themeFill="accent4" w:themeFillTint="33"/>
                              <w:bidi/>
                              <w:ind w:left="1"/>
                              <w:jc w:val="center"/>
                              <w:rPr>
                                <w:rFonts w:cs="Simplified Arabic"/>
                                <w:b w:val="0"/>
                                <w:bCs/>
                                <w:noProof/>
                                <w:color w:val="FF0000"/>
                                <w:sz w:val="36"/>
                                <w:szCs w:val="36"/>
                                <w:u w:val="single"/>
                                <w:rtl/>
                              </w:rPr>
                            </w:pPr>
                            <w:r w:rsidRPr="00814457">
                              <w:rPr>
                                <w:rFonts w:cs="Simplified Arabic" w:hint="cs"/>
                                <w:b w:val="0"/>
                                <w:bCs/>
                                <w:noProof/>
                                <w:color w:val="FF0000"/>
                                <w:sz w:val="36"/>
                                <w:szCs w:val="36"/>
                                <w:u w:val="single"/>
                                <w:rtl/>
                              </w:rPr>
                              <w:t xml:space="preserve"> للرأى والرأى الآخر</w:t>
                            </w:r>
                            <w:r>
                              <w:rPr>
                                <w:rFonts w:cs="Simplified Arabic" w:hint="cs"/>
                                <w:b w:val="0"/>
                                <w:bCs/>
                                <w:noProof/>
                                <w:color w:val="FF0000"/>
                                <w:sz w:val="36"/>
                                <w:szCs w:val="36"/>
                                <w:u w:val="single"/>
                                <w:rtl/>
                                <w:lang w:bidi="ar-EG"/>
                              </w:rPr>
                              <w:t xml:space="preserve"> تصدر </w:t>
                            </w:r>
                            <w:r>
                              <w:rPr>
                                <w:rFonts w:cs="Simplified Arabic" w:hint="cs"/>
                                <w:b w:val="0"/>
                                <w:bCs/>
                                <w:noProof/>
                                <w:color w:val="FF0000"/>
                                <w:sz w:val="36"/>
                                <w:szCs w:val="36"/>
                                <w:u w:val="single"/>
                                <w:rtl/>
                              </w:rPr>
                              <w:t xml:space="preserve">عن مكتبة البشير  </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36"/>
                                <w:szCs w:val="36"/>
                                <w:rtl/>
                                <w:lang w:bidi="ar-EG"/>
                              </w:rPr>
                            </w:pPr>
                            <w:r>
                              <w:rPr>
                                <w:rFonts w:ascii="Arial" w:hAnsi="Arial" w:cs="Arial" w:hint="cs"/>
                                <w:color w:val="000000"/>
                                <w:sz w:val="36"/>
                                <w:szCs w:val="36"/>
                                <w:rtl/>
                              </w:rPr>
                              <w:t>تصدر أول كل شهر</w:t>
                            </w:r>
                            <w:r>
                              <w:rPr>
                                <w:rFonts w:ascii="Arial" w:hAnsi="Arial" w:cs="Arial"/>
                                <w:color w:val="000000"/>
                                <w:sz w:val="36"/>
                                <w:szCs w:val="36"/>
                              </w:rPr>
                              <w:t xml:space="preserve"> </w:t>
                            </w:r>
                            <w:r>
                              <w:rPr>
                                <w:rFonts w:ascii="Arial" w:hAnsi="Arial" w:cs="Arial" w:hint="cs"/>
                                <w:color w:val="000000"/>
                                <w:sz w:val="36"/>
                                <w:szCs w:val="36"/>
                                <w:rtl/>
                                <w:lang w:bidi="ar-EG"/>
                              </w:rPr>
                              <w:t>ميلادي</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8"/>
                                <w:szCs w:val="28"/>
                                <w:rtl/>
                                <w:lang w:bidi="ar-QA"/>
                              </w:rPr>
                            </w:pPr>
                          </w:p>
                          <w:p w:rsidR="003F4156" w:rsidRPr="00B11436" w:rsidRDefault="003F4156" w:rsidP="006B6A4D">
                            <w:pPr>
                              <w:pStyle w:val="Subtitle"/>
                              <w:pBdr>
                                <w:left w:val="single" w:sz="4" w:space="4" w:color="auto"/>
                              </w:pBdr>
                              <w:shd w:val="clear" w:color="auto" w:fill="E5DFEC" w:themeFill="accent4" w:themeFillTint="33"/>
                              <w:ind w:left="1"/>
                              <w:rPr>
                                <w:rFonts w:ascii="Arial" w:hAnsi="Arial" w:cs="Arial"/>
                                <w:color w:val="000000"/>
                                <w:sz w:val="28"/>
                                <w:szCs w:val="28"/>
                                <w:rtl/>
                              </w:rPr>
                            </w:pPr>
                            <w:r w:rsidRPr="00B11436">
                              <w:rPr>
                                <w:rFonts w:ascii="Arial" w:hAnsi="Arial" w:cs="Arial" w:hint="cs"/>
                                <w:color w:val="000000"/>
                                <w:sz w:val="28"/>
                                <w:szCs w:val="28"/>
                                <w:rtl/>
                                <w:lang w:bidi="ar-QA"/>
                              </w:rPr>
                              <w:t>رئيس التحرير المسؤل  / سعيد أبوالعزائم</w:t>
                            </w: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r w:rsidRPr="00B11436">
                              <w:rPr>
                                <w:rFonts w:ascii="Arial" w:hAnsi="Arial" w:cs="Arial" w:hint="cs"/>
                                <w:color w:val="000000"/>
                                <w:sz w:val="24"/>
                                <w:szCs w:val="24"/>
                                <w:rtl/>
                              </w:rPr>
                              <w:t>مستشارا التحرير</w:t>
                            </w: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r w:rsidRPr="00B11436">
                              <w:rPr>
                                <w:rFonts w:ascii="Arial" w:hAnsi="Arial" w:cs="Arial" w:hint="cs"/>
                                <w:color w:val="000000"/>
                                <w:sz w:val="24"/>
                                <w:szCs w:val="24"/>
                                <w:rtl/>
                              </w:rPr>
                              <w:t>المستشار/ ناصرالزيات  الدكتور/ حسن  خليل</w:t>
                            </w:r>
                          </w:p>
                          <w:p w:rsidR="003F4156" w:rsidRPr="00F1788C" w:rsidRDefault="003F4156" w:rsidP="006B6A4D">
                            <w:pPr>
                              <w:pStyle w:val="Subtitle"/>
                              <w:pBdr>
                                <w:left w:val="single" w:sz="4" w:space="4" w:color="auto"/>
                              </w:pBdr>
                              <w:shd w:val="clear" w:color="auto" w:fill="E5DFEC" w:themeFill="accent4" w:themeFillTint="33"/>
                              <w:jc w:val="left"/>
                              <w:rPr>
                                <w:rFonts w:ascii="Arial" w:hAnsi="Arial" w:cs="Arial"/>
                                <w:color w:val="000000"/>
                                <w:sz w:val="24"/>
                                <w:szCs w:val="24"/>
                                <w:rtl/>
                              </w:rPr>
                            </w:pP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rtl/>
                                <w:lang w:bidi="ar-EG"/>
                              </w:rPr>
                            </w:pPr>
                            <w:r>
                              <w:rPr>
                                <w:rFonts w:ascii="Arial" w:hAnsi="Arial" w:cs="Arial"/>
                                <w:color w:val="000000"/>
                                <w:sz w:val="24"/>
                                <w:szCs w:val="24"/>
                              </w:rPr>
                              <w:t xml:space="preserve">Internet </w:t>
                            </w:r>
                            <w:r w:rsidRPr="00F1788C">
                              <w:rPr>
                                <w:rFonts w:ascii="Arial" w:hAnsi="Arial" w:cs="Arial"/>
                                <w:color w:val="000000"/>
                                <w:sz w:val="24"/>
                                <w:szCs w:val="24"/>
                              </w:rPr>
                              <w:t xml:space="preserve">site </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rPr>
                            </w:pPr>
                            <w:r w:rsidRPr="00F1788C">
                              <w:rPr>
                                <w:rFonts w:ascii="Arial" w:hAnsi="Arial" w:cs="Arial"/>
                                <w:color w:val="000000"/>
                                <w:sz w:val="24"/>
                                <w:szCs w:val="24"/>
                              </w:rPr>
                              <w:t>:www.saidabulazayem.net</w:t>
                            </w:r>
                          </w:p>
                          <w:p w:rsidR="003F4156" w:rsidRPr="001E0B98"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lang w:bidi="ar-EG"/>
                              </w:rPr>
                            </w:pPr>
                            <w:r>
                              <w:rPr>
                                <w:rFonts w:ascii="Arial" w:hAnsi="Arial" w:cs="Arial" w:hint="cs"/>
                                <w:color w:val="000000"/>
                                <w:sz w:val="24"/>
                                <w:szCs w:val="24"/>
                                <w:rtl/>
                              </w:rPr>
                              <w:t>__________________</w:t>
                            </w:r>
                          </w:p>
                          <w:p w:rsidR="003F4156" w:rsidRDefault="003F4156" w:rsidP="006B6A4D">
                            <w:pPr>
                              <w:pBdr>
                                <w:left w:val="single" w:sz="4" w:space="4" w:color="auto"/>
                              </w:pBdr>
                              <w:shd w:val="clear" w:color="auto" w:fill="E5DFEC" w:themeFill="accent4" w:themeFillTint="33"/>
                              <w:bidi/>
                              <w:jc w:val="center"/>
                              <w:rPr>
                                <w:rFonts w:ascii="Arial" w:hAnsi="Arial" w:cs="Arial"/>
                                <w:b/>
                                <w:bCs/>
                                <w:color w:val="000000"/>
                                <w:sz w:val="44"/>
                                <w:szCs w:val="44"/>
                                <w:lang w:bidi="ar-QA"/>
                              </w:rPr>
                            </w:pPr>
                          </w:p>
                          <w:p w:rsidR="00E26C52" w:rsidRDefault="003F4156" w:rsidP="006B6A4D">
                            <w:pPr>
                              <w:pBdr>
                                <w:left w:val="single" w:sz="4" w:space="4" w:color="auto"/>
                              </w:pBdr>
                              <w:shd w:val="clear" w:color="auto" w:fill="E5DFEC" w:themeFill="accent4" w:themeFillTint="33"/>
                              <w:bidi/>
                              <w:rPr>
                                <w:rFonts w:ascii="Arial" w:hAnsi="Arial" w:cs="Arial"/>
                                <w:b/>
                                <w:bCs/>
                                <w:color w:val="000000"/>
                                <w:sz w:val="44"/>
                                <w:szCs w:val="44"/>
                                <w:rtl/>
                                <w:lang w:bidi="ar-QA"/>
                              </w:rPr>
                            </w:pPr>
                            <w:r>
                              <w:rPr>
                                <w:rFonts w:ascii="Arial" w:hAnsi="Arial" w:cs="Arial" w:hint="cs"/>
                                <w:b/>
                                <w:bCs/>
                                <w:color w:val="000000"/>
                                <w:sz w:val="44"/>
                                <w:szCs w:val="44"/>
                                <w:rtl/>
                                <w:lang w:bidi="ar-QA"/>
                              </w:rPr>
                              <w:t xml:space="preserve"> </w:t>
                            </w:r>
                            <w:r>
                              <w:rPr>
                                <w:rFonts w:ascii="Arial" w:hAnsi="Arial" w:cs="Arial"/>
                                <w:b/>
                                <w:bCs/>
                                <w:color w:val="000000"/>
                                <w:sz w:val="44"/>
                                <w:szCs w:val="44"/>
                                <w:rtl/>
                                <w:lang w:bidi="ar-QA"/>
                              </w:rPr>
                              <w:t>كلمة</w:t>
                            </w:r>
                            <w:r w:rsidRPr="00506998">
                              <w:rPr>
                                <w:rFonts w:ascii="Arial" w:hAnsi="Arial" w:cs="Arial"/>
                                <w:b/>
                                <w:bCs/>
                                <w:color w:val="000000"/>
                                <w:sz w:val="44"/>
                                <w:szCs w:val="44"/>
                                <w:rtl/>
                                <w:lang w:bidi="ar-QA"/>
                              </w:rPr>
                              <w:t>العدد</w:t>
                            </w:r>
                          </w:p>
                          <w:p w:rsidR="006B6A4D" w:rsidRDefault="0087657A" w:rsidP="0087657A">
                            <w:pPr>
                              <w:pBdr>
                                <w:left w:val="single" w:sz="4" w:space="4" w:color="auto"/>
                              </w:pBdr>
                              <w:shd w:val="clear" w:color="auto" w:fill="E5DFEC" w:themeFill="accent4" w:themeFillTint="33"/>
                              <w:bidi/>
                              <w:rPr>
                                <w:rFonts w:asciiTheme="majorBidi" w:eastAsiaTheme="minorHAnsi" w:hAnsiTheme="majorBidi" w:cstheme="majorBidi"/>
                                <w:b/>
                                <w:bCs/>
                                <w:color w:val="0033CC"/>
                                <w:sz w:val="48"/>
                                <w:szCs w:val="48"/>
                                <w:rtl/>
                                <w:lang w:eastAsia="ar-SA" w:bidi="ar-EG"/>
                              </w:rPr>
                            </w:pPr>
                            <w:r>
                              <w:rPr>
                                <w:rFonts w:asciiTheme="majorBidi" w:eastAsiaTheme="minorHAnsi" w:hAnsiTheme="majorBidi" w:cstheme="majorBidi" w:hint="cs"/>
                                <w:b/>
                                <w:bCs/>
                                <w:color w:val="0033CC"/>
                                <w:sz w:val="48"/>
                                <w:szCs w:val="48"/>
                                <w:rtl/>
                                <w:lang w:eastAsia="ar-SA" w:bidi="ar-EG"/>
                              </w:rPr>
                              <w:t xml:space="preserve">  الإسلام الذي ندعو اليه</w:t>
                            </w:r>
                          </w:p>
                          <w:p w:rsidR="00052EF4" w:rsidRPr="006B6A4D" w:rsidRDefault="00052EF4" w:rsidP="00052EF4">
                            <w:pPr>
                              <w:pBdr>
                                <w:left w:val="single" w:sz="4" w:space="4" w:color="auto"/>
                              </w:pBdr>
                              <w:shd w:val="clear" w:color="auto" w:fill="E5DFEC" w:themeFill="accent4" w:themeFillTint="33"/>
                              <w:rPr>
                                <w:rFonts w:asciiTheme="majorBidi" w:eastAsiaTheme="minorHAnsi" w:hAnsiTheme="majorBidi" w:cstheme="majorBidi"/>
                                <w:b/>
                                <w:bCs/>
                                <w:color w:val="0033CC"/>
                                <w:sz w:val="48"/>
                                <w:szCs w:val="48"/>
                                <w:rtl/>
                                <w:lang w:eastAsia="ar-SA" w:bidi="ar-EG"/>
                              </w:rPr>
                            </w:pPr>
                          </w:p>
                          <w:p w:rsidR="003F4156" w:rsidRPr="006E0D09" w:rsidRDefault="003F4156" w:rsidP="006B6A4D">
                            <w:pPr>
                              <w:pBdr>
                                <w:left w:val="single" w:sz="4" w:space="4" w:color="auto"/>
                              </w:pBdr>
                              <w:shd w:val="clear" w:color="auto" w:fill="E5DFEC" w:themeFill="accent4" w:themeFillTint="33"/>
                              <w:bidi/>
                              <w:jc w:val="center"/>
                              <w:rPr>
                                <w:rFonts w:ascii="Arial" w:hAnsi="Arial"/>
                                <w:b/>
                                <w:bCs/>
                                <w:color w:val="0000FF"/>
                                <w:shd w:val="clear" w:color="auto" w:fill="8DB3E2"/>
                                <w:rtl/>
                                <w:lang w:bidi="ar-EG"/>
                              </w:rPr>
                            </w:pPr>
                            <w:r>
                              <w:rPr>
                                <w:rFonts w:ascii="Arial" w:hAnsi="Arial" w:cs="Arial"/>
                                <w:color w:val="000000"/>
                                <w:lang w:bidi="ar-QA"/>
                              </w:rPr>
                              <w:t>___________</w:t>
                            </w:r>
                          </w:p>
                          <w:p w:rsidR="003F4156" w:rsidRDefault="003F4156" w:rsidP="006B6A4D">
                            <w:pPr>
                              <w:pBdr>
                                <w:left w:val="single" w:sz="4" w:space="4" w:color="auto"/>
                              </w:pBdr>
                              <w:shd w:val="clear" w:color="auto" w:fill="E5DFEC" w:themeFill="accent4" w:themeFillTint="33"/>
                              <w:bidi/>
                              <w:rPr>
                                <w:rFonts w:ascii="Times New Roman" w:hAnsi="Times New Roman"/>
                                <w:b/>
                                <w:bCs/>
                                <w:noProof/>
                                <w:color w:val="000000" w:themeColor="text1"/>
                                <w:sz w:val="44"/>
                                <w:szCs w:val="44"/>
                                <w:lang w:val="en-GB" w:bidi="ar-EG"/>
                              </w:rPr>
                            </w:pPr>
                          </w:p>
                          <w:p w:rsidR="003F4156" w:rsidRDefault="003F4156" w:rsidP="006B6A4D">
                            <w:pPr>
                              <w:pBdr>
                                <w:left w:val="single" w:sz="4" w:space="4" w:color="auto"/>
                              </w:pBdr>
                              <w:shd w:val="clear" w:color="auto" w:fill="E5DFEC" w:themeFill="accent4" w:themeFillTint="33"/>
                              <w:bidi/>
                              <w:rPr>
                                <w:rFonts w:ascii="Times New Roman" w:hAnsi="Times New Roman"/>
                                <w:noProof/>
                                <w:color w:val="000000" w:themeColor="text1"/>
                                <w:sz w:val="40"/>
                                <w:szCs w:val="40"/>
                                <w:rtl/>
                                <w:lang w:val="en-GB" w:bidi="ar-EG"/>
                              </w:rPr>
                            </w:pPr>
                            <w:r>
                              <w:rPr>
                                <w:rFonts w:ascii="Times New Roman" w:hAnsi="Times New Roman" w:hint="cs"/>
                                <w:b/>
                                <w:bCs/>
                                <w:noProof/>
                                <w:color w:val="000000" w:themeColor="text1"/>
                                <w:sz w:val="44"/>
                                <w:szCs w:val="44"/>
                                <w:rtl/>
                                <w:lang w:val="en-GB" w:bidi="ar-EG"/>
                              </w:rPr>
                              <w:t xml:space="preserve"> </w:t>
                            </w:r>
                            <w:r w:rsidRPr="003E62A7">
                              <w:rPr>
                                <w:rFonts w:ascii="Times New Roman" w:hAnsi="Times New Roman" w:hint="cs"/>
                                <w:b/>
                                <w:bCs/>
                                <w:noProof/>
                                <w:color w:val="000000" w:themeColor="text1"/>
                                <w:sz w:val="44"/>
                                <w:szCs w:val="44"/>
                                <w:rtl/>
                                <w:lang w:val="en-GB" w:bidi="ar-EG"/>
                              </w:rPr>
                              <w:t>قضية للمناقشة</w:t>
                            </w:r>
                            <w:r w:rsidRPr="001E0B98">
                              <w:rPr>
                                <w:rFonts w:ascii="Times New Roman" w:hAnsi="Times New Roman" w:hint="cs"/>
                                <w:noProof/>
                                <w:color w:val="000000" w:themeColor="text1"/>
                                <w:sz w:val="40"/>
                                <w:szCs w:val="40"/>
                                <w:rtl/>
                                <w:lang w:val="en-GB" w:bidi="ar-EG"/>
                              </w:rPr>
                              <w:t>:</w:t>
                            </w:r>
                          </w:p>
                          <w:p w:rsidR="003F4156" w:rsidRDefault="0087657A" w:rsidP="006B6A4D">
                            <w:pPr>
                              <w:pBdr>
                                <w:left w:val="single" w:sz="4" w:space="4" w:color="auto"/>
                              </w:pBdr>
                              <w:shd w:val="clear" w:color="auto" w:fill="E5DFEC" w:themeFill="accent4" w:themeFillTint="33"/>
                              <w:bidi/>
                              <w:jc w:val="center"/>
                              <w:rPr>
                                <w:rFonts w:asciiTheme="majorBidi" w:eastAsiaTheme="minorHAnsi" w:hAnsiTheme="majorBidi" w:cstheme="majorBidi"/>
                                <w:b/>
                                <w:bCs/>
                                <w:color w:val="0033CC"/>
                                <w:sz w:val="48"/>
                                <w:szCs w:val="48"/>
                                <w:rtl/>
                                <w:lang w:eastAsia="ar-SA"/>
                              </w:rPr>
                            </w:pPr>
                            <w:r>
                              <w:rPr>
                                <w:rFonts w:asciiTheme="majorBidi" w:eastAsiaTheme="minorHAnsi" w:hAnsiTheme="majorBidi" w:cstheme="majorBidi" w:hint="cs"/>
                                <w:b/>
                                <w:bCs/>
                                <w:color w:val="0033CC"/>
                                <w:sz w:val="48"/>
                                <w:szCs w:val="48"/>
                                <w:rtl/>
                                <w:lang w:eastAsia="ar-SA"/>
                              </w:rPr>
                              <w:t>تشويه الرمز عند الاطفال</w:t>
                            </w:r>
                          </w:p>
                          <w:p w:rsidR="00052EF4" w:rsidRPr="0065397B" w:rsidRDefault="00052EF4" w:rsidP="00052EF4">
                            <w:pPr>
                              <w:pBdr>
                                <w:left w:val="single" w:sz="4" w:space="4" w:color="auto"/>
                              </w:pBdr>
                              <w:shd w:val="clear" w:color="auto" w:fill="E5DFEC" w:themeFill="accent4" w:themeFillTint="33"/>
                              <w:bidi/>
                              <w:jc w:val="center"/>
                              <w:rPr>
                                <w:rFonts w:ascii="Simplified Arabic" w:hAnsi="Simplified Arabic" w:cs="Simplified Arabic"/>
                                <w:b/>
                                <w:bCs/>
                                <w:color w:val="0000FF"/>
                                <w:sz w:val="48"/>
                                <w:szCs w:val="48"/>
                                <w:bdr w:val="none" w:sz="0" w:space="0" w:color="auto" w:frame="1"/>
                                <w:rtl/>
                              </w:rPr>
                            </w:pPr>
                          </w:p>
                          <w:p w:rsidR="003F4156" w:rsidRPr="006E0D09" w:rsidRDefault="003F4156" w:rsidP="006B6A4D">
                            <w:pPr>
                              <w:pBdr>
                                <w:left w:val="single" w:sz="4" w:space="4" w:color="auto"/>
                              </w:pBdr>
                              <w:shd w:val="clear" w:color="auto" w:fill="E5DFEC" w:themeFill="accent4" w:themeFillTint="33"/>
                              <w:bidi/>
                              <w:jc w:val="center"/>
                              <w:rPr>
                                <w:rFonts w:ascii="Arial" w:hAnsi="Arial"/>
                                <w:b/>
                                <w:bCs/>
                                <w:color w:val="0000FF"/>
                                <w:shd w:val="clear" w:color="auto" w:fill="8DB3E2"/>
                                <w:rtl/>
                                <w:lang w:bidi="ar-EG"/>
                              </w:rPr>
                            </w:pPr>
                            <w:r>
                              <w:rPr>
                                <w:rFonts w:ascii="Arial" w:hAnsi="Arial" w:cs="Arial"/>
                                <w:color w:val="000000"/>
                                <w:lang w:bidi="ar-QA"/>
                              </w:rPr>
                              <w:t>___________</w:t>
                            </w:r>
                          </w:p>
                          <w:p w:rsidR="003F4156" w:rsidRPr="009B2E96" w:rsidRDefault="003F4156" w:rsidP="006B6A4D">
                            <w:pPr>
                              <w:pBdr>
                                <w:left w:val="single" w:sz="4" w:space="4" w:color="auto"/>
                              </w:pBdr>
                              <w:shd w:val="clear" w:color="auto" w:fill="E5DFEC" w:themeFill="accent4" w:themeFillTint="33"/>
                              <w:bidi/>
                              <w:jc w:val="center"/>
                              <w:rPr>
                                <w:rFonts w:ascii="Times New Roman" w:eastAsiaTheme="minorHAnsi" w:hAnsi="Times New Roman"/>
                                <w:b/>
                                <w:bCs/>
                                <w:color w:val="0000FF"/>
                                <w:sz w:val="44"/>
                                <w:szCs w:val="44"/>
                                <w:lang w:eastAsia="ar-SA"/>
                              </w:rPr>
                            </w:pPr>
                          </w:p>
                          <w:p w:rsidR="003F4156" w:rsidRDefault="0087657A" w:rsidP="006B6A4D">
                            <w:pPr>
                              <w:pBdr>
                                <w:left w:val="single" w:sz="4" w:space="4" w:color="auto"/>
                              </w:pBdr>
                              <w:shd w:val="clear" w:color="auto" w:fill="E5DFEC" w:themeFill="accent4" w:themeFillTint="33"/>
                              <w:bidi/>
                              <w:rPr>
                                <w:b/>
                                <w:bCs/>
                                <w:color w:val="0000FF"/>
                                <w:sz w:val="44"/>
                                <w:szCs w:val="44"/>
                                <w:shd w:val="clear" w:color="auto" w:fill="D6E3BC"/>
                                <w:rtl/>
                              </w:rPr>
                            </w:pPr>
                            <w:r>
                              <w:rPr>
                                <w:rFonts w:hint="cs"/>
                                <w:b/>
                                <w:bCs/>
                                <w:color w:val="000000"/>
                                <w:sz w:val="44"/>
                                <w:szCs w:val="44"/>
                                <w:bdr w:val="none" w:sz="0" w:space="0" w:color="auto" w:frame="1"/>
                                <w:shd w:val="clear" w:color="auto" w:fill="E5DFEC" w:themeFill="accent4" w:themeFillTint="33"/>
                                <w:rtl/>
                                <w:lang w:bidi="ar-EG"/>
                              </w:rPr>
                              <w:t xml:space="preserve"> ركن الأدب</w:t>
                            </w:r>
                            <w:r w:rsidR="003F4156" w:rsidRPr="008F0836">
                              <w:rPr>
                                <w:rFonts w:hint="cs"/>
                                <w:b/>
                                <w:bCs/>
                                <w:color w:val="000000"/>
                                <w:sz w:val="44"/>
                                <w:szCs w:val="44"/>
                                <w:bdr w:val="none" w:sz="0" w:space="0" w:color="auto" w:frame="1"/>
                                <w:shd w:val="clear" w:color="auto" w:fill="E5DFEC" w:themeFill="accent4" w:themeFillTint="33"/>
                                <w:rtl/>
                              </w:rPr>
                              <w:t xml:space="preserve"> </w:t>
                            </w:r>
                            <w:r w:rsidR="003F4156" w:rsidRPr="008F0836">
                              <w:rPr>
                                <w:rFonts w:hint="cs"/>
                                <w:b/>
                                <w:bCs/>
                                <w:color w:val="000000"/>
                                <w:sz w:val="44"/>
                                <w:szCs w:val="44"/>
                                <w:bdr w:val="none" w:sz="0" w:space="0" w:color="auto" w:frame="1"/>
                                <w:shd w:val="clear" w:color="auto" w:fill="E5DFEC" w:themeFill="accent4" w:themeFillTint="33"/>
                                <w:rtl/>
                                <w:lang w:bidi="ar-EG"/>
                              </w:rPr>
                              <w:t xml:space="preserve"> :</w:t>
                            </w:r>
                            <w:r w:rsidR="003F4156">
                              <w:rPr>
                                <w:rFonts w:hint="cs"/>
                                <w:b/>
                                <w:bCs/>
                                <w:color w:val="0000FF"/>
                                <w:sz w:val="44"/>
                                <w:szCs w:val="44"/>
                                <w:shd w:val="clear" w:color="auto" w:fill="D6E3BC"/>
                                <w:rtl/>
                              </w:rPr>
                              <w:t xml:space="preserve">     </w:t>
                            </w:r>
                          </w:p>
                          <w:p w:rsidR="003F4156" w:rsidRDefault="00437881" w:rsidP="009B2E96">
                            <w:pPr>
                              <w:pBdr>
                                <w:left w:val="single" w:sz="4" w:space="4" w:color="auto"/>
                              </w:pBdr>
                              <w:shd w:val="clear" w:color="auto" w:fill="E5DFEC" w:themeFill="accent4" w:themeFillTint="33"/>
                              <w:bidi/>
                              <w:jc w:val="center"/>
                              <w:rPr>
                                <w:rFonts w:asciiTheme="majorBidi" w:hAnsiTheme="majorBidi" w:cstheme="majorBidi"/>
                                <w:b/>
                                <w:bCs/>
                                <w:color w:val="0033CC"/>
                                <w:sz w:val="40"/>
                                <w:szCs w:val="40"/>
                              </w:rPr>
                            </w:pPr>
                            <w:r>
                              <w:rPr>
                                <w:rFonts w:asciiTheme="majorBidi" w:hAnsiTheme="majorBidi" w:cstheme="majorBidi" w:hint="cs"/>
                                <w:b/>
                                <w:bCs/>
                                <w:color w:val="0033CC"/>
                                <w:sz w:val="40"/>
                                <w:szCs w:val="40"/>
                                <w:rtl/>
                              </w:rPr>
                              <w:t>ق</w:t>
                            </w:r>
                            <w:r w:rsidR="0087657A">
                              <w:rPr>
                                <w:rFonts w:asciiTheme="majorBidi" w:hAnsiTheme="majorBidi" w:cstheme="majorBidi" w:hint="cs"/>
                                <w:b/>
                                <w:bCs/>
                                <w:color w:val="0033CC"/>
                                <w:sz w:val="40"/>
                                <w:szCs w:val="40"/>
                                <w:rtl/>
                              </w:rPr>
                              <w:t>صيدة " رجبُ الخير</w:t>
                            </w:r>
                            <w:r>
                              <w:rPr>
                                <w:rFonts w:asciiTheme="majorBidi" w:hAnsiTheme="majorBidi" w:cstheme="majorBidi" w:hint="cs"/>
                                <w:b/>
                                <w:bCs/>
                                <w:color w:val="0033CC"/>
                                <w:sz w:val="40"/>
                                <w:szCs w:val="40"/>
                                <w:rtl/>
                              </w:rPr>
                              <w:t>"</w:t>
                            </w:r>
                          </w:p>
                          <w:p w:rsidR="00E26C52" w:rsidRDefault="00E26C52" w:rsidP="00E26C52">
                            <w:pPr>
                              <w:pBdr>
                                <w:left w:val="single" w:sz="4" w:space="4" w:color="auto"/>
                              </w:pBdr>
                              <w:shd w:val="clear" w:color="auto" w:fill="E5DFEC" w:themeFill="accent4" w:themeFillTint="33"/>
                              <w:bidi/>
                              <w:rPr>
                                <w:rFonts w:ascii="Times New Roman" w:eastAsiaTheme="minorHAnsi" w:hAnsi="Times New Roman"/>
                                <w:b/>
                                <w:bCs/>
                                <w:color w:val="0000FF"/>
                                <w:sz w:val="48"/>
                                <w:szCs w:val="48"/>
                                <w:rtl/>
                                <w:lang w:eastAsia="ar-SA" w:bidi="ar-EG"/>
                              </w:rPr>
                            </w:pPr>
                          </w:p>
                          <w:p w:rsidR="00052EF4" w:rsidRDefault="00052EF4" w:rsidP="00052EF4">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Default="003F4156" w:rsidP="00CB3AFB">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Default="003F4156" w:rsidP="00CB3AFB">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Pr="0068079A" w:rsidRDefault="003F4156" w:rsidP="00EC179E">
                            <w:pPr>
                              <w:pBdr>
                                <w:left w:val="single" w:sz="4" w:space="4" w:color="auto"/>
                              </w:pBdr>
                              <w:shd w:val="clear" w:color="auto" w:fill="E5DFEC" w:themeFill="accent4" w:themeFillTint="33"/>
                              <w:bidi/>
                              <w:rPr>
                                <w:b/>
                                <w:bCs/>
                                <w:color w:val="0033CC"/>
                                <w:kern w:val="36"/>
                                <w:sz w:val="44"/>
                                <w:szCs w:val="44"/>
                              </w:rPr>
                            </w:pPr>
                          </w:p>
                          <w:p w:rsidR="003F4156" w:rsidRPr="00FC44AA" w:rsidRDefault="003F4156" w:rsidP="00CF20C1">
                            <w:pPr>
                              <w:pBdr>
                                <w:left w:val="single" w:sz="4" w:space="4" w:color="auto"/>
                              </w:pBdr>
                              <w:shd w:val="clear" w:color="auto" w:fill="E5DFEC" w:themeFill="accent4" w:themeFillTint="33"/>
                              <w:bidi/>
                              <w:rPr>
                                <w:b/>
                                <w:bCs/>
                                <w:color w:val="0000FF"/>
                                <w:sz w:val="44"/>
                                <w:szCs w:val="44"/>
                                <w:shd w:val="clear" w:color="auto" w:fill="D6E3B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408pt;margin-top:115.55pt;width:191.3pt;height:609.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" filled="f" stroked="f">
                <v:textbox inset="0,0,0,0">
                  <w:txbxContent>
                    <w:p w:rsidR="003F4156" w:rsidRDefault="003F4156" w:rsidP="00551EC1">
                      <w:pPr>
                        <w:pStyle w:val="QuoteTextLeftAlign"/>
                        <w:pBdr>
                          <w:left w:val="single" w:sz="4" w:space="4" w:color="auto"/>
                        </w:pBdr>
                        <w:shd w:val="clear" w:color="auto" w:fill="E5DFEC" w:themeFill="accent4" w:themeFillTint="33"/>
                        <w:bidi/>
                        <w:ind w:left="1"/>
                        <w:jc w:val="center"/>
                        <w:rPr>
                          <w:rFonts w:cs="Simplified Arabic"/>
                          <w:b w:val="0"/>
                          <w:bCs/>
                          <w:noProof/>
                          <w:color w:val="FF0000"/>
                          <w:sz w:val="36"/>
                          <w:szCs w:val="36"/>
                          <w:u w:val="single"/>
                          <w:rtl/>
                        </w:rPr>
                      </w:pPr>
                      <w:r w:rsidRPr="00814457">
                        <w:rPr>
                          <w:rFonts w:cs="Simplified Arabic" w:hint="cs"/>
                          <w:b w:val="0"/>
                          <w:bCs/>
                          <w:noProof/>
                          <w:color w:val="FF0000"/>
                          <w:sz w:val="36"/>
                          <w:szCs w:val="36"/>
                          <w:u w:val="single"/>
                          <w:rtl/>
                        </w:rPr>
                        <w:t>مجلة</w:t>
                      </w:r>
                      <w:r>
                        <w:rPr>
                          <w:rFonts w:cs="Simplified Arabic" w:hint="cs"/>
                          <w:b w:val="0"/>
                          <w:bCs/>
                          <w:noProof/>
                          <w:color w:val="FF0000"/>
                          <w:sz w:val="36"/>
                          <w:szCs w:val="36"/>
                          <w:u w:val="single"/>
                          <w:rtl/>
                          <w:lang w:bidi="ar-EG"/>
                        </w:rPr>
                        <w:t xml:space="preserve">  </w:t>
                      </w:r>
                      <w:r>
                        <w:rPr>
                          <w:rFonts w:cs="Simplified Arabic" w:hint="cs"/>
                          <w:b w:val="0"/>
                          <w:bCs/>
                          <w:noProof/>
                          <w:color w:val="FF0000"/>
                          <w:sz w:val="36"/>
                          <w:szCs w:val="36"/>
                          <w:u w:val="single"/>
                          <w:rtl/>
                        </w:rPr>
                        <w:t xml:space="preserve">ثقافية </w:t>
                      </w:r>
                      <w:r w:rsidRPr="00814457">
                        <w:rPr>
                          <w:rFonts w:cs="Simplified Arabic" w:hint="cs"/>
                          <w:b w:val="0"/>
                          <w:bCs/>
                          <w:noProof/>
                          <w:color w:val="FF0000"/>
                          <w:sz w:val="36"/>
                          <w:szCs w:val="36"/>
                          <w:u w:val="single"/>
                          <w:rtl/>
                        </w:rPr>
                        <w:t xml:space="preserve"> اجتماعية</w:t>
                      </w:r>
                    </w:p>
                    <w:p w:rsidR="003F4156" w:rsidRDefault="003F4156" w:rsidP="006B6A4D">
                      <w:pPr>
                        <w:pStyle w:val="QuoteTextLeftAlign"/>
                        <w:pBdr>
                          <w:left w:val="single" w:sz="4" w:space="4" w:color="auto"/>
                        </w:pBdr>
                        <w:shd w:val="clear" w:color="auto" w:fill="E5DFEC" w:themeFill="accent4" w:themeFillTint="33"/>
                        <w:bidi/>
                        <w:ind w:left="1"/>
                        <w:jc w:val="center"/>
                        <w:rPr>
                          <w:rFonts w:cs="Simplified Arabic"/>
                          <w:b w:val="0"/>
                          <w:bCs/>
                          <w:noProof/>
                          <w:color w:val="FF0000"/>
                          <w:sz w:val="36"/>
                          <w:szCs w:val="36"/>
                          <w:u w:val="single"/>
                          <w:rtl/>
                        </w:rPr>
                      </w:pPr>
                      <w:r w:rsidRPr="00814457">
                        <w:rPr>
                          <w:rFonts w:cs="Simplified Arabic" w:hint="cs"/>
                          <w:b w:val="0"/>
                          <w:bCs/>
                          <w:noProof/>
                          <w:color w:val="FF0000"/>
                          <w:sz w:val="36"/>
                          <w:szCs w:val="36"/>
                          <w:u w:val="single"/>
                          <w:rtl/>
                        </w:rPr>
                        <w:t xml:space="preserve"> للرأى والرأى الآخر</w:t>
                      </w:r>
                      <w:r>
                        <w:rPr>
                          <w:rFonts w:cs="Simplified Arabic" w:hint="cs"/>
                          <w:b w:val="0"/>
                          <w:bCs/>
                          <w:noProof/>
                          <w:color w:val="FF0000"/>
                          <w:sz w:val="36"/>
                          <w:szCs w:val="36"/>
                          <w:u w:val="single"/>
                          <w:rtl/>
                          <w:lang w:bidi="ar-EG"/>
                        </w:rPr>
                        <w:t xml:space="preserve"> تصدر </w:t>
                      </w:r>
                      <w:r>
                        <w:rPr>
                          <w:rFonts w:cs="Simplified Arabic" w:hint="cs"/>
                          <w:b w:val="0"/>
                          <w:bCs/>
                          <w:noProof/>
                          <w:color w:val="FF0000"/>
                          <w:sz w:val="36"/>
                          <w:szCs w:val="36"/>
                          <w:u w:val="single"/>
                          <w:rtl/>
                        </w:rPr>
                        <w:t xml:space="preserve">عن مكتبة البشير  </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36"/>
                          <w:szCs w:val="36"/>
                          <w:rtl/>
                          <w:lang w:bidi="ar-EG"/>
                        </w:rPr>
                      </w:pPr>
                      <w:r>
                        <w:rPr>
                          <w:rFonts w:ascii="Arial" w:hAnsi="Arial" w:cs="Arial" w:hint="cs"/>
                          <w:color w:val="000000"/>
                          <w:sz w:val="36"/>
                          <w:szCs w:val="36"/>
                          <w:rtl/>
                        </w:rPr>
                        <w:t>تصدر أول كل شهر</w:t>
                      </w:r>
                      <w:r>
                        <w:rPr>
                          <w:rFonts w:ascii="Arial" w:hAnsi="Arial" w:cs="Arial"/>
                          <w:color w:val="000000"/>
                          <w:sz w:val="36"/>
                          <w:szCs w:val="36"/>
                        </w:rPr>
                        <w:t xml:space="preserve"> </w:t>
                      </w:r>
                      <w:r>
                        <w:rPr>
                          <w:rFonts w:ascii="Arial" w:hAnsi="Arial" w:cs="Arial" w:hint="cs"/>
                          <w:color w:val="000000"/>
                          <w:sz w:val="36"/>
                          <w:szCs w:val="36"/>
                          <w:rtl/>
                          <w:lang w:bidi="ar-EG"/>
                        </w:rPr>
                        <w:t>ميلادي</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8"/>
                          <w:szCs w:val="28"/>
                          <w:rtl/>
                          <w:lang w:bidi="ar-QA"/>
                        </w:rPr>
                      </w:pPr>
                    </w:p>
                    <w:p w:rsidR="003F4156" w:rsidRPr="00B11436" w:rsidRDefault="003F4156" w:rsidP="006B6A4D">
                      <w:pPr>
                        <w:pStyle w:val="Subtitle"/>
                        <w:pBdr>
                          <w:left w:val="single" w:sz="4" w:space="4" w:color="auto"/>
                        </w:pBdr>
                        <w:shd w:val="clear" w:color="auto" w:fill="E5DFEC" w:themeFill="accent4" w:themeFillTint="33"/>
                        <w:ind w:left="1"/>
                        <w:rPr>
                          <w:rFonts w:ascii="Arial" w:hAnsi="Arial" w:cs="Arial"/>
                          <w:color w:val="000000"/>
                          <w:sz w:val="28"/>
                          <w:szCs w:val="28"/>
                          <w:rtl/>
                        </w:rPr>
                      </w:pPr>
                      <w:r w:rsidRPr="00B11436">
                        <w:rPr>
                          <w:rFonts w:ascii="Arial" w:hAnsi="Arial" w:cs="Arial" w:hint="cs"/>
                          <w:color w:val="000000"/>
                          <w:sz w:val="28"/>
                          <w:szCs w:val="28"/>
                          <w:rtl/>
                          <w:lang w:bidi="ar-QA"/>
                        </w:rPr>
                        <w:t>رئيس التحرير المسؤل  / سعيد أبوالعزائم</w:t>
                      </w: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r w:rsidRPr="00B11436">
                        <w:rPr>
                          <w:rFonts w:ascii="Arial" w:hAnsi="Arial" w:cs="Arial" w:hint="cs"/>
                          <w:color w:val="000000"/>
                          <w:sz w:val="24"/>
                          <w:szCs w:val="24"/>
                          <w:rtl/>
                        </w:rPr>
                        <w:t>مستشارا التحرير</w:t>
                      </w:r>
                    </w:p>
                    <w:p w:rsidR="003F4156" w:rsidRPr="00B11436" w:rsidRDefault="003F4156" w:rsidP="006B6A4D">
                      <w:pPr>
                        <w:pStyle w:val="Subtitle"/>
                        <w:pBdr>
                          <w:left w:val="single" w:sz="4" w:space="4" w:color="auto"/>
                        </w:pBdr>
                        <w:shd w:val="clear" w:color="auto" w:fill="E5DFEC" w:themeFill="accent4" w:themeFillTint="33"/>
                        <w:rPr>
                          <w:rFonts w:ascii="Arial" w:hAnsi="Arial" w:cs="Arial"/>
                          <w:color w:val="000000"/>
                          <w:sz w:val="24"/>
                          <w:szCs w:val="24"/>
                          <w:rtl/>
                        </w:rPr>
                      </w:pPr>
                      <w:r w:rsidRPr="00B11436">
                        <w:rPr>
                          <w:rFonts w:ascii="Arial" w:hAnsi="Arial" w:cs="Arial" w:hint="cs"/>
                          <w:color w:val="000000"/>
                          <w:sz w:val="24"/>
                          <w:szCs w:val="24"/>
                          <w:rtl/>
                        </w:rPr>
                        <w:t>المستشار/ ناصرالزيات  الدكتور/ حسن  خليل</w:t>
                      </w:r>
                    </w:p>
                    <w:p w:rsidR="003F4156" w:rsidRPr="00F1788C" w:rsidRDefault="003F4156" w:rsidP="006B6A4D">
                      <w:pPr>
                        <w:pStyle w:val="Subtitle"/>
                        <w:pBdr>
                          <w:left w:val="single" w:sz="4" w:space="4" w:color="auto"/>
                        </w:pBdr>
                        <w:shd w:val="clear" w:color="auto" w:fill="E5DFEC" w:themeFill="accent4" w:themeFillTint="33"/>
                        <w:jc w:val="left"/>
                        <w:rPr>
                          <w:rFonts w:ascii="Arial" w:hAnsi="Arial" w:cs="Arial"/>
                          <w:color w:val="000000"/>
                          <w:sz w:val="24"/>
                          <w:szCs w:val="24"/>
                          <w:rtl/>
                        </w:rPr>
                      </w:pP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rtl/>
                          <w:lang w:bidi="ar-EG"/>
                        </w:rPr>
                      </w:pPr>
                      <w:r>
                        <w:rPr>
                          <w:rFonts w:ascii="Arial" w:hAnsi="Arial" w:cs="Arial"/>
                          <w:color w:val="000000"/>
                          <w:sz w:val="24"/>
                          <w:szCs w:val="24"/>
                        </w:rPr>
                        <w:t xml:space="preserve">Internet </w:t>
                      </w:r>
                      <w:r w:rsidRPr="00F1788C">
                        <w:rPr>
                          <w:rFonts w:ascii="Arial" w:hAnsi="Arial" w:cs="Arial"/>
                          <w:color w:val="000000"/>
                          <w:sz w:val="24"/>
                          <w:szCs w:val="24"/>
                        </w:rPr>
                        <w:t xml:space="preserve">site </w:t>
                      </w:r>
                    </w:p>
                    <w:p w:rsidR="003F4156"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rPr>
                      </w:pPr>
                      <w:r w:rsidRPr="00F1788C">
                        <w:rPr>
                          <w:rFonts w:ascii="Arial" w:hAnsi="Arial" w:cs="Arial"/>
                          <w:color w:val="000000"/>
                          <w:sz w:val="24"/>
                          <w:szCs w:val="24"/>
                        </w:rPr>
                        <w:t>:www.saidabulazayem.net</w:t>
                      </w:r>
                    </w:p>
                    <w:p w:rsidR="003F4156" w:rsidRPr="001E0B98" w:rsidRDefault="003F4156" w:rsidP="006B6A4D">
                      <w:pPr>
                        <w:pStyle w:val="Subtitle"/>
                        <w:pBdr>
                          <w:left w:val="single" w:sz="4" w:space="4" w:color="auto"/>
                        </w:pBdr>
                        <w:shd w:val="clear" w:color="auto" w:fill="E5DFEC" w:themeFill="accent4" w:themeFillTint="33"/>
                        <w:ind w:left="1"/>
                        <w:rPr>
                          <w:rFonts w:ascii="Arial" w:hAnsi="Arial" w:cs="Arial"/>
                          <w:color w:val="000000"/>
                          <w:sz w:val="24"/>
                          <w:szCs w:val="24"/>
                          <w:lang w:bidi="ar-EG"/>
                        </w:rPr>
                      </w:pPr>
                      <w:r>
                        <w:rPr>
                          <w:rFonts w:ascii="Arial" w:hAnsi="Arial" w:cs="Arial" w:hint="cs"/>
                          <w:color w:val="000000"/>
                          <w:sz w:val="24"/>
                          <w:szCs w:val="24"/>
                          <w:rtl/>
                        </w:rPr>
                        <w:t>__________________</w:t>
                      </w:r>
                    </w:p>
                    <w:p w:rsidR="003F4156" w:rsidRDefault="003F4156" w:rsidP="006B6A4D">
                      <w:pPr>
                        <w:pBdr>
                          <w:left w:val="single" w:sz="4" w:space="4" w:color="auto"/>
                        </w:pBdr>
                        <w:shd w:val="clear" w:color="auto" w:fill="E5DFEC" w:themeFill="accent4" w:themeFillTint="33"/>
                        <w:bidi/>
                        <w:jc w:val="center"/>
                        <w:rPr>
                          <w:rFonts w:ascii="Arial" w:hAnsi="Arial" w:cs="Arial"/>
                          <w:b/>
                          <w:bCs/>
                          <w:color w:val="000000"/>
                          <w:sz w:val="44"/>
                          <w:szCs w:val="44"/>
                          <w:lang w:bidi="ar-QA"/>
                        </w:rPr>
                      </w:pPr>
                    </w:p>
                    <w:p w:rsidR="00E26C52" w:rsidRDefault="003F4156" w:rsidP="006B6A4D">
                      <w:pPr>
                        <w:pBdr>
                          <w:left w:val="single" w:sz="4" w:space="4" w:color="auto"/>
                        </w:pBdr>
                        <w:shd w:val="clear" w:color="auto" w:fill="E5DFEC" w:themeFill="accent4" w:themeFillTint="33"/>
                        <w:bidi/>
                        <w:rPr>
                          <w:rFonts w:ascii="Arial" w:hAnsi="Arial" w:cs="Arial"/>
                          <w:b/>
                          <w:bCs/>
                          <w:color w:val="000000"/>
                          <w:sz w:val="44"/>
                          <w:szCs w:val="44"/>
                          <w:rtl/>
                          <w:lang w:bidi="ar-QA"/>
                        </w:rPr>
                      </w:pPr>
                      <w:r>
                        <w:rPr>
                          <w:rFonts w:ascii="Arial" w:hAnsi="Arial" w:cs="Arial" w:hint="cs"/>
                          <w:b/>
                          <w:bCs/>
                          <w:color w:val="000000"/>
                          <w:sz w:val="44"/>
                          <w:szCs w:val="44"/>
                          <w:rtl/>
                          <w:lang w:bidi="ar-QA"/>
                        </w:rPr>
                        <w:t xml:space="preserve"> </w:t>
                      </w:r>
                      <w:r>
                        <w:rPr>
                          <w:rFonts w:ascii="Arial" w:hAnsi="Arial" w:cs="Arial"/>
                          <w:b/>
                          <w:bCs/>
                          <w:color w:val="000000"/>
                          <w:sz w:val="44"/>
                          <w:szCs w:val="44"/>
                          <w:rtl/>
                          <w:lang w:bidi="ar-QA"/>
                        </w:rPr>
                        <w:t>كلمة</w:t>
                      </w:r>
                      <w:r w:rsidRPr="00506998">
                        <w:rPr>
                          <w:rFonts w:ascii="Arial" w:hAnsi="Arial" w:cs="Arial"/>
                          <w:b/>
                          <w:bCs/>
                          <w:color w:val="000000"/>
                          <w:sz w:val="44"/>
                          <w:szCs w:val="44"/>
                          <w:rtl/>
                          <w:lang w:bidi="ar-QA"/>
                        </w:rPr>
                        <w:t>العدد</w:t>
                      </w:r>
                    </w:p>
                    <w:p w:rsidR="006B6A4D" w:rsidRDefault="0087657A" w:rsidP="0087657A">
                      <w:pPr>
                        <w:pBdr>
                          <w:left w:val="single" w:sz="4" w:space="4" w:color="auto"/>
                        </w:pBdr>
                        <w:shd w:val="clear" w:color="auto" w:fill="E5DFEC" w:themeFill="accent4" w:themeFillTint="33"/>
                        <w:bidi/>
                        <w:rPr>
                          <w:rFonts w:asciiTheme="majorBidi" w:eastAsiaTheme="minorHAnsi" w:hAnsiTheme="majorBidi" w:cstheme="majorBidi"/>
                          <w:b/>
                          <w:bCs/>
                          <w:color w:val="0033CC"/>
                          <w:sz w:val="48"/>
                          <w:szCs w:val="48"/>
                          <w:rtl/>
                          <w:lang w:eastAsia="ar-SA" w:bidi="ar-EG"/>
                        </w:rPr>
                      </w:pPr>
                      <w:r>
                        <w:rPr>
                          <w:rFonts w:asciiTheme="majorBidi" w:eastAsiaTheme="minorHAnsi" w:hAnsiTheme="majorBidi" w:cstheme="majorBidi" w:hint="cs"/>
                          <w:b/>
                          <w:bCs/>
                          <w:color w:val="0033CC"/>
                          <w:sz w:val="48"/>
                          <w:szCs w:val="48"/>
                          <w:rtl/>
                          <w:lang w:eastAsia="ar-SA" w:bidi="ar-EG"/>
                        </w:rPr>
                        <w:t xml:space="preserve">  الإسلام الذي ندعو اليه</w:t>
                      </w:r>
                    </w:p>
                    <w:p w:rsidR="00052EF4" w:rsidRPr="006B6A4D" w:rsidRDefault="00052EF4" w:rsidP="00052EF4">
                      <w:pPr>
                        <w:pBdr>
                          <w:left w:val="single" w:sz="4" w:space="4" w:color="auto"/>
                        </w:pBdr>
                        <w:shd w:val="clear" w:color="auto" w:fill="E5DFEC" w:themeFill="accent4" w:themeFillTint="33"/>
                        <w:rPr>
                          <w:rFonts w:asciiTheme="majorBidi" w:eastAsiaTheme="minorHAnsi" w:hAnsiTheme="majorBidi" w:cstheme="majorBidi"/>
                          <w:b/>
                          <w:bCs/>
                          <w:color w:val="0033CC"/>
                          <w:sz w:val="48"/>
                          <w:szCs w:val="48"/>
                          <w:rtl/>
                          <w:lang w:eastAsia="ar-SA" w:bidi="ar-EG"/>
                        </w:rPr>
                      </w:pPr>
                    </w:p>
                    <w:p w:rsidR="003F4156" w:rsidRPr="006E0D09" w:rsidRDefault="003F4156" w:rsidP="006B6A4D">
                      <w:pPr>
                        <w:pBdr>
                          <w:left w:val="single" w:sz="4" w:space="4" w:color="auto"/>
                        </w:pBdr>
                        <w:shd w:val="clear" w:color="auto" w:fill="E5DFEC" w:themeFill="accent4" w:themeFillTint="33"/>
                        <w:bidi/>
                        <w:jc w:val="center"/>
                        <w:rPr>
                          <w:rFonts w:ascii="Arial" w:hAnsi="Arial"/>
                          <w:b/>
                          <w:bCs/>
                          <w:color w:val="0000FF"/>
                          <w:shd w:val="clear" w:color="auto" w:fill="8DB3E2"/>
                          <w:rtl/>
                          <w:lang w:bidi="ar-EG"/>
                        </w:rPr>
                      </w:pPr>
                      <w:r>
                        <w:rPr>
                          <w:rFonts w:ascii="Arial" w:hAnsi="Arial" w:cs="Arial"/>
                          <w:color w:val="000000"/>
                          <w:lang w:bidi="ar-QA"/>
                        </w:rPr>
                        <w:t>___________</w:t>
                      </w:r>
                    </w:p>
                    <w:p w:rsidR="003F4156" w:rsidRDefault="003F4156" w:rsidP="006B6A4D">
                      <w:pPr>
                        <w:pBdr>
                          <w:left w:val="single" w:sz="4" w:space="4" w:color="auto"/>
                        </w:pBdr>
                        <w:shd w:val="clear" w:color="auto" w:fill="E5DFEC" w:themeFill="accent4" w:themeFillTint="33"/>
                        <w:bidi/>
                        <w:rPr>
                          <w:rFonts w:ascii="Times New Roman" w:hAnsi="Times New Roman"/>
                          <w:b/>
                          <w:bCs/>
                          <w:noProof/>
                          <w:color w:val="000000" w:themeColor="text1"/>
                          <w:sz w:val="44"/>
                          <w:szCs w:val="44"/>
                          <w:lang w:val="en-GB" w:bidi="ar-EG"/>
                        </w:rPr>
                      </w:pPr>
                    </w:p>
                    <w:p w:rsidR="003F4156" w:rsidRDefault="003F4156" w:rsidP="006B6A4D">
                      <w:pPr>
                        <w:pBdr>
                          <w:left w:val="single" w:sz="4" w:space="4" w:color="auto"/>
                        </w:pBdr>
                        <w:shd w:val="clear" w:color="auto" w:fill="E5DFEC" w:themeFill="accent4" w:themeFillTint="33"/>
                        <w:bidi/>
                        <w:rPr>
                          <w:rFonts w:ascii="Times New Roman" w:hAnsi="Times New Roman"/>
                          <w:noProof/>
                          <w:color w:val="000000" w:themeColor="text1"/>
                          <w:sz w:val="40"/>
                          <w:szCs w:val="40"/>
                          <w:rtl/>
                          <w:lang w:val="en-GB" w:bidi="ar-EG"/>
                        </w:rPr>
                      </w:pPr>
                      <w:r>
                        <w:rPr>
                          <w:rFonts w:ascii="Times New Roman" w:hAnsi="Times New Roman" w:hint="cs"/>
                          <w:b/>
                          <w:bCs/>
                          <w:noProof/>
                          <w:color w:val="000000" w:themeColor="text1"/>
                          <w:sz w:val="44"/>
                          <w:szCs w:val="44"/>
                          <w:rtl/>
                          <w:lang w:val="en-GB" w:bidi="ar-EG"/>
                        </w:rPr>
                        <w:t xml:space="preserve"> </w:t>
                      </w:r>
                      <w:r w:rsidRPr="003E62A7">
                        <w:rPr>
                          <w:rFonts w:ascii="Times New Roman" w:hAnsi="Times New Roman" w:hint="cs"/>
                          <w:b/>
                          <w:bCs/>
                          <w:noProof/>
                          <w:color w:val="000000" w:themeColor="text1"/>
                          <w:sz w:val="44"/>
                          <w:szCs w:val="44"/>
                          <w:rtl/>
                          <w:lang w:val="en-GB" w:bidi="ar-EG"/>
                        </w:rPr>
                        <w:t>قضية للمناقشة</w:t>
                      </w:r>
                      <w:r w:rsidRPr="001E0B98">
                        <w:rPr>
                          <w:rFonts w:ascii="Times New Roman" w:hAnsi="Times New Roman" w:hint="cs"/>
                          <w:noProof/>
                          <w:color w:val="000000" w:themeColor="text1"/>
                          <w:sz w:val="40"/>
                          <w:szCs w:val="40"/>
                          <w:rtl/>
                          <w:lang w:val="en-GB" w:bidi="ar-EG"/>
                        </w:rPr>
                        <w:t>:</w:t>
                      </w:r>
                    </w:p>
                    <w:p w:rsidR="003F4156" w:rsidRDefault="0087657A" w:rsidP="006B6A4D">
                      <w:pPr>
                        <w:pBdr>
                          <w:left w:val="single" w:sz="4" w:space="4" w:color="auto"/>
                        </w:pBdr>
                        <w:shd w:val="clear" w:color="auto" w:fill="E5DFEC" w:themeFill="accent4" w:themeFillTint="33"/>
                        <w:bidi/>
                        <w:jc w:val="center"/>
                        <w:rPr>
                          <w:rFonts w:asciiTheme="majorBidi" w:eastAsiaTheme="minorHAnsi" w:hAnsiTheme="majorBidi" w:cstheme="majorBidi"/>
                          <w:b/>
                          <w:bCs/>
                          <w:color w:val="0033CC"/>
                          <w:sz w:val="48"/>
                          <w:szCs w:val="48"/>
                          <w:rtl/>
                          <w:lang w:eastAsia="ar-SA"/>
                        </w:rPr>
                      </w:pPr>
                      <w:r>
                        <w:rPr>
                          <w:rFonts w:asciiTheme="majorBidi" w:eastAsiaTheme="minorHAnsi" w:hAnsiTheme="majorBidi" w:cstheme="majorBidi" w:hint="cs"/>
                          <w:b/>
                          <w:bCs/>
                          <w:color w:val="0033CC"/>
                          <w:sz w:val="48"/>
                          <w:szCs w:val="48"/>
                          <w:rtl/>
                          <w:lang w:eastAsia="ar-SA"/>
                        </w:rPr>
                        <w:t>تشويه الرمز عند الاطفال</w:t>
                      </w:r>
                    </w:p>
                    <w:p w:rsidR="00052EF4" w:rsidRPr="0065397B" w:rsidRDefault="00052EF4" w:rsidP="00052EF4">
                      <w:pPr>
                        <w:pBdr>
                          <w:left w:val="single" w:sz="4" w:space="4" w:color="auto"/>
                        </w:pBdr>
                        <w:shd w:val="clear" w:color="auto" w:fill="E5DFEC" w:themeFill="accent4" w:themeFillTint="33"/>
                        <w:bidi/>
                        <w:jc w:val="center"/>
                        <w:rPr>
                          <w:rFonts w:ascii="Simplified Arabic" w:hAnsi="Simplified Arabic" w:cs="Simplified Arabic"/>
                          <w:b/>
                          <w:bCs/>
                          <w:color w:val="0000FF"/>
                          <w:sz w:val="48"/>
                          <w:szCs w:val="48"/>
                          <w:bdr w:val="none" w:sz="0" w:space="0" w:color="auto" w:frame="1"/>
                          <w:rtl/>
                        </w:rPr>
                      </w:pPr>
                    </w:p>
                    <w:p w:rsidR="003F4156" w:rsidRPr="006E0D09" w:rsidRDefault="003F4156" w:rsidP="006B6A4D">
                      <w:pPr>
                        <w:pBdr>
                          <w:left w:val="single" w:sz="4" w:space="4" w:color="auto"/>
                        </w:pBdr>
                        <w:shd w:val="clear" w:color="auto" w:fill="E5DFEC" w:themeFill="accent4" w:themeFillTint="33"/>
                        <w:bidi/>
                        <w:jc w:val="center"/>
                        <w:rPr>
                          <w:rFonts w:ascii="Arial" w:hAnsi="Arial"/>
                          <w:b/>
                          <w:bCs/>
                          <w:color w:val="0000FF"/>
                          <w:shd w:val="clear" w:color="auto" w:fill="8DB3E2"/>
                          <w:rtl/>
                          <w:lang w:bidi="ar-EG"/>
                        </w:rPr>
                      </w:pPr>
                      <w:r>
                        <w:rPr>
                          <w:rFonts w:ascii="Arial" w:hAnsi="Arial" w:cs="Arial"/>
                          <w:color w:val="000000"/>
                          <w:lang w:bidi="ar-QA"/>
                        </w:rPr>
                        <w:t>___________</w:t>
                      </w:r>
                    </w:p>
                    <w:p w:rsidR="003F4156" w:rsidRPr="009B2E96" w:rsidRDefault="003F4156" w:rsidP="006B6A4D">
                      <w:pPr>
                        <w:pBdr>
                          <w:left w:val="single" w:sz="4" w:space="4" w:color="auto"/>
                        </w:pBdr>
                        <w:shd w:val="clear" w:color="auto" w:fill="E5DFEC" w:themeFill="accent4" w:themeFillTint="33"/>
                        <w:bidi/>
                        <w:jc w:val="center"/>
                        <w:rPr>
                          <w:rFonts w:ascii="Times New Roman" w:eastAsiaTheme="minorHAnsi" w:hAnsi="Times New Roman"/>
                          <w:b/>
                          <w:bCs/>
                          <w:color w:val="0000FF"/>
                          <w:sz w:val="44"/>
                          <w:szCs w:val="44"/>
                          <w:lang w:eastAsia="ar-SA"/>
                        </w:rPr>
                      </w:pPr>
                    </w:p>
                    <w:p w:rsidR="003F4156" w:rsidRDefault="0087657A" w:rsidP="006B6A4D">
                      <w:pPr>
                        <w:pBdr>
                          <w:left w:val="single" w:sz="4" w:space="4" w:color="auto"/>
                        </w:pBdr>
                        <w:shd w:val="clear" w:color="auto" w:fill="E5DFEC" w:themeFill="accent4" w:themeFillTint="33"/>
                        <w:bidi/>
                        <w:rPr>
                          <w:b/>
                          <w:bCs/>
                          <w:color w:val="0000FF"/>
                          <w:sz w:val="44"/>
                          <w:szCs w:val="44"/>
                          <w:shd w:val="clear" w:color="auto" w:fill="D6E3BC"/>
                          <w:rtl/>
                        </w:rPr>
                      </w:pPr>
                      <w:r>
                        <w:rPr>
                          <w:rFonts w:hint="cs"/>
                          <w:b/>
                          <w:bCs/>
                          <w:color w:val="000000"/>
                          <w:sz w:val="44"/>
                          <w:szCs w:val="44"/>
                          <w:bdr w:val="none" w:sz="0" w:space="0" w:color="auto" w:frame="1"/>
                          <w:shd w:val="clear" w:color="auto" w:fill="E5DFEC" w:themeFill="accent4" w:themeFillTint="33"/>
                          <w:rtl/>
                          <w:lang w:bidi="ar-EG"/>
                        </w:rPr>
                        <w:t xml:space="preserve"> ركن الأدب</w:t>
                      </w:r>
                      <w:r w:rsidR="003F4156" w:rsidRPr="008F0836">
                        <w:rPr>
                          <w:rFonts w:hint="cs"/>
                          <w:b/>
                          <w:bCs/>
                          <w:color w:val="000000"/>
                          <w:sz w:val="44"/>
                          <w:szCs w:val="44"/>
                          <w:bdr w:val="none" w:sz="0" w:space="0" w:color="auto" w:frame="1"/>
                          <w:shd w:val="clear" w:color="auto" w:fill="E5DFEC" w:themeFill="accent4" w:themeFillTint="33"/>
                          <w:rtl/>
                        </w:rPr>
                        <w:t xml:space="preserve"> </w:t>
                      </w:r>
                      <w:r w:rsidR="003F4156" w:rsidRPr="008F0836">
                        <w:rPr>
                          <w:rFonts w:hint="cs"/>
                          <w:b/>
                          <w:bCs/>
                          <w:color w:val="000000"/>
                          <w:sz w:val="44"/>
                          <w:szCs w:val="44"/>
                          <w:bdr w:val="none" w:sz="0" w:space="0" w:color="auto" w:frame="1"/>
                          <w:shd w:val="clear" w:color="auto" w:fill="E5DFEC" w:themeFill="accent4" w:themeFillTint="33"/>
                          <w:rtl/>
                          <w:lang w:bidi="ar-EG"/>
                        </w:rPr>
                        <w:t xml:space="preserve"> :</w:t>
                      </w:r>
                      <w:r w:rsidR="003F4156">
                        <w:rPr>
                          <w:rFonts w:hint="cs"/>
                          <w:b/>
                          <w:bCs/>
                          <w:color w:val="0000FF"/>
                          <w:sz w:val="44"/>
                          <w:szCs w:val="44"/>
                          <w:shd w:val="clear" w:color="auto" w:fill="D6E3BC"/>
                          <w:rtl/>
                        </w:rPr>
                        <w:t xml:space="preserve">     </w:t>
                      </w:r>
                    </w:p>
                    <w:p w:rsidR="003F4156" w:rsidRDefault="00437881" w:rsidP="009B2E96">
                      <w:pPr>
                        <w:pBdr>
                          <w:left w:val="single" w:sz="4" w:space="4" w:color="auto"/>
                        </w:pBdr>
                        <w:shd w:val="clear" w:color="auto" w:fill="E5DFEC" w:themeFill="accent4" w:themeFillTint="33"/>
                        <w:bidi/>
                        <w:jc w:val="center"/>
                        <w:rPr>
                          <w:rFonts w:asciiTheme="majorBidi" w:hAnsiTheme="majorBidi" w:cstheme="majorBidi"/>
                          <w:b/>
                          <w:bCs/>
                          <w:color w:val="0033CC"/>
                          <w:sz w:val="40"/>
                          <w:szCs w:val="40"/>
                        </w:rPr>
                      </w:pPr>
                      <w:r>
                        <w:rPr>
                          <w:rFonts w:asciiTheme="majorBidi" w:hAnsiTheme="majorBidi" w:cstheme="majorBidi" w:hint="cs"/>
                          <w:b/>
                          <w:bCs/>
                          <w:color w:val="0033CC"/>
                          <w:sz w:val="40"/>
                          <w:szCs w:val="40"/>
                          <w:rtl/>
                        </w:rPr>
                        <w:t>ق</w:t>
                      </w:r>
                      <w:r w:rsidR="0087657A">
                        <w:rPr>
                          <w:rFonts w:asciiTheme="majorBidi" w:hAnsiTheme="majorBidi" w:cstheme="majorBidi" w:hint="cs"/>
                          <w:b/>
                          <w:bCs/>
                          <w:color w:val="0033CC"/>
                          <w:sz w:val="40"/>
                          <w:szCs w:val="40"/>
                          <w:rtl/>
                        </w:rPr>
                        <w:t>صيدة " رجبُ الخير</w:t>
                      </w:r>
                      <w:r>
                        <w:rPr>
                          <w:rFonts w:asciiTheme="majorBidi" w:hAnsiTheme="majorBidi" w:cstheme="majorBidi" w:hint="cs"/>
                          <w:b/>
                          <w:bCs/>
                          <w:color w:val="0033CC"/>
                          <w:sz w:val="40"/>
                          <w:szCs w:val="40"/>
                          <w:rtl/>
                        </w:rPr>
                        <w:t>"</w:t>
                      </w:r>
                    </w:p>
                    <w:p w:rsidR="00E26C52" w:rsidRDefault="00E26C52" w:rsidP="00E26C52">
                      <w:pPr>
                        <w:pBdr>
                          <w:left w:val="single" w:sz="4" w:space="4" w:color="auto"/>
                        </w:pBdr>
                        <w:shd w:val="clear" w:color="auto" w:fill="E5DFEC" w:themeFill="accent4" w:themeFillTint="33"/>
                        <w:bidi/>
                        <w:rPr>
                          <w:rFonts w:ascii="Times New Roman" w:eastAsiaTheme="minorHAnsi" w:hAnsi="Times New Roman"/>
                          <w:b/>
                          <w:bCs/>
                          <w:color w:val="0000FF"/>
                          <w:sz w:val="48"/>
                          <w:szCs w:val="48"/>
                          <w:rtl/>
                          <w:lang w:eastAsia="ar-SA" w:bidi="ar-EG"/>
                        </w:rPr>
                      </w:pPr>
                    </w:p>
                    <w:p w:rsidR="00052EF4" w:rsidRDefault="00052EF4" w:rsidP="00052EF4">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Default="003F4156" w:rsidP="00CB3AFB">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Default="003F4156" w:rsidP="00CB3AFB">
                      <w:pPr>
                        <w:pBdr>
                          <w:left w:val="single" w:sz="4" w:space="4" w:color="auto"/>
                        </w:pBdr>
                        <w:shd w:val="clear" w:color="auto" w:fill="E5DFEC" w:themeFill="accent4" w:themeFillTint="33"/>
                        <w:bidi/>
                        <w:rPr>
                          <w:rFonts w:asciiTheme="majorBidi" w:hAnsiTheme="majorBidi" w:cstheme="majorBidi"/>
                          <w:b/>
                          <w:bCs/>
                          <w:color w:val="0033CC"/>
                          <w:sz w:val="40"/>
                          <w:szCs w:val="40"/>
                          <w:rtl/>
                        </w:rPr>
                      </w:pPr>
                    </w:p>
                    <w:p w:rsidR="003F4156" w:rsidRPr="0068079A" w:rsidRDefault="003F4156" w:rsidP="00EC179E">
                      <w:pPr>
                        <w:pBdr>
                          <w:left w:val="single" w:sz="4" w:space="4" w:color="auto"/>
                        </w:pBdr>
                        <w:shd w:val="clear" w:color="auto" w:fill="E5DFEC" w:themeFill="accent4" w:themeFillTint="33"/>
                        <w:bidi/>
                        <w:rPr>
                          <w:b/>
                          <w:bCs/>
                          <w:color w:val="0033CC"/>
                          <w:kern w:val="36"/>
                          <w:sz w:val="44"/>
                          <w:szCs w:val="44"/>
                        </w:rPr>
                      </w:pPr>
                    </w:p>
                    <w:p w:rsidR="003F4156" w:rsidRPr="00FC44AA" w:rsidRDefault="003F4156" w:rsidP="00CF20C1">
                      <w:pPr>
                        <w:pBdr>
                          <w:left w:val="single" w:sz="4" w:space="4" w:color="auto"/>
                        </w:pBdr>
                        <w:shd w:val="clear" w:color="auto" w:fill="E5DFEC" w:themeFill="accent4" w:themeFillTint="33"/>
                        <w:bidi/>
                        <w:rPr>
                          <w:b/>
                          <w:bCs/>
                          <w:color w:val="0000FF"/>
                          <w:sz w:val="44"/>
                          <w:szCs w:val="44"/>
                          <w:shd w:val="clear" w:color="auto" w:fill="D6E3BC"/>
                        </w:rPr>
                      </w:pPr>
                    </w:p>
                  </w:txbxContent>
                </v:textbox>
                <w10:wrap anchorx="page" anchory="page"/>
              </v:shape>
            </w:pict>
          </mc:Fallback>
        </mc:AlternateContent>
      </w:r>
      <w:r w:rsidR="004A08F8">
        <w:rPr>
          <w:noProof/>
          <w:color w:val="000000"/>
          <w:lang w:bidi="ar-EG"/>
        </w:rPr>
        <w:t>nbs</w:t>
      </w:r>
      <w:r w:rsidR="00700060">
        <w:rPr>
          <w:rFonts w:hint="cs"/>
          <w:noProof/>
          <w:color w:val="000000"/>
          <w:rtl/>
        </w:rPr>
        <w:t xml:space="preserve">وفاء </w:t>
      </w:r>
      <w:r>
        <w:rPr>
          <w:noProof/>
          <w:color w:val="000000"/>
        </w:rPr>
        <w:drawing>
          <wp:inline distT="0" distB="0" distL="0" distR="0">
            <wp:extent cx="4639733" cy="1283275"/>
            <wp:effectExtent l="0" t="0" r="0" b="0"/>
            <wp:docPr id="26"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4543" cy="1284605"/>
                    </a:xfrm>
                    <a:prstGeom prst="rect">
                      <a:avLst/>
                    </a:prstGeom>
                    <a:noFill/>
                    <a:ln>
                      <a:noFill/>
                    </a:ln>
                  </pic:spPr>
                </pic:pic>
              </a:graphicData>
            </a:graphic>
          </wp:inline>
        </w:drawing>
      </w:r>
    </w:p>
    <w:p w:rsidR="00700060" w:rsidRPr="00597C17" w:rsidRDefault="00CE7383" w:rsidP="00597C17">
      <w:pPr>
        <w:shd w:val="clear" w:color="auto" w:fill="E5DFEC" w:themeFill="accent4" w:themeFillTint="33"/>
        <w:bidi/>
        <w:jc w:val="center"/>
        <w:rPr>
          <w:rFonts w:ascii="Simplified Arabic" w:eastAsiaTheme="minorHAnsi" w:hAnsi="Simplified Arabic" w:cs="Simplified Arabic"/>
          <w:b/>
          <w:bCs/>
          <w:noProof/>
          <w:color w:val="0000FF"/>
          <w:sz w:val="36"/>
          <w:szCs w:val="36"/>
          <w:rtl/>
        </w:rPr>
      </w:pPr>
      <w:r>
        <w:rPr>
          <w:rFonts w:ascii="Simplified Arabic" w:eastAsiaTheme="minorHAnsi" w:hAnsi="Simplified Arabic" w:cs="Simplified Arabic" w:hint="cs"/>
          <w:b/>
          <w:bCs/>
          <w:noProof/>
          <w:color w:val="0000FF"/>
          <w:sz w:val="40"/>
          <w:szCs w:val="40"/>
          <w:rtl/>
          <w:lang w:bidi="ar-EG"/>
        </w:rPr>
        <w:t xml:space="preserve">                              عدد  خاص  بمناسبة</w:t>
      </w:r>
      <w:r w:rsidR="00052EF4">
        <w:rPr>
          <w:rFonts w:ascii="Simplified Arabic" w:eastAsiaTheme="minorHAnsi" w:hAnsi="Simplified Arabic" w:cs="Simplified Arabic" w:hint="cs"/>
          <w:b/>
          <w:bCs/>
          <w:noProof/>
          <w:color w:val="0000FF"/>
          <w:sz w:val="40"/>
          <w:szCs w:val="40"/>
          <w:rtl/>
          <w:lang w:bidi="ar-EG"/>
        </w:rPr>
        <w:t xml:space="preserve">  الاسراءِ و المعراج</w:t>
      </w:r>
      <w:r w:rsidR="00597C17">
        <w:rPr>
          <w:rFonts w:ascii="Simplified Arabic" w:eastAsiaTheme="minorHAnsi" w:hAnsi="Simplified Arabic" w:cs="Simplified Arabic" w:hint="cs"/>
          <w:b/>
          <w:bCs/>
          <w:noProof/>
          <w:color w:val="0000FF"/>
          <w:sz w:val="36"/>
          <w:szCs w:val="36"/>
          <w:rtl/>
        </w:rPr>
        <w:t xml:space="preserve">                       </w:t>
      </w:r>
      <w:r w:rsidR="00B83681">
        <w:rPr>
          <w:rFonts w:ascii="Simplified Arabic" w:eastAsiaTheme="minorHAnsi" w:hAnsi="Simplified Arabic" w:cs="Simplified Arabic" w:hint="cs"/>
          <w:b/>
          <w:bCs/>
          <w:noProof/>
          <w:color w:val="0000FF"/>
          <w:sz w:val="36"/>
          <w:szCs w:val="36"/>
          <w:rtl/>
        </w:rPr>
        <w:t xml:space="preserve">    </w:t>
      </w:r>
      <w:r w:rsidR="00597C17">
        <w:rPr>
          <w:rFonts w:ascii="Simplified Arabic" w:eastAsiaTheme="minorHAnsi" w:hAnsi="Simplified Arabic" w:cs="Simplified Arabic" w:hint="cs"/>
          <w:b/>
          <w:bCs/>
          <w:noProof/>
          <w:color w:val="0000FF"/>
          <w:sz w:val="36"/>
          <w:szCs w:val="36"/>
          <w:rtl/>
        </w:rPr>
        <w:t xml:space="preserve">  </w:t>
      </w:r>
    </w:p>
    <w:p w:rsidR="00597C17" w:rsidRDefault="00762899" w:rsidP="00CB3AFB">
      <w:pPr>
        <w:shd w:val="clear" w:color="auto" w:fill="E5DFEC" w:themeFill="accent4" w:themeFillTint="33"/>
        <w:bidi/>
        <w:jc w:val="right"/>
        <w:rPr>
          <w:rFonts w:ascii="Simplified Arabic" w:eastAsiaTheme="minorHAnsi" w:hAnsi="Simplified Arabic" w:cs="Simplified Arabic"/>
          <w:b/>
          <w:bCs/>
          <w:noProof/>
          <w:color w:val="0000FF"/>
          <w:sz w:val="44"/>
          <w:szCs w:val="44"/>
          <w:rtl/>
        </w:rPr>
      </w:pPr>
      <w:r>
        <w:rPr>
          <w:rFonts w:ascii="Simplified Arabic" w:eastAsiaTheme="minorHAnsi" w:hAnsi="Simplified Arabic" w:cs="Simplified Arabic"/>
          <w:b/>
          <w:bCs/>
          <w:noProof/>
          <w:color w:val="0000FF"/>
          <w:sz w:val="44"/>
          <w:szCs w:val="44"/>
          <w:rtl/>
        </w:rPr>
        <w:drawing>
          <wp:inline distT="0" distB="0" distL="0" distR="0">
            <wp:extent cx="4529435" cy="482035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بحان.jpg"/>
                    <pic:cNvPicPr/>
                  </pic:nvPicPr>
                  <pic:blipFill>
                    <a:blip r:embed="rId10">
                      <a:extLst>
                        <a:ext uri="{28A0092B-C50C-407E-A947-70E740481C1C}">
                          <a14:useLocalDpi xmlns:a14="http://schemas.microsoft.com/office/drawing/2010/main" val="0"/>
                        </a:ext>
                      </a:extLst>
                    </a:blip>
                    <a:stretch>
                      <a:fillRect/>
                    </a:stretch>
                  </pic:blipFill>
                  <pic:spPr>
                    <a:xfrm>
                      <a:off x="0" y="0"/>
                      <a:ext cx="4541384" cy="4833072"/>
                    </a:xfrm>
                    <a:prstGeom prst="rect">
                      <a:avLst/>
                    </a:prstGeom>
                  </pic:spPr>
                </pic:pic>
              </a:graphicData>
            </a:graphic>
          </wp:inline>
        </w:drawing>
      </w:r>
    </w:p>
    <w:p w:rsidR="00CB3AFB" w:rsidRDefault="00F96B97" w:rsidP="00F96B97">
      <w:pPr>
        <w:shd w:val="clear" w:color="auto" w:fill="E5DFEC" w:themeFill="accent4" w:themeFillTint="33"/>
        <w:jc w:val="right"/>
        <w:outlineLvl w:val="0"/>
        <w:rPr>
          <w:rFonts w:ascii="Arial" w:hAnsi="Arial" w:cs="Arial"/>
          <w:b/>
          <w:bCs/>
          <w:color w:val="3F3F42"/>
          <w:kern w:val="36"/>
          <w:sz w:val="48"/>
          <w:szCs w:val="48"/>
          <w:rtl/>
        </w:rPr>
      </w:pPr>
      <w:r>
        <w:rPr>
          <w:rFonts w:ascii="Arial" w:hAnsi="Arial" w:cs="Arial" w:hint="cs"/>
          <w:b/>
          <w:bCs/>
          <w:color w:val="3F3F42"/>
          <w:kern w:val="36"/>
          <w:sz w:val="48"/>
          <w:szCs w:val="48"/>
          <w:rtl/>
        </w:rPr>
        <w:t xml:space="preserve">                          </w:t>
      </w:r>
    </w:p>
    <w:p w:rsidR="00280C1A" w:rsidRPr="00F96B97" w:rsidRDefault="00CB3AFB" w:rsidP="00F96B97">
      <w:pPr>
        <w:shd w:val="clear" w:color="auto" w:fill="E5DFEC" w:themeFill="accent4" w:themeFillTint="33"/>
        <w:jc w:val="right"/>
        <w:outlineLvl w:val="0"/>
        <w:rPr>
          <w:rFonts w:ascii="Simplified Arabic" w:hAnsi="Simplified Arabic" w:cs="Simplified Arabic"/>
          <w:b/>
          <w:bCs/>
          <w:color w:val="0033CC"/>
          <w:kern w:val="36"/>
          <w:sz w:val="40"/>
          <w:szCs w:val="40"/>
        </w:rPr>
        <w:sectPr w:rsidR="00280C1A" w:rsidRPr="00F96B97" w:rsidSect="00A5688F">
          <w:headerReference w:type="default" r:id="rId11"/>
          <w:footerReference w:type="default" r:id="rId12"/>
          <w:pgSz w:w="12240" w:h="15840"/>
          <w:pgMar w:top="720" w:right="720" w:bottom="568" w:left="851" w:header="720" w:footer="720" w:gutter="0"/>
          <w:cols w:space="720"/>
          <w:docGrid w:linePitch="360"/>
        </w:sectPr>
      </w:pPr>
      <w:r w:rsidRPr="00CB3AFB">
        <w:rPr>
          <w:rFonts w:ascii="Arial" w:hAnsi="Arial" w:cs="Arial" w:hint="cs"/>
          <w:b/>
          <w:bCs/>
          <w:color w:val="0033CC"/>
          <w:kern w:val="36"/>
          <w:sz w:val="48"/>
          <w:szCs w:val="48"/>
          <w:rtl/>
        </w:rPr>
        <w:t xml:space="preserve">                         </w:t>
      </w:r>
      <w:r w:rsidR="00F96B97">
        <w:rPr>
          <w:rFonts w:ascii="Arial" w:hAnsi="Arial" w:cs="Arial" w:hint="cs"/>
          <w:b/>
          <w:bCs/>
          <w:color w:val="0033CC"/>
          <w:kern w:val="36"/>
          <w:sz w:val="48"/>
          <w:szCs w:val="48"/>
          <w:rtl/>
        </w:rPr>
        <w:t xml:space="preserve">   </w:t>
      </w:r>
      <w:r w:rsidR="00F96B97" w:rsidRPr="00F96B97">
        <w:rPr>
          <w:rFonts w:ascii="Simplified Arabic" w:hAnsi="Simplified Arabic" w:cs="Simplified Arabic"/>
          <w:b/>
          <w:bCs/>
          <w:color w:val="0033CC"/>
          <w:kern w:val="36"/>
          <w:sz w:val="40"/>
          <w:szCs w:val="40"/>
          <w:rtl/>
        </w:rPr>
        <w:t xml:space="preserve">(سبحان الذي أسرىَ بعبده ليلاً مِن المسجد الحرام </w:t>
      </w:r>
      <w:r w:rsidR="00F96B97">
        <w:rPr>
          <w:rFonts w:ascii="Simplified Arabic" w:hAnsi="Simplified Arabic" w:cs="Simplified Arabic" w:hint="cs"/>
          <w:b/>
          <w:bCs/>
          <w:color w:val="0033CC"/>
          <w:kern w:val="36"/>
          <w:sz w:val="40"/>
          <w:szCs w:val="40"/>
          <w:rtl/>
        </w:rPr>
        <w:t xml:space="preserve">                                       </w:t>
      </w:r>
      <w:r w:rsidR="00F96B97" w:rsidRPr="00F96B97">
        <w:rPr>
          <w:rFonts w:ascii="Simplified Arabic" w:hAnsi="Simplified Arabic" w:cs="Simplified Arabic"/>
          <w:b/>
          <w:bCs/>
          <w:color w:val="0033CC"/>
          <w:kern w:val="36"/>
          <w:sz w:val="40"/>
          <w:szCs w:val="40"/>
          <w:rtl/>
        </w:rPr>
        <w:t>الى المسجد الاقصى الذي باركنا حوله)</w:t>
      </w:r>
      <w:r w:rsidR="00B210A8" w:rsidRPr="00F96B97">
        <w:rPr>
          <w:rFonts w:ascii="Simplified Arabic" w:hAnsi="Simplified Arabic" w:cs="Simplified Arabic"/>
          <w:b/>
          <w:bCs/>
          <w:color w:val="0033CC"/>
          <w:kern w:val="36"/>
          <w:sz w:val="40"/>
          <w:szCs w:val="40"/>
          <w:rtl/>
        </w:rPr>
        <w:t xml:space="preserve"> </w:t>
      </w:r>
      <w:r w:rsidRPr="00F96B97">
        <w:rPr>
          <w:rFonts w:ascii="Simplified Arabic" w:hAnsi="Simplified Arabic" w:cs="Simplified Arabic"/>
          <w:b/>
          <w:bCs/>
          <w:color w:val="0033CC"/>
          <w:kern w:val="36"/>
          <w:sz w:val="40"/>
          <w:szCs w:val="40"/>
          <w:rtl/>
        </w:rPr>
        <w:t xml:space="preserve"> </w:t>
      </w:r>
      <w:r w:rsidR="00B210A8" w:rsidRPr="00F96B97">
        <w:rPr>
          <w:rFonts w:ascii="Simplified Arabic" w:hAnsi="Simplified Arabic" w:cs="Simplified Arabic"/>
          <w:b/>
          <w:bCs/>
          <w:color w:val="0033CC"/>
          <w:kern w:val="36"/>
          <w:sz w:val="40"/>
          <w:szCs w:val="40"/>
          <w:rtl/>
        </w:rPr>
        <w:t xml:space="preserve">       </w:t>
      </w:r>
    </w:p>
    <w:p w:rsidR="00CF234A" w:rsidRPr="00D75FD3" w:rsidRDefault="00CF234A" w:rsidP="00D75FD3">
      <w:pPr>
        <w:pStyle w:val="NormalWeb"/>
        <w:pBdr>
          <w:right w:val="single" w:sz="4" w:space="4" w:color="auto"/>
        </w:pBdr>
        <w:shd w:val="clear" w:color="auto" w:fill="E5DFEC" w:themeFill="accent4" w:themeFillTint="33"/>
        <w:bidi/>
        <w:spacing w:before="0" w:after="90"/>
        <w:rPr>
          <w:rFonts w:asciiTheme="majorBidi" w:hAnsiTheme="majorBidi" w:cstheme="majorBidi"/>
          <w:b/>
          <w:bCs/>
          <w:color w:val="1D2129"/>
          <w:sz w:val="40"/>
          <w:szCs w:val="40"/>
          <w:rtl/>
        </w:rPr>
      </w:pPr>
      <w:r w:rsidRPr="005F5F41">
        <w:rPr>
          <w:rFonts w:asciiTheme="majorBidi" w:hAnsiTheme="majorBidi" w:cstheme="majorBidi"/>
          <w:b/>
          <w:bCs/>
          <w:color w:val="FF0000"/>
          <w:sz w:val="40"/>
          <w:szCs w:val="40"/>
          <w:u w:val="single"/>
          <w:rtl/>
          <w:lang w:bidi="ar-EG"/>
        </w:rPr>
        <w:lastRenderedPageBreak/>
        <w:t>كلمة</w:t>
      </w:r>
      <w:r w:rsidR="00DD565E" w:rsidRPr="005F5F41">
        <w:rPr>
          <w:rFonts w:asciiTheme="majorBidi" w:hAnsiTheme="majorBidi" w:cstheme="majorBidi" w:hint="cs"/>
          <w:b/>
          <w:bCs/>
          <w:color w:val="FF0000"/>
          <w:sz w:val="40"/>
          <w:szCs w:val="40"/>
          <w:u w:val="single"/>
          <w:rtl/>
          <w:lang w:bidi="ar-EG"/>
        </w:rPr>
        <w:t xml:space="preserve"> العدد</w:t>
      </w:r>
      <w:r w:rsidRPr="005F5F41">
        <w:rPr>
          <w:rFonts w:asciiTheme="majorBidi" w:hAnsiTheme="majorBidi" w:cstheme="majorBidi"/>
          <w:b/>
          <w:bCs/>
          <w:color w:val="FF0000"/>
          <w:sz w:val="40"/>
          <w:szCs w:val="40"/>
          <w:rtl/>
          <w:lang w:bidi="ar-EG"/>
        </w:rPr>
        <w:t xml:space="preserve"> </w:t>
      </w:r>
      <w:r w:rsidR="005F5F41" w:rsidRPr="005F5F41">
        <w:rPr>
          <w:rFonts w:asciiTheme="majorBidi" w:hAnsiTheme="majorBidi" w:cstheme="majorBidi" w:hint="cs"/>
          <w:b/>
          <w:bCs/>
          <w:color w:val="FF0000"/>
          <w:sz w:val="40"/>
          <w:szCs w:val="40"/>
          <w:rtl/>
          <w:lang w:bidi="ar-EG"/>
        </w:rPr>
        <w:t xml:space="preserve"> </w:t>
      </w:r>
      <w:r w:rsidR="00D75FD3" w:rsidRPr="00D75FD3">
        <w:rPr>
          <w:rFonts w:asciiTheme="majorBidi" w:hAnsiTheme="majorBidi" w:cstheme="majorBidi" w:hint="cs"/>
          <w:b/>
          <w:bCs/>
          <w:color w:val="0000FF"/>
          <w:sz w:val="40"/>
          <w:szCs w:val="40"/>
          <w:rtl/>
        </w:rPr>
        <w:t>الأسلام الذي ندعو إليه....</w:t>
      </w:r>
      <w:r w:rsidR="00D75FD3" w:rsidRPr="00D75FD3">
        <w:rPr>
          <w:rFonts w:asciiTheme="majorBidi" w:hAnsiTheme="majorBidi" w:cstheme="majorBidi" w:hint="cs"/>
          <w:b/>
          <w:bCs/>
          <w:color w:val="1D2129"/>
          <w:sz w:val="40"/>
          <w:szCs w:val="40"/>
          <w:rtl/>
        </w:rPr>
        <w:t xml:space="preserve"> </w:t>
      </w:r>
      <w:r w:rsidR="00D75FD3" w:rsidRPr="00D75FD3">
        <w:rPr>
          <w:rFonts w:asciiTheme="majorBidi" w:hAnsiTheme="majorBidi" w:cstheme="majorBidi"/>
          <w:b/>
          <w:bCs/>
          <w:color w:val="1D2129"/>
          <w:sz w:val="28"/>
          <w:szCs w:val="28"/>
        </w:rPr>
        <w:t xml:space="preserve">    </w:t>
      </w:r>
      <w:r w:rsidR="00D75FD3" w:rsidRPr="00D75FD3">
        <w:rPr>
          <w:rFonts w:asciiTheme="majorBidi" w:hAnsiTheme="majorBidi" w:cstheme="majorBidi" w:hint="cs"/>
          <w:b/>
          <w:bCs/>
          <w:color w:val="1D2129"/>
          <w:sz w:val="28"/>
          <w:szCs w:val="28"/>
          <w:rtl/>
        </w:rPr>
        <w:t>أىُ إسلام نتبعُ ؟ اسلام السنة ام اسلام الشيعة , اسلام الوهابية أم اسلام الصوفية , إسلامُ الاحاديث النبوية أم إسلام الايات القرآنية , اسلام القاعدة وداعش والنصرة وبوكو حرام وامثالهم أم اسلام حزب الله والحوثيين وكتائب الاقصى فى ايران وامثالهم, اسلام الشيخ محمد عبده والشيخ شلتوت و الشعراوى والغزالى أم اسلام الشيخ كشك ووجدى غنيم والحوينى وامثالهم , اسلام العقل أم اسلام النقل , , الاسلام المطبق فى الشرق بكل ما فيه من تعقيدات أم الاسلام المطبق فى الغرب بكل مافيه من تسهيلات , أى اسلامٍ تريدوننا أن نتبع يا سادة؟</w:t>
      </w:r>
      <w:r w:rsidR="00D75FD3" w:rsidRPr="00D75FD3">
        <w:rPr>
          <w:rFonts w:asciiTheme="majorBidi" w:hAnsiTheme="majorBidi" w:cstheme="majorBidi"/>
          <w:b/>
          <w:bCs/>
          <w:color w:val="1D2129"/>
          <w:sz w:val="28"/>
          <w:szCs w:val="28"/>
        </w:rPr>
        <w:t xml:space="preserve"> </w:t>
      </w:r>
      <w:r w:rsidR="00D75FD3">
        <w:rPr>
          <w:rFonts w:asciiTheme="majorBidi" w:hAnsiTheme="majorBidi" w:cstheme="majorBidi" w:hint="cs"/>
          <w:b/>
          <w:bCs/>
          <w:color w:val="1D2129"/>
          <w:sz w:val="28"/>
          <w:szCs w:val="28"/>
          <w:rtl/>
        </w:rPr>
        <w:t xml:space="preserve">       </w:t>
      </w:r>
      <w:r w:rsidR="00D75FD3" w:rsidRPr="00D75FD3">
        <w:rPr>
          <w:rFonts w:asciiTheme="majorBidi" w:hAnsiTheme="majorBidi" w:cstheme="majorBidi" w:hint="cs"/>
          <w:b/>
          <w:bCs/>
          <w:color w:val="1D2129"/>
          <w:sz w:val="28"/>
          <w:szCs w:val="28"/>
          <w:rtl/>
        </w:rPr>
        <w:t>من همُ المسلمون ؟ هل هم اهل البدو الذين يتبعون الغامض من الاحاديث والروايات ويضيق افقهم فيرفضون فقه الواقع وفقه الاولويات , هل المسلمون هم التابعون بلا فهم وعلم والمتشددون عن سوء خلق وجهل , ام المسلمون هم الموسعون فى التسهيلات والذين يحللون ما حرمه الله بنية الكسل والشهوات , هل المسلمون هم الذين يبنون المساجد المكيفة ويحجون حج السوبر حتى انهم يذهبون الى عرفة قبل المغرب ويعودون قبل الفجر الى ديارهم , ام المسلمون هم الذين ضاقت بهم الارض فلم يجدوا الا المساجد لتأويهم من الحر والبرد فقرا وعوزا ,</w:t>
      </w:r>
      <w:r w:rsidR="00D75FD3">
        <w:rPr>
          <w:rFonts w:asciiTheme="majorBidi" w:hAnsiTheme="majorBidi" w:cstheme="majorBidi" w:hint="cs"/>
          <w:b/>
          <w:bCs/>
          <w:color w:val="1D2129"/>
          <w:sz w:val="28"/>
          <w:szCs w:val="28"/>
          <w:rtl/>
        </w:rPr>
        <w:t xml:space="preserve"> </w:t>
      </w:r>
      <w:r w:rsidR="00D75FD3" w:rsidRPr="00D75FD3">
        <w:rPr>
          <w:rFonts w:asciiTheme="majorBidi" w:hAnsiTheme="majorBidi" w:cstheme="majorBidi" w:hint="cs"/>
          <w:b/>
          <w:bCs/>
          <w:color w:val="1D2129"/>
          <w:sz w:val="28"/>
          <w:szCs w:val="28"/>
          <w:rtl/>
        </w:rPr>
        <w:t>هل المسلمون هم الذين يحرمون ارب</w:t>
      </w:r>
      <w:r w:rsidR="00D75FD3">
        <w:rPr>
          <w:rFonts w:asciiTheme="majorBidi" w:hAnsiTheme="majorBidi" w:cstheme="majorBidi" w:hint="cs"/>
          <w:b/>
          <w:bCs/>
          <w:color w:val="1D2129"/>
          <w:sz w:val="28"/>
          <w:szCs w:val="28"/>
          <w:rtl/>
        </w:rPr>
        <w:t>اح البنوك لانها ربا ثم يحللونها</w:t>
      </w:r>
      <w:r w:rsidR="00D75FD3" w:rsidRPr="00D75FD3">
        <w:rPr>
          <w:rFonts w:asciiTheme="majorBidi" w:hAnsiTheme="majorBidi" w:cstheme="majorBidi" w:hint="cs"/>
          <w:b/>
          <w:bCs/>
          <w:color w:val="1D2129"/>
          <w:sz w:val="28"/>
          <w:szCs w:val="28"/>
          <w:rtl/>
        </w:rPr>
        <w:t>لمنفعت</w:t>
      </w:r>
      <w:r w:rsidR="00D75FD3">
        <w:rPr>
          <w:rFonts w:asciiTheme="majorBidi" w:hAnsiTheme="majorBidi" w:cstheme="majorBidi" w:hint="cs"/>
          <w:b/>
          <w:bCs/>
          <w:color w:val="1D2129"/>
          <w:sz w:val="28"/>
          <w:szCs w:val="28"/>
          <w:rtl/>
        </w:rPr>
        <w:t xml:space="preserve">هم على اساس انهاربحٌ حلال هل المسلمون </w:t>
      </w:r>
      <w:r w:rsidR="00D75FD3" w:rsidRPr="00D75FD3">
        <w:rPr>
          <w:rFonts w:asciiTheme="majorBidi" w:hAnsiTheme="majorBidi" w:cstheme="majorBidi" w:hint="cs"/>
          <w:b/>
          <w:bCs/>
          <w:color w:val="1D2129"/>
          <w:sz w:val="28"/>
          <w:szCs w:val="28"/>
          <w:rtl/>
        </w:rPr>
        <w:t xml:space="preserve"> هم الذين يفتون بكيفية اتيان الزوجة وهى حائض ويفتون بتحليل القبلة فى نهار رمضان وبتحريم الفتى الأمرد لانه باب للشهوة ام المسلمون هم الذين اباحوا امامة المرأة للصلاة وللرجال وأباحو الصلاة للمرأة بغير غطاء للراس</w:t>
      </w:r>
      <w:r w:rsidR="00D75FD3" w:rsidRPr="00D75FD3">
        <w:rPr>
          <w:rFonts w:asciiTheme="majorBidi" w:hAnsiTheme="majorBidi" w:cstheme="majorBidi" w:hint="cs"/>
          <w:b/>
          <w:bCs/>
          <w:color w:val="1D2129"/>
          <w:sz w:val="28"/>
          <w:szCs w:val="28"/>
          <w:rtl/>
          <w:lang w:bidi="ar-EG"/>
        </w:rPr>
        <w:t xml:space="preserve">. </w:t>
      </w:r>
      <w:r w:rsidR="00D75FD3" w:rsidRPr="00D75FD3">
        <w:rPr>
          <w:rFonts w:asciiTheme="majorBidi" w:hAnsiTheme="majorBidi" w:cstheme="majorBidi" w:hint="cs"/>
          <w:b/>
          <w:bCs/>
          <w:color w:val="1D2129"/>
          <w:sz w:val="28"/>
          <w:szCs w:val="28"/>
          <w:rtl/>
        </w:rPr>
        <w:t>نحن بحاجة ماسة الى فكر جديد وعقول راشدة تفهم حكمة الحكم وكيفية تفسير الاية , نحن بحاجة ماسة الى رجال يخافون الله ويجتهدون حتى نستطيع ان ننقل الدين الاسلامى كما انزله الله وليس كما جاءنا فى تفسيرات واقوال ما انزل الله بها , رجال لا يخافون الا الله ويتقون الله فيعلمهم الله علم ما لم يعلموا ,نحن بحاجة الى فكر اسلامى جديد يتمسك بالمعقول ويغربل المنقول على ضوء ايات القران الكريم والثابت الصحيح من السنة النبوية , ولا يشغلنا الغريب من القول والاغرب من الرواية والله المستعان</w:t>
      </w:r>
      <w:r w:rsidR="00D75FD3" w:rsidRPr="00D75FD3">
        <w:rPr>
          <w:rFonts w:asciiTheme="majorBidi" w:hAnsiTheme="majorBidi" w:cstheme="majorBidi"/>
          <w:b/>
          <w:bCs/>
          <w:color w:val="1D2129"/>
          <w:sz w:val="28"/>
          <w:szCs w:val="28"/>
        </w:rPr>
        <w:t xml:space="preserve"> .</w:t>
      </w:r>
      <w:r w:rsidR="00D75FD3">
        <w:rPr>
          <w:rFonts w:asciiTheme="majorBidi" w:hAnsiTheme="majorBidi" w:cstheme="majorBidi" w:hint="cs"/>
          <w:b/>
          <w:bCs/>
          <w:color w:val="1D2129"/>
          <w:sz w:val="28"/>
          <w:szCs w:val="28"/>
          <w:rtl/>
          <w:lang w:bidi="ar-EG"/>
        </w:rPr>
        <w:t xml:space="preserve">                                         </w:t>
      </w:r>
      <w:r w:rsidRPr="00E86E6B">
        <w:rPr>
          <w:rFonts w:hint="cs"/>
          <w:b/>
          <w:bCs/>
          <w:color w:val="0000FF"/>
          <w:szCs w:val="28"/>
          <w:rtl/>
          <w:lang w:bidi="ar-EG"/>
        </w:rPr>
        <w:t>رئيس التحري</w:t>
      </w:r>
      <w:r w:rsidR="00D75FD3">
        <w:rPr>
          <w:rFonts w:hint="cs"/>
          <w:b/>
          <w:bCs/>
          <w:color w:val="0000FF"/>
          <w:szCs w:val="28"/>
          <w:rtl/>
          <w:lang w:bidi="ar-EG"/>
        </w:rPr>
        <w:t>ر</w:t>
      </w:r>
    </w:p>
    <w:p w:rsidR="00B847D0" w:rsidRPr="004A4467" w:rsidRDefault="008B6FA0" w:rsidP="00D75FD3">
      <w:pPr>
        <w:pBdr>
          <w:left w:val="single" w:sz="4" w:space="4" w:color="auto"/>
        </w:pBdr>
        <w:shd w:val="clear" w:color="auto" w:fill="E5DFEC" w:themeFill="accent4" w:themeFillTint="33"/>
        <w:tabs>
          <w:tab w:val="right" w:pos="425"/>
        </w:tabs>
        <w:bidi/>
        <w:rPr>
          <w:rFonts w:cs="Simplified Arabic"/>
          <w:b/>
          <w:bCs/>
          <w:color w:val="FF0000"/>
          <w:sz w:val="40"/>
          <w:szCs w:val="40"/>
          <w:u w:val="single"/>
          <w:rtl/>
          <w:lang w:bidi="ar-EG"/>
        </w:rPr>
      </w:pPr>
      <w:r>
        <w:rPr>
          <w:rFonts w:cs="Simplified Arabic"/>
          <w:b/>
          <w:bCs/>
          <w:color w:val="FF0000"/>
          <w:sz w:val="40"/>
          <w:szCs w:val="40"/>
          <w:u w:val="single"/>
          <w:rtl/>
          <w:lang w:bidi="ar-EG"/>
        </w:rPr>
        <w:t>اقرأ في هذا العدد:</w:t>
      </w:r>
      <w:r w:rsidR="00D75FD3" w:rsidRPr="00D75FD3">
        <w:rPr>
          <w:rFonts w:asciiTheme="majorBidi" w:hAnsiTheme="majorBidi" w:cstheme="majorBidi" w:hint="cs"/>
          <w:b/>
          <w:bCs/>
          <w:color w:val="0000FF"/>
          <w:sz w:val="40"/>
          <w:szCs w:val="40"/>
          <w:rtl/>
        </w:rPr>
        <w:t xml:space="preserve"> </w:t>
      </w:r>
    </w:p>
    <w:p w:rsidR="00BB59DD" w:rsidRPr="004E2EF4" w:rsidRDefault="008B6FA0" w:rsidP="008D4C99">
      <w:pPr>
        <w:pBdr>
          <w:left w:val="single" w:sz="4" w:space="4" w:color="auto"/>
        </w:pBdr>
        <w:shd w:val="clear" w:color="auto" w:fill="E5DFEC" w:themeFill="accent4" w:themeFillTint="33"/>
        <w:bidi/>
        <w:rPr>
          <w:rFonts w:ascii="Times New Roman" w:eastAsiaTheme="minorHAnsi" w:hAnsi="Times New Roman"/>
          <w:b/>
          <w:bCs/>
          <w:color w:val="0000FF"/>
          <w:sz w:val="28"/>
          <w:szCs w:val="28"/>
          <w:lang w:eastAsia="ar-SA" w:bidi="ar-EG"/>
        </w:rPr>
      </w:pPr>
      <w:r w:rsidRPr="000145A3">
        <w:rPr>
          <w:rFonts w:asciiTheme="majorBidi" w:hAnsiTheme="majorBidi" w:cstheme="majorBidi"/>
          <w:color w:val="000000"/>
          <w:sz w:val="28"/>
          <w:szCs w:val="28"/>
          <w:rtl/>
          <w:lang w:bidi="ar-EG"/>
        </w:rPr>
        <w:t>*</w:t>
      </w:r>
      <w:r w:rsidRPr="00024927">
        <w:rPr>
          <w:rFonts w:asciiTheme="majorBidi" w:hAnsiTheme="majorBidi" w:cstheme="majorBidi"/>
          <w:b/>
          <w:bCs/>
          <w:color w:val="000000"/>
          <w:sz w:val="28"/>
          <w:szCs w:val="28"/>
          <w:rtl/>
          <w:lang w:bidi="ar-EG"/>
        </w:rPr>
        <w:t>كلمة العدد:</w:t>
      </w:r>
      <w:r w:rsidR="008D4C99" w:rsidRPr="008D4C99">
        <w:rPr>
          <w:rFonts w:ascii="Times New Roman" w:eastAsiaTheme="minorHAnsi" w:hAnsi="Times New Roman" w:hint="cs"/>
          <w:b/>
          <w:bCs/>
          <w:color w:val="0033CC"/>
          <w:sz w:val="40"/>
          <w:szCs w:val="40"/>
          <w:rtl/>
          <w:lang w:eastAsia="ar-SA" w:bidi="ar-EG"/>
        </w:rPr>
        <w:t xml:space="preserve"> </w:t>
      </w:r>
      <w:r w:rsidR="00D75FD3" w:rsidRPr="00D75FD3">
        <w:rPr>
          <w:rFonts w:asciiTheme="majorBidi" w:hAnsiTheme="majorBidi" w:cstheme="majorBidi" w:hint="cs"/>
          <w:b/>
          <w:bCs/>
          <w:color w:val="0000FF"/>
          <w:sz w:val="40"/>
          <w:szCs w:val="40"/>
          <w:rtl/>
        </w:rPr>
        <w:t>ا</w:t>
      </w:r>
      <w:r w:rsidR="00D75FD3" w:rsidRPr="00D75FD3">
        <w:rPr>
          <w:rFonts w:asciiTheme="majorBidi" w:hAnsiTheme="majorBidi" w:cstheme="majorBidi" w:hint="cs"/>
          <w:b/>
          <w:bCs/>
          <w:color w:val="0000FF"/>
          <w:sz w:val="28"/>
          <w:szCs w:val="28"/>
          <w:rtl/>
        </w:rPr>
        <w:t>لأسلام الذي ندعو إليه</w:t>
      </w:r>
    </w:p>
    <w:p w:rsidR="00D82813" w:rsidRPr="00E839A9" w:rsidRDefault="008D4C99" w:rsidP="00BB59DD">
      <w:pPr>
        <w:pBdr>
          <w:left w:val="single" w:sz="4" w:space="4" w:color="auto"/>
        </w:pBdr>
        <w:shd w:val="clear" w:color="auto" w:fill="E5DFEC" w:themeFill="accent4" w:themeFillTint="33"/>
        <w:bidi/>
        <w:rPr>
          <w:rFonts w:ascii="Times New Roman" w:eastAsiaTheme="minorHAnsi" w:hAnsi="Times New Roman"/>
          <w:b/>
          <w:bCs/>
          <w:color w:val="0033CC"/>
          <w:sz w:val="28"/>
          <w:szCs w:val="28"/>
          <w:rtl/>
          <w:lang w:eastAsia="ar-SA" w:bidi="ar-EG"/>
        </w:rPr>
      </w:pPr>
      <w:r>
        <w:rPr>
          <w:rFonts w:asciiTheme="majorBidi" w:hAnsiTheme="majorBidi" w:cstheme="majorBidi"/>
          <w:b/>
          <w:bCs/>
          <w:color w:val="000000"/>
          <w:sz w:val="28"/>
          <w:szCs w:val="28"/>
        </w:rPr>
        <w:t xml:space="preserve"> </w:t>
      </w:r>
      <w:r w:rsidR="008B6FA0" w:rsidRPr="004854EC">
        <w:rPr>
          <w:rFonts w:asciiTheme="majorBidi" w:hAnsiTheme="majorBidi" w:cstheme="majorBidi"/>
          <w:b/>
          <w:bCs/>
          <w:color w:val="000000"/>
          <w:sz w:val="28"/>
          <w:szCs w:val="28"/>
          <w:rtl/>
        </w:rPr>
        <w:t xml:space="preserve">بقلم/رئيس التحرير </w:t>
      </w:r>
      <w:r w:rsidR="008B6FA0" w:rsidRPr="004854EC">
        <w:rPr>
          <w:rFonts w:asciiTheme="majorBidi" w:hAnsiTheme="majorBidi" w:cstheme="majorBidi"/>
          <w:b/>
          <w:bCs/>
          <w:color w:val="000000"/>
          <w:sz w:val="28"/>
          <w:szCs w:val="28"/>
        </w:rPr>
        <w:t xml:space="preserve">  </w:t>
      </w:r>
      <w:r w:rsidR="000E1F14">
        <w:rPr>
          <w:rFonts w:asciiTheme="majorBidi" w:hAnsiTheme="majorBidi" w:cstheme="majorBidi" w:hint="cs"/>
          <w:b/>
          <w:bCs/>
          <w:color w:val="000000"/>
          <w:sz w:val="28"/>
          <w:szCs w:val="28"/>
          <w:rtl/>
        </w:rPr>
        <w:t xml:space="preserve">          </w:t>
      </w:r>
      <w:r w:rsidR="0071240F">
        <w:rPr>
          <w:rFonts w:asciiTheme="majorBidi" w:hAnsiTheme="majorBidi" w:cstheme="majorBidi" w:hint="cs"/>
          <w:b/>
          <w:bCs/>
          <w:color w:val="000000"/>
          <w:sz w:val="28"/>
          <w:szCs w:val="28"/>
          <w:rtl/>
        </w:rPr>
        <w:t xml:space="preserve"> </w:t>
      </w:r>
      <w:r w:rsidR="004854EC" w:rsidRPr="004854EC">
        <w:rPr>
          <w:rFonts w:asciiTheme="majorBidi" w:hAnsiTheme="majorBidi" w:cstheme="majorBidi" w:hint="cs"/>
          <w:b/>
          <w:bCs/>
          <w:color w:val="000000"/>
          <w:sz w:val="28"/>
          <w:szCs w:val="28"/>
          <w:rtl/>
        </w:rPr>
        <w:t xml:space="preserve"> </w:t>
      </w:r>
      <w:r>
        <w:rPr>
          <w:rFonts w:asciiTheme="majorBidi" w:hAnsiTheme="majorBidi" w:cstheme="majorBidi"/>
          <w:b/>
          <w:bCs/>
          <w:color w:val="000000"/>
          <w:sz w:val="28"/>
          <w:szCs w:val="28"/>
        </w:rPr>
        <w:t xml:space="preserve">                     </w:t>
      </w:r>
      <w:r w:rsidR="004854EC" w:rsidRPr="004854EC">
        <w:rPr>
          <w:rFonts w:asciiTheme="majorBidi" w:hAnsiTheme="majorBidi" w:cstheme="majorBidi" w:hint="cs"/>
          <w:b/>
          <w:bCs/>
          <w:color w:val="000000"/>
          <w:sz w:val="28"/>
          <w:szCs w:val="28"/>
          <w:rtl/>
        </w:rPr>
        <w:t xml:space="preserve"> </w:t>
      </w:r>
      <w:r w:rsidR="00DF26E1">
        <w:rPr>
          <w:rFonts w:asciiTheme="majorBidi" w:hAnsiTheme="majorBidi" w:cstheme="majorBidi" w:hint="cs"/>
          <w:b/>
          <w:bCs/>
          <w:color w:val="000000"/>
          <w:sz w:val="28"/>
          <w:szCs w:val="28"/>
          <w:rtl/>
        </w:rPr>
        <w:t xml:space="preserve">  </w:t>
      </w:r>
      <w:r w:rsidR="008B6FA0" w:rsidRPr="004854EC">
        <w:rPr>
          <w:rFonts w:asciiTheme="majorBidi" w:hAnsiTheme="majorBidi" w:cstheme="majorBidi"/>
          <w:b/>
          <w:bCs/>
          <w:color w:val="000000"/>
          <w:sz w:val="28"/>
          <w:szCs w:val="28"/>
        </w:rPr>
        <w:t xml:space="preserve"> </w:t>
      </w:r>
      <w:r w:rsidR="008B6FA0" w:rsidRPr="004854EC">
        <w:rPr>
          <w:rFonts w:asciiTheme="majorBidi" w:hAnsiTheme="majorBidi" w:cstheme="majorBidi"/>
          <w:b/>
          <w:bCs/>
          <w:color w:val="000000"/>
          <w:sz w:val="28"/>
          <w:szCs w:val="28"/>
          <w:rtl/>
        </w:rPr>
        <w:t>ص2</w:t>
      </w:r>
    </w:p>
    <w:p w:rsidR="00F01503" w:rsidRDefault="00F01503" w:rsidP="00B847D0">
      <w:pPr>
        <w:pBdr>
          <w:left w:val="single" w:sz="4" w:space="4" w:color="auto"/>
        </w:pBdr>
        <w:shd w:val="clear" w:color="auto" w:fill="E5DFEC" w:themeFill="accent4" w:themeFillTint="33"/>
        <w:bidi/>
        <w:spacing w:after="75"/>
        <w:rPr>
          <w:rFonts w:asciiTheme="majorBidi" w:hAnsiTheme="majorBidi" w:cstheme="majorBidi"/>
          <w:b/>
          <w:bCs/>
          <w:color w:val="000000" w:themeColor="text1"/>
          <w:kern w:val="36"/>
          <w:sz w:val="28"/>
          <w:szCs w:val="28"/>
          <w:rtl/>
        </w:rPr>
      </w:pPr>
    </w:p>
    <w:p w:rsidR="00B847D0" w:rsidRPr="005457CB" w:rsidRDefault="008B6FA0" w:rsidP="00F01503">
      <w:pPr>
        <w:pBdr>
          <w:left w:val="single" w:sz="4" w:space="4" w:color="auto"/>
        </w:pBdr>
        <w:shd w:val="clear" w:color="auto" w:fill="E5DFEC" w:themeFill="accent4" w:themeFillTint="33"/>
        <w:bidi/>
        <w:spacing w:after="75"/>
        <w:rPr>
          <w:rFonts w:ascii="Times New Roman" w:eastAsiaTheme="minorHAnsi" w:hAnsi="Times New Roman"/>
          <w:b/>
          <w:bCs/>
          <w:color w:val="0000FF"/>
          <w:sz w:val="28"/>
          <w:szCs w:val="28"/>
          <w:lang w:eastAsia="ar-SA"/>
        </w:rPr>
      </w:pPr>
      <w:r w:rsidRPr="00F01503">
        <w:rPr>
          <w:rFonts w:asciiTheme="majorBidi" w:hAnsiTheme="majorBidi" w:cstheme="majorBidi"/>
          <w:b/>
          <w:bCs/>
          <w:color w:val="000000" w:themeColor="text1"/>
          <w:kern w:val="36"/>
          <w:sz w:val="28"/>
          <w:szCs w:val="28"/>
          <w:rtl/>
        </w:rPr>
        <w:t>*</w:t>
      </w:r>
      <w:r w:rsidRPr="0097143C">
        <w:rPr>
          <w:rFonts w:asciiTheme="majorBidi" w:hAnsiTheme="majorBidi" w:cstheme="majorBidi"/>
          <w:b/>
          <w:bCs/>
          <w:color w:val="000000" w:themeColor="text1"/>
          <w:sz w:val="28"/>
          <w:szCs w:val="28"/>
          <w:rtl/>
        </w:rPr>
        <w:t>قضية للمناقشة</w:t>
      </w:r>
      <w:r w:rsidRPr="00E839A9">
        <w:rPr>
          <w:rFonts w:asciiTheme="majorBidi" w:hAnsiTheme="majorBidi" w:cstheme="majorBidi"/>
          <w:b/>
          <w:bCs/>
          <w:color w:val="0000FF"/>
          <w:sz w:val="28"/>
          <w:szCs w:val="28"/>
          <w:rtl/>
        </w:rPr>
        <w:t>:</w:t>
      </w:r>
      <w:r w:rsidR="00F27065" w:rsidRPr="00F27065">
        <w:rPr>
          <w:rFonts w:ascii="Times New Roman" w:eastAsiaTheme="minorHAnsi" w:hAnsi="Times New Roman"/>
          <w:b/>
          <w:bCs/>
          <w:color w:val="0033CC"/>
          <w:sz w:val="40"/>
          <w:szCs w:val="40"/>
          <w:rtl/>
          <w:lang w:eastAsia="ar-SA"/>
        </w:rPr>
        <w:t xml:space="preserve"> </w:t>
      </w:r>
      <w:r w:rsidR="00F27065" w:rsidRPr="00F27065">
        <w:rPr>
          <w:rFonts w:ascii="Times New Roman" w:eastAsiaTheme="minorHAnsi" w:hAnsi="Times New Roman"/>
          <w:b/>
          <w:bCs/>
          <w:color w:val="0033CC"/>
          <w:sz w:val="28"/>
          <w:szCs w:val="28"/>
          <w:rtl/>
          <w:lang w:eastAsia="ar-SA"/>
        </w:rPr>
        <w:t>تشويه الرمز عند الأطفال</w:t>
      </w:r>
      <w:r w:rsidR="006C1431" w:rsidRPr="006C1431">
        <w:rPr>
          <w:rFonts w:asciiTheme="majorBidi" w:eastAsiaTheme="minorHAnsi" w:hAnsiTheme="majorBidi" w:cstheme="majorBidi" w:hint="cs"/>
          <w:b/>
          <w:bCs/>
          <w:color w:val="0033CC"/>
          <w:sz w:val="40"/>
          <w:szCs w:val="40"/>
          <w:rtl/>
          <w:lang w:eastAsia="ar-SA"/>
        </w:rPr>
        <w:t xml:space="preserve"> </w:t>
      </w:r>
      <w:r w:rsidR="00B847D0" w:rsidRPr="0027042E">
        <w:rPr>
          <w:rFonts w:asciiTheme="majorBidi" w:hAnsiTheme="majorBidi" w:cstheme="majorBidi" w:hint="cs"/>
          <w:b/>
          <w:bCs/>
          <w:color w:val="000000" w:themeColor="text1"/>
          <w:sz w:val="28"/>
          <w:szCs w:val="28"/>
          <w:rtl/>
          <w:lang w:bidi="ar-EG"/>
        </w:rPr>
        <w:t xml:space="preserve"> </w:t>
      </w:r>
      <w:r w:rsidR="00B847D0">
        <w:rPr>
          <w:rFonts w:asciiTheme="majorBidi" w:hAnsiTheme="majorBidi" w:cstheme="majorBidi" w:hint="cs"/>
          <w:b/>
          <w:bCs/>
          <w:color w:val="000000" w:themeColor="text1"/>
          <w:sz w:val="28"/>
          <w:szCs w:val="28"/>
          <w:rtl/>
          <w:lang w:bidi="ar-EG"/>
        </w:rPr>
        <w:t xml:space="preserve">  </w:t>
      </w:r>
      <w:r w:rsidR="00B847D0">
        <w:rPr>
          <w:rFonts w:asciiTheme="majorBidi" w:hAnsiTheme="majorBidi" w:cstheme="majorBidi" w:hint="cs"/>
          <w:b/>
          <w:bCs/>
          <w:color w:val="0000FF"/>
          <w:sz w:val="28"/>
          <w:szCs w:val="28"/>
          <w:rtl/>
          <w:lang w:bidi="ar-EG"/>
        </w:rPr>
        <w:t xml:space="preserve"> </w:t>
      </w:r>
    </w:p>
    <w:p w:rsidR="005457CB" w:rsidRPr="006C1431" w:rsidRDefault="00B847D0" w:rsidP="00B847D0">
      <w:pPr>
        <w:pStyle w:val="NormalWeb"/>
        <w:pBdr>
          <w:left w:val="single" w:sz="4" w:space="4" w:color="auto"/>
        </w:pBdr>
        <w:shd w:val="clear" w:color="auto" w:fill="E5DFEC" w:themeFill="accent4" w:themeFillTint="33"/>
        <w:bidi/>
        <w:spacing w:before="0" w:after="0"/>
        <w:textAlignment w:val="baseline"/>
        <w:rPr>
          <w:rFonts w:ascii="Simplified Arabic" w:hAnsi="Simplified Arabic" w:cs="Simplified Arabic"/>
          <w:b/>
          <w:bCs/>
          <w:color w:val="0033CC"/>
          <w:sz w:val="28"/>
          <w:szCs w:val="28"/>
          <w:bdr w:val="none" w:sz="0" w:space="0" w:color="auto" w:frame="1"/>
          <w:rtl/>
        </w:rPr>
      </w:pPr>
      <w:r>
        <w:rPr>
          <w:rFonts w:eastAsiaTheme="minorHAnsi" w:hint="cs"/>
          <w:b/>
          <w:bCs/>
          <w:color w:val="000000" w:themeColor="text1"/>
          <w:sz w:val="28"/>
          <w:szCs w:val="28"/>
          <w:rtl/>
          <w:lang w:eastAsia="ar-SA"/>
        </w:rPr>
        <w:t xml:space="preserve">اعداد/ايمان ابوالليل                       </w:t>
      </w:r>
      <w:r w:rsidR="00A91482" w:rsidRPr="006C1431">
        <w:rPr>
          <w:rFonts w:asciiTheme="majorBidi" w:hAnsiTheme="majorBidi" w:cstheme="majorBidi" w:hint="cs"/>
          <w:b/>
          <w:bCs/>
          <w:color w:val="000000" w:themeColor="text1"/>
          <w:kern w:val="36"/>
          <w:sz w:val="28"/>
          <w:szCs w:val="28"/>
          <w:bdr w:val="none" w:sz="0" w:space="0" w:color="auto" w:frame="1"/>
          <w:rtl/>
        </w:rPr>
        <w:t xml:space="preserve">    </w:t>
      </w:r>
      <w:r w:rsidR="00DF26E1" w:rsidRPr="006C1431">
        <w:rPr>
          <w:rFonts w:asciiTheme="majorBidi" w:hAnsiTheme="majorBidi" w:cstheme="majorBidi" w:hint="cs"/>
          <w:b/>
          <w:bCs/>
          <w:color w:val="000000" w:themeColor="text1"/>
          <w:kern w:val="36"/>
          <w:sz w:val="28"/>
          <w:szCs w:val="28"/>
          <w:bdr w:val="none" w:sz="0" w:space="0" w:color="auto" w:frame="1"/>
          <w:rtl/>
        </w:rPr>
        <w:t xml:space="preserve"> </w:t>
      </w:r>
      <w:r w:rsidR="00A91482" w:rsidRPr="006C1431">
        <w:rPr>
          <w:rFonts w:asciiTheme="majorBidi" w:hAnsiTheme="majorBidi" w:cstheme="majorBidi" w:hint="cs"/>
          <w:b/>
          <w:bCs/>
          <w:color w:val="000000" w:themeColor="text1"/>
          <w:kern w:val="36"/>
          <w:sz w:val="28"/>
          <w:szCs w:val="28"/>
          <w:bdr w:val="none" w:sz="0" w:space="0" w:color="auto" w:frame="1"/>
          <w:rtl/>
        </w:rPr>
        <w:t xml:space="preserve"> </w:t>
      </w:r>
      <w:r w:rsidR="006C1431">
        <w:rPr>
          <w:rFonts w:asciiTheme="majorBidi" w:hAnsiTheme="majorBidi" w:cstheme="majorBidi" w:hint="cs"/>
          <w:b/>
          <w:bCs/>
          <w:color w:val="000000"/>
          <w:sz w:val="28"/>
          <w:szCs w:val="28"/>
          <w:rtl/>
        </w:rPr>
        <w:t xml:space="preserve">            </w:t>
      </w:r>
      <w:r w:rsidR="008B6FA0" w:rsidRPr="000145A3">
        <w:rPr>
          <w:rFonts w:asciiTheme="majorBidi" w:hAnsiTheme="majorBidi" w:cstheme="majorBidi"/>
          <w:b/>
          <w:bCs/>
          <w:color w:val="000000"/>
          <w:sz w:val="28"/>
          <w:szCs w:val="28"/>
          <w:rtl/>
        </w:rPr>
        <w:t xml:space="preserve">ص3 </w:t>
      </w:r>
    </w:p>
    <w:p w:rsidR="00F01503" w:rsidRDefault="00F01503" w:rsidP="005457CB">
      <w:pPr>
        <w:pBdr>
          <w:left w:val="single" w:sz="4" w:space="4" w:color="auto"/>
        </w:pBdr>
        <w:shd w:val="clear" w:color="auto" w:fill="E5DFEC" w:themeFill="accent4" w:themeFillTint="33"/>
        <w:bidi/>
        <w:ind w:hanging="63"/>
        <w:outlineLvl w:val="0"/>
        <w:rPr>
          <w:rFonts w:asciiTheme="majorBidi" w:hAnsiTheme="majorBidi" w:cstheme="majorBidi"/>
          <w:b/>
          <w:bCs/>
          <w:color w:val="000000"/>
          <w:sz w:val="28"/>
          <w:szCs w:val="28"/>
          <w:rtl/>
        </w:rPr>
      </w:pPr>
    </w:p>
    <w:p w:rsidR="005E4A13" w:rsidRPr="006C1431" w:rsidRDefault="00DF2BCB" w:rsidP="00F01503">
      <w:pPr>
        <w:pBdr>
          <w:left w:val="single" w:sz="4" w:space="4" w:color="auto"/>
        </w:pBdr>
        <w:shd w:val="clear" w:color="auto" w:fill="E5DFEC" w:themeFill="accent4" w:themeFillTint="33"/>
        <w:bidi/>
        <w:ind w:hanging="63"/>
        <w:outlineLvl w:val="0"/>
        <w:rPr>
          <w:rFonts w:asciiTheme="majorBidi" w:hAnsiTheme="majorBidi" w:cstheme="majorBidi"/>
          <w:b/>
          <w:bCs/>
          <w:color w:val="000000" w:themeColor="text1"/>
          <w:kern w:val="36"/>
          <w:sz w:val="28"/>
          <w:szCs w:val="28"/>
        </w:rPr>
      </w:pPr>
      <w:r w:rsidRPr="000145A3">
        <w:rPr>
          <w:rFonts w:asciiTheme="majorBidi" w:hAnsiTheme="majorBidi" w:cstheme="majorBidi"/>
          <w:b/>
          <w:bCs/>
          <w:color w:val="000000"/>
          <w:sz w:val="28"/>
          <w:szCs w:val="28"/>
          <w:rtl/>
        </w:rPr>
        <w:t>*صورة الغلاف</w:t>
      </w:r>
      <w:r w:rsidRPr="00E839A9">
        <w:rPr>
          <w:rFonts w:asciiTheme="majorBidi" w:hAnsiTheme="majorBidi" w:cstheme="majorBidi"/>
          <w:b/>
          <w:bCs/>
          <w:color w:val="000000"/>
          <w:sz w:val="28"/>
          <w:szCs w:val="28"/>
          <w:rtl/>
        </w:rPr>
        <w:t xml:space="preserve"> </w:t>
      </w:r>
      <w:r w:rsidRPr="00BB59DD">
        <w:rPr>
          <w:rFonts w:asciiTheme="majorBidi" w:hAnsiTheme="majorBidi" w:cstheme="majorBidi"/>
          <w:b/>
          <w:bCs/>
          <w:color w:val="000000"/>
          <w:sz w:val="28"/>
          <w:szCs w:val="28"/>
          <w:rtl/>
        </w:rPr>
        <w:t>:</w:t>
      </w:r>
      <w:r w:rsidR="00E50927" w:rsidRPr="00BB59DD">
        <w:rPr>
          <w:rFonts w:ascii="Times New Roman" w:hAnsi="Times New Roman"/>
          <w:b/>
          <w:bCs/>
          <w:color w:val="FF0000"/>
          <w:sz w:val="28"/>
          <w:szCs w:val="28"/>
          <w:lang w:bidi="ar-EG"/>
        </w:rPr>
        <w:t xml:space="preserve"> </w:t>
      </w:r>
      <w:r w:rsidR="00F27065" w:rsidRPr="00F27065">
        <w:rPr>
          <w:rFonts w:ascii="Times New Roman" w:hAnsi="Times New Roman" w:hint="cs"/>
          <w:b/>
          <w:bCs/>
          <w:color w:val="0000FF"/>
          <w:sz w:val="28"/>
          <w:szCs w:val="28"/>
          <w:rtl/>
          <w:lang w:bidi="ar-EG"/>
        </w:rPr>
        <w:t>الاسراء و المعراج</w:t>
      </w:r>
    </w:p>
    <w:p w:rsidR="00F01503" w:rsidRPr="0087657A" w:rsidRDefault="005E4A13" w:rsidP="0087657A">
      <w:pPr>
        <w:pBdr>
          <w:left w:val="single" w:sz="4" w:space="4" w:color="auto"/>
        </w:pBdr>
        <w:shd w:val="clear" w:color="auto" w:fill="E5DFEC" w:themeFill="accent4" w:themeFillTint="33"/>
        <w:bidi/>
        <w:ind w:hanging="63"/>
        <w:outlineLvl w:val="0"/>
        <w:rPr>
          <w:rFonts w:ascii="Arial" w:hAnsi="Arial" w:cs="Arial"/>
          <w:b/>
          <w:bCs/>
          <w:color w:val="003399"/>
          <w:sz w:val="28"/>
          <w:szCs w:val="28"/>
          <w:rtl/>
          <w:lang w:bidi="ar-EG"/>
        </w:rPr>
      </w:pPr>
      <w:r>
        <w:rPr>
          <w:rFonts w:asciiTheme="majorBidi" w:hAnsiTheme="majorBidi" w:cstheme="majorBidi"/>
          <w:b/>
          <w:bCs/>
          <w:color w:val="0033CC"/>
          <w:kern w:val="36"/>
          <w:sz w:val="28"/>
          <w:szCs w:val="28"/>
        </w:rPr>
        <w:t xml:space="preserve"> </w:t>
      </w:r>
      <w:r w:rsidR="00E50927" w:rsidRPr="00E50927">
        <w:rPr>
          <w:rFonts w:ascii="Times New Roman" w:hAnsi="Times New Roman"/>
          <w:b/>
          <w:bCs/>
          <w:color w:val="FF0000"/>
          <w:sz w:val="40"/>
          <w:szCs w:val="40"/>
          <w:lang w:bidi="ar-EG"/>
        </w:rPr>
        <w:t xml:space="preserve"> </w:t>
      </w:r>
      <w:r w:rsidR="00A91482">
        <w:rPr>
          <w:rFonts w:ascii="Arial" w:hAnsi="Arial" w:cs="Arial" w:hint="cs"/>
          <w:b/>
          <w:bCs/>
          <w:color w:val="003399"/>
          <w:sz w:val="28"/>
          <w:szCs w:val="28"/>
          <w:rtl/>
          <w:lang w:bidi="ar-EG"/>
        </w:rPr>
        <w:t xml:space="preserve">   </w:t>
      </w:r>
      <w:r w:rsidR="00DF2BCB" w:rsidRPr="003308E3">
        <w:rPr>
          <w:rFonts w:asciiTheme="majorBidi" w:hAnsiTheme="majorBidi" w:cstheme="majorBidi"/>
          <w:b/>
          <w:bCs/>
          <w:color w:val="000000"/>
          <w:sz w:val="28"/>
          <w:szCs w:val="28"/>
          <w:rtl/>
        </w:rPr>
        <w:t>ا</w:t>
      </w:r>
      <w:r w:rsidR="00DF2BCB" w:rsidRPr="000145A3">
        <w:rPr>
          <w:rFonts w:asciiTheme="majorBidi" w:hAnsiTheme="majorBidi" w:cstheme="majorBidi"/>
          <w:b/>
          <w:bCs/>
          <w:color w:val="000000"/>
          <w:sz w:val="28"/>
          <w:szCs w:val="28"/>
          <w:rtl/>
        </w:rPr>
        <w:t>عداد/ ابن البلد</w:t>
      </w:r>
      <w:r w:rsidR="003308E3">
        <w:rPr>
          <w:rFonts w:asciiTheme="majorBidi" w:hAnsiTheme="majorBidi" w:cstheme="majorBidi" w:hint="cs"/>
          <w:b/>
          <w:bCs/>
          <w:color w:val="000000"/>
          <w:sz w:val="28"/>
          <w:szCs w:val="28"/>
          <w:rtl/>
        </w:rPr>
        <w:t xml:space="preserve"> </w:t>
      </w:r>
      <w:r w:rsidR="00A91482">
        <w:rPr>
          <w:rFonts w:asciiTheme="majorBidi" w:hAnsiTheme="majorBidi" w:cstheme="majorBidi" w:hint="cs"/>
          <w:b/>
          <w:bCs/>
          <w:color w:val="000000"/>
          <w:sz w:val="28"/>
          <w:szCs w:val="28"/>
          <w:rtl/>
        </w:rPr>
        <w:t xml:space="preserve">  </w:t>
      </w:r>
      <w:r>
        <w:rPr>
          <w:rFonts w:asciiTheme="majorBidi" w:hAnsiTheme="majorBidi" w:cstheme="majorBidi"/>
          <w:b/>
          <w:bCs/>
          <w:color w:val="000000"/>
          <w:sz w:val="28"/>
          <w:szCs w:val="28"/>
        </w:rPr>
        <w:t xml:space="preserve">                                  </w:t>
      </w:r>
      <w:r w:rsidR="00A91482">
        <w:rPr>
          <w:rFonts w:asciiTheme="majorBidi" w:hAnsiTheme="majorBidi" w:cstheme="majorBidi" w:hint="cs"/>
          <w:b/>
          <w:bCs/>
          <w:color w:val="000000"/>
          <w:sz w:val="28"/>
          <w:szCs w:val="28"/>
          <w:rtl/>
        </w:rPr>
        <w:t xml:space="preserve">  </w:t>
      </w:r>
      <w:r w:rsidR="00DF26E1">
        <w:rPr>
          <w:rFonts w:asciiTheme="majorBidi" w:hAnsiTheme="majorBidi" w:cstheme="majorBidi" w:hint="cs"/>
          <w:b/>
          <w:bCs/>
          <w:color w:val="000000"/>
          <w:sz w:val="28"/>
          <w:szCs w:val="28"/>
          <w:rtl/>
        </w:rPr>
        <w:t xml:space="preserve">  </w:t>
      </w:r>
      <w:r w:rsidR="00E50927">
        <w:rPr>
          <w:rFonts w:asciiTheme="majorBidi" w:hAnsiTheme="majorBidi" w:cstheme="majorBidi" w:hint="cs"/>
          <w:b/>
          <w:bCs/>
          <w:color w:val="000000"/>
          <w:sz w:val="28"/>
          <w:szCs w:val="28"/>
          <w:rtl/>
        </w:rPr>
        <w:t xml:space="preserve"> </w:t>
      </w:r>
      <w:r w:rsidR="00DF2BCB" w:rsidRPr="000145A3">
        <w:rPr>
          <w:rFonts w:asciiTheme="majorBidi" w:hAnsiTheme="majorBidi" w:cstheme="majorBidi"/>
          <w:b/>
          <w:bCs/>
          <w:color w:val="000000"/>
          <w:sz w:val="28"/>
          <w:szCs w:val="28"/>
          <w:rtl/>
        </w:rPr>
        <w:t xml:space="preserve">ص4                             </w:t>
      </w:r>
    </w:p>
    <w:p w:rsidR="005457CB" w:rsidRDefault="00DF26E1" w:rsidP="00F01503">
      <w:pPr>
        <w:pBdr>
          <w:left w:val="single" w:sz="4" w:space="4" w:color="auto"/>
        </w:pBdr>
        <w:shd w:val="clear" w:color="auto" w:fill="E5DFEC" w:themeFill="accent4" w:themeFillTint="33"/>
        <w:bidi/>
        <w:outlineLvl w:val="0"/>
        <w:rPr>
          <w:rFonts w:ascii="Times New Roman" w:eastAsiaTheme="minorHAnsi" w:hAnsi="Times New Roman"/>
          <w:b/>
          <w:bCs/>
          <w:color w:val="0000FF"/>
          <w:sz w:val="28"/>
          <w:szCs w:val="28"/>
          <w:rtl/>
          <w:lang w:eastAsia="ar-SA" w:bidi="ar-EG"/>
        </w:rPr>
      </w:pPr>
      <w:r>
        <w:rPr>
          <w:rFonts w:asciiTheme="majorBidi" w:hAnsiTheme="majorBidi" w:cstheme="majorBidi" w:hint="cs"/>
          <w:b/>
          <w:bCs/>
          <w:color w:val="000000" w:themeColor="text1"/>
          <w:kern w:val="36"/>
          <w:sz w:val="28"/>
          <w:szCs w:val="28"/>
          <w:rtl/>
        </w:rPr>
        <w:t>*</w:t>
      </w:r>
      <w:r w:rsidR="00F27065">
        <w:rPr>
          <w:rFonts w:asciiTheme="majorBidi" w:hAnsiTheme="majorBidi" w:cstheme="majorBidi" w:hint="cs"/>
          <w:b/>
          <w:bCs/>
          <w:color w:val="000000" w:themeColor="text1"/>
          <w:kern w:val="36"/>
          <w:sz w:val="28"/>
          <w:szCs w:val="28"/>
          <w:rtl/>
        </w:rPr>
        <w:t xml:space="preserve">لكِ يا سيدتي </w:t>
      </w:r>
      <w:r w:rsidR="00A91482" w:rsidRPr="00CD58AC">
        <w:rPr>
          <w:rFonts w:asciiTheme="majorBidi" w:hAnsiTheme="majorBidi" w:cstheme="majorBidi" w:hint="cs"/>
          <w:b/>
          <w:bCs/>
          <w:color w:val="000000" w:themeColor="text1"/>
          <w:kern w:val="36"/>
          <w:sz w:val="28"/>
          <w:szCs w:val="28"/>
          <w:rtl/>
        </w:rPr>
        <w:t>:</w:t>
      </w:r>
      <w:r w:rsidR="00A91482" w:rsidRPr="00A91482">
        <w:rPr>
          <w:rFonts w:ascii="Times New Roman" w:eastAsiaTheme="minorHAnsi" w:hAnsi="Times New Roman" w:hint="cs"/>
          <w:b/>
          <w:bCs/>
          <w:color w:val="0000FF"/>
          <w:sz w:val="40"/>
          <w:szCs w:val="40"/>
          <w:rtl/>
          <w:lang w:eastAsia="ar-SA" w:bidi="ar-EG"/>
        </w:rPr>
        <w:t xml:space="preserve"> </w:t>
      </w:r>
      <w:r w:rsidR="00F27065" w:rsidRPr="00F27065">
        <w:rPr>
          <w:rFonts w:ascii="Times New Roman" w:eastAsiaTheme="minorHAnsi" w:hAnsi="Times New Roman" w:hint="cs"/>
          <w:b/>
          <w:bCs/>
          <w:color w:val="0000FF"/>
          <w:sz w:val="28"/>
          <w:szCs w:val="28"/>
          <w:rtl/>
          <w:lang w:eastAsia="ar-SA" w:bidi="ar-EG"/>
        </w:rPr>
        <w:t>السم الذي يقتل الرجل</w:t>
      </w:r>
    </w:p>
    <w:p w:rsidR="00B847D0" w:rsidRPr="00F27065" w:rsidRDefault="005457CB" w:rsidP="00F27065">
      <w:pPr>
        <w:pBdr>
          <w:left w:val="single" w:sz="4" w:space="4" w:color="auto"/>
        </w:pBdr>
        <w:shd w:val="clear" w:color="auto" w:fill="E5DFEC" w:themeFill="accent4" w:themeFillTint="33"/>
        <w:bidi/>
        <w:outlineLvl w:val="0"/>
        <w:rPr>
          <w:rFonts w:asciiTheme="majorBidi" w:hAnsiTheme="majorBidi" w:cstheme="majorBidi"/>
          <w:b/>
          <w:bCs/>
          <w:color w:val="0000FF"/>
          <w:kern w:val="36"/>
          <w:sz w:val="40"/>
          <w:szCs w:val="40"/>
          <w:rtl/>
        </w:rPr>
      </w:pPr>
      <w:r w:rsidRPr="005457CB">
        <w:rPr>
          <w:rFonts w:ascii="Times New Roman" w:eastAsiaTheme="minorHAnsi" w:hAnsi="Times New Roman" w:hint="cs"/>
          <w:b/>
          <w:bCs/>
          <w:color w:val="000000" w:themeColor="text1"/>
          <w:sz w:val="28"/>
          <w:szCs w:val="28"/>
          <w:rtl/>
          <w:lang w:eastAsia="ar-SA" w:bidi="ar-EG"/>
        </w:rPr>
        <w:t>اعداد/بنت البلد</w:t>
      </w:r>
      <w:r w:rsidR="00A91482" w:rsidRPr="005457CB">
        <w:rPr>
          <w:rFonts w:ascii="Times New Roman" w:eastAsiaTheme="minorHAnsi" w:hAnsi="Times New Roman" w:hint="cs"/>
          <w:b/>
          <w:bCs/>
          <w:color w:val="000000" w:themeColor="text1"/>
          <w:sz w:val="28"/>
          <w:szCs w:val="28"/>
          <w:rtl/>
          <w:lang w:eastAsia="ar-SA" w:bidi="ar-EG"/>
        </w:rPr>
        <w:t xml:space="preserve">     </w:t>
      </w:r>
      <w:r>
        <w:rPr>
          <w:rFonts w:ascii="Times New Roman" w:eastAsiaTheme="minorHAnsi" w:hAnsi="Times New Roman" w:hint="cs"/>
          <w:b/>
          <w:bCs/>
          <w:color w:val="000000" w:themeColor="text1"/>
          <w:sz w:val="28"/>
          <w:szCs w:val="28"/>
          <w:rtl/>
          <w:lang w:eastAsia="ar-SA" w:bidi="ar-EG"/>
        </w:rPr>
        <w:t xml:space="preserve">                                         </w:t>
      </w:r>
      <w:r w:rsidR="00A91482" w:rsidRPr="005457CB">
        <w:rPr>
          <w:rFonts w:ascii="Times New Roman" w:eastAsiaTheme="minorHAnsi" w:hAnsi="Times New Roman" w:hint="cs"/>
          <w:b/>
          <w:bCs/>
          <w:color w:val="000000" w:themeColor="text1"/>
          <w:sz w:val="28"/>
          <w:szCs w:val="28"/>
          <w:rtl/>
          <w:lang w:eastAsia="ar-SA" w:bidi="ar-EG"/>
        </w:rPr>
        <w:t xml:space="preserve"> </w:t>
      </w:r>
      <w:r w:rsidR="00A91482" w:rsidRPr="00A91482">
        <w:rPr>
          <w:rFonts w:ascii="Times New Roman" w:eastAsiaTheme="minorHAnsi" w:hAnsi="Times New Roman" w:hint="cs"/>
          <w:b/>
          <w:bCs/>
          <w:color w:val="000000" w:themeColor="text1"/>
          <w:sz w:val="28"/>
          <w:szCs w:val="28"/>
          <w:rtl/>
          <w:lang w:eastAsia="ar-SA" w:bidi="ar-EG"/>
        </w:rPr>
        <w:t>ص4</w:t>
      </w:r>
    </w:p>
    <w:p w:rsidR="00A91482" w:rsidRPr="00F27065" w:rsidRDefault="00A91482" w:rsidP="00F27065">
      <w:pPr>
        <w:pBdr>
          <w:left w:val="single" w:sz="4" w:space="4" w:color="auto"/>
        </w:pBdr>
        <w:shd w:val="clear" w:color="auto" w:fill="E5DFEC" w:themeFill="accent4" w:themeFillTint="33"/>
        <w:bidi/>
        <w:spacing w:after="75"/>
        <w:rPr>
          <w:rFonts w:asciiTheme="majorBidi" w:hAnsiTheme="majorBidi" w:cstheme="majorBidi"/>
          <w:b/>
          <w:bCs/>
          <w:color w:val="0000FF"/>
          <w:kern w:val="36"/>
          <w:sz w:val="28"/>
          <w:szCs w:val="28"/>
          <w:rtl/>
        </w:rPr>
      </w:pPr>
      <w:r w:rsidRPr="000145A3">
        <w:rPr>
          <w:rFonts w:asciiTheme="majorBidi" w:hAnsiTheme="majorBidi" w:cstheme="majorBidi"/>
          <w:b/>
          <w:bCs/>
          <w:color w:val="000000"/>
          <w:kern w:val="36"/>
          <w:sz w:val="28"/>
          <w:szCs w:val="28"/>
          <w:rtl/>
        </w:rPr>
        <w:t>*</w:t>
      </w:r>
      <w:r w:rsidRPr="000145A3">
        <w:rPr>
          <w:rFonts w:asciiTheme="majorBidi" w:hAnsiTheme="majorBidi" w:cstheme="majorBidi"/>
          <w:b/>
          <w:bCs/>
          <w:color w:val="000000"/>
          <w:sz w:val="28"/>
          <w:szCs w:val="28"/>
          <w:rtl/>
        </w:rPr>
        <w:t xml:space="preserve"> </w:t>
      </w:r>
      <w:r>
        <w:rPr>
          <w:rFonts w:asciiTheme="majorBidi" w:hAnsiTheme="majorBidi" w:cstheme="majorBidi"/>
          <w:b/>
          <w:bCs/>
          <w:color w:val="000000"/>
          <w:kern w:val="36"/>
          <w:sz w:val="28"/>
          <w:szCs w:val="28"/>
          <w:rtl/>
        </w:rPr>
        <w:t>مصرُ</w:t>
      </w:r>
      <w:r w:rsidRPr="000145A3">
        <w:rPr>
          <w:rFonts w:asciiTheme="majorBidi" w:hAnsiTheme="majorBidi" w:cstheme="majorBidi"/>
          <w:b/>
          <w:bCs/>
          <w:color w:val="000000"/>
          <w:kern w:val="36"/>
          <w:sz w:val="28"/>
          <w:szCs w:val="28"/>
          <w:rtl/>
        </w:rPr>
        <w:t>التي لا يعرفها</w:t>
      </w:r>
      <w:r w:rsidRPr="000145A3">
        <w:rPr>
          <w:rFonts w:asciiTheme="majorBidi" w:hAnsiTheme="majorBidi" w:cstheme="majorBidi"/>
          <w:b/>
          <w:bCs/>
          <w:color w:val="000000"/>
          <w:kern w:val="36"/>
          <w:sz w:val="28"/>
          <w:szCs w:val="28"/>
        </w:rPr>
        <w:t xml:space="preserve"> </w:t>
      </w:r>
      <w:r w:rsidRPr="000145A3">
        <w:rPr>
          <w:rFonts w:asciiTheme="majorBidi" w:hAnsiTheme="majorBidi" w:cstheme="majorBidi"/>
          <w:b/>
          <w:bCs/>
          <w:color w:val="000000"/>
          <w:kern w:val="36"/>
          <w:sz w:val="28"/>
          <w:szCs w:val="28"/>
          <w:rtl/>
          <w:lang w:bidi="ar-EG"/>
        </w:rPr>
        <w:t>المصريون</w:t>
      </w:r>
      <w:r w:rsidRPr="00287836">
        <w:rPr>
          <w:rFonts w:asciiTheme="majorBidi" w:hAnsiTheme="majorBidi" w:cstheme="majorBidi"/>
          <w:b/>
          <w:bCs/>
          <w:color w:val="0000FF"/>
          <w:sz w:val="28"/>
          <w:szCs w:val="28"/>
          <w:rtl/>
        </w:rPr>
        <w:t xml:space="preserve"> </w:t>
      </w:r>
      <w:r>
        <w:rPr>
          <w:rFonts w:asciiTheme="majorBidi" w:hAnsiTheme="majorBidi" w:cstheme="majorBidi" w:hint="cs"/>
          <w:b/>
          <w:bCs/>
          <w:color w:val="0000FF"/>
          <w:sz w:val="28"/>
          <w:szCs w:val="28"/>
          <w:rtl/>
        </w:rPr>
        <w:t>:</w:t>
      </w:r>
      <w:r w:rsidR="00F27065">
        <w:rPr>
          <w:rFonts w:asciiTheme="majorBidi" w:hAnsiTheme="majorBidi" w:cstheme="majorBidi" w:hint="cs"/>
          <w:b/>
          <w:bCs/>
          <w:color w:val="0000FF"/>
          <w:sz w:val="28"/>
          <w:szCs w:val="28"/>
          <w:rtl/>
        </w:rPr>
        <w:t>اكتشاف مقبرة وت نخ امون</w:t>
      </w:r>
      <w:r w:rsidRPr="00A91482">
        <w:rPr>
          <w:rFonts w:hint="cs"/>
          <w:b/>
          <w:bCs/>
          <w:color w:val="0000FF"/>
          <w:sz w:val="40"/>
          <w:szCs w:val="40"/>
          <w:rtl/>
          <w:lang w:bidi="ar-EG"/>
        </w:rPr>
        <w:t xml:space="preserve"> </w:t>
      </w:r>
      <w:r w:rsidR="005E4A13">
        <w:rPr>
          <w:rFonts w:asciiTheme="majorBidi" w:hAnsiTheme="majorBidi" w:cstheme="majorBidi"/>
          <w:b/>
          <w:bCs/>
          <w:color w:val="0000FF"/>
          <w:sz w:val="28"/>
          <w:szCs w:val="28"/>
          <w:lang w:bidi="ar-EG"/>
        </w:rPr>
        <w:t xml:space="preserve"> </w:t>
      </w:r>
      <w:r>
        <w:rPr>
          <w:rFonts w:asciiTheme="majorBidi" w:hAnsiTheme="majorBidi" w:cstheme="majorBidi" w:hint="cs"/>
          <w:b/>
          <w:bCs/>
          <w:color w:val="000000"/>
          <w:kern w:val="36"/>
          <w:sz w:val="28"/>
          <w:szCs w:val="28"/>
          <w:shd w:val="clear" w:color="auto" w:fill="E5DFEC" w:themeFill="accent4" w:themeFillTint="33"/>
          <w:rtl/>
        </w:rPr>
        <w:t>إ</w:t>
      </w:r>
      <w:r w:rsidRPr="00EA5E91">
        <w:rPr>
          <w:rFonts w:asciiTheme="majorBidi" w:hAnsiTheme="majorBidi" w:cstheme="majorBidi"/>
          <w:b/>
          <w:bCs/>
          <w:color w:val="000000"/>
          <w:kern w:val="36"/>
          <w:sz w:val="28"/>
          <w:szCs w:val="28"/>
          <w:shd w:val="clear" w:color="auto" w:fill="E5DFEC" w:themeFill="accent4" w:themeFillTint="33"/>
          <w:rtl/>
        </w:rPr>
        <w:t>عداد</w:t>
      </w:r>
      <w:r w:rsidRPr="000145A3">
        <w:rPr>
          <w:rFonts w:asciiTheme="majorBidi" w:hAnsiTheme="majorBidi" w:cstheme="majorBidi"/>
          <w:b/>
          <w:bCs/>
          <w:color w:val="000000"/>
          <w:kern w:val="36"/>
          <w:sz w:val="28"/>
          <w:szCs w:val="28"/>
          <w:rtl/>
        </w:rPr>
        <w:t xml:space="preserve">/ د. كريم ابوالعزائم </w:t>
      </w:r>
      <w:r>
        <w:rPr>
          <w:rFonts w:asciiTheme="majorBidi" w:hAnsiTheme="majorBidi" w:cstheme="majorBidi" w:hint="cs"/>
          <w:b/>
          <w:bCs/>
          <w:color w:val="000000"/>
          <w:kern w:val="36"/>
          <w:sz w:val="28"/>
          <w:szCs w:val="28"/>
          <w:rtl/>
        </w:rPr>
        <w:t xml:space="preserve">  </w:t>
      </w:r>
      <w:r w:rsidR="00FD5948">
        <w:rPr>
          <w:rFonts w:asciiTheme="majorBidi" w:hAnsiTheme="majorBidi" w:cstheme="majorBidi" w:hint="cs"/>
          <w:b/>
          <w:bCs/>
          <w:color w:val="000000"/>
          <w:kern w:val="36"/>
          <w:sz w:val="28"/>
          <w:szCs w:val="28"/>
          <w:rtl/>
        </w:rPr>
        <w:t xml:space="preserve">     </w:t>
      </w:r>
      <w:r w:rsidR="00F27065">
        <w:rPr>
          <w:rFonts w:asciiTheme="majorBidi" w:hAnsiTheme="majorBidi" w:cstheme="majorBidi" w:hint="cs"/>
          <w:b/>
          <w:bCs/>
          <w:color w:val="000000"/>
          <w:kern w:val="36"/>
          <w:sz w:val="28"/>
          <w:szCs w:val="28"/>
          <w:rtl/>
        </w:rPr>
        <w:t xml:space="preserve">          </w:t>
      </w:r>
      <w:r w:rsidR="00FD5948">
        <w:rPr>
          <w:rFonts w:asciiTheme="majorBidi" w:hAnsiTheme="majorBidi" w:cstheme="majorBidi" w:hint="cs"/>
          <w:b/>
          <w:bCs/>
          <w:color w:val="000000"/>
          <w:kern w:val="36"/>
          <w:sz w:val="28"/>
          <w:szCs w:val="28"/>
          <w:rtl/>
        </w:rPr>
        <w:t xml:space="preserve">    </w:t>
      </w:r>
      <w:r w:rsidR="006C1431">
        <w:rPr>
          <w:rFonts w:asciiTheme="majorBidi" w:hAnsiTheme="majorBidi" w:cstheme="majorBidi"/>
          <w:b/>
          <w:bCs/>
          <w:color w:val="000000"/>
          <w:kern w:val="36"/>
          <w:sz w:val="28"/>
          <w:szCs w:val="28"/>
        </w:rPr>
        <w:t xml:space="preserve">  </w:t>
      </w:r>
      <w:r>
        <w:rPr>
          <w:rFonts w:asciiTheme="majorBidi" w:hAnsiTheme="majorBidi" w:cstheme="majorBidi" w:hint="cs"/>
          <w:b/>
          <w:bCs/>
          <w:color w:val="000000"/>
          <w:kern w:val="36"/>
          <w:sz w:val="28"/>
          <w:szCs w:val="28"/>
          <w:rtl/>
        </w:rPr>
        <w:t xml:space="preserve"> </w:t>
      </w:r>
      <w:r w:rsidRPr="000145A3">
        <w:rPr>
          <w:rFonts w:asciiTheme="majorBidi" w:hAnsiTheme="majorBidi" w:cstheme="majorBidi"/>
          <w:b/>
          <w:bCs/>
          <w:color w:val="000000"/>
          <w:kern w:val="36"/>
          <w:sz w:val="28"/>
          <w:szCs w:val="28"/>
          <w:rtl/>
        </w:rPr>
        <w:t xml:space="preserve">ص5 </w:t>
      </w:r>
      <w:r>
        <w:rPr>
          <w:rFonts w:asciiTheme="majorBidi" w:hAnsiTheme="majorBidi" w:cstheme="majorBidi" w:hint="cs"/>
          <w:b/>
          <w:bCs/>
          <w:color w:val="000000"/>
          <w:kern w:val="36"/>
          <w:sz w:val="28"/>
          <w:szCs w:val="28"/>
          <w:rtl/>
        </w:rPr>
        <w:t xml:space="preserve">                     </w:t>
      </w:r>
    </w:p>
    <w:p w:rsidR="00105D1D" w:rsidRPr="0087657A" w:rsidRDefault="008B6FA0" w:rsidP="0087657A">
      <w:pPr>
        <w:pBdr>
          <w:left w:val="single" w:sz="4" w:space="4" w:color="auto"/>
        </w:pBdr>
        <w:shd w:val="clear" w:color="auto" w:fill="E5DFEC" w:themeFill="accent4" w:themeFillTint="33"/>
        <w:bidi/>
        <w:spacing w:after="75"/>
        <w:rPr>
          <w:rStyle w:val="Hyperlink"/>
          <w:rFonts w:asciiTheme="majorBidi" w:hAnsiTheme="majorBidi" w:cstheme="majorBidi"/>
          <w:b/>
          <w:bCs/>
          <w:sz w:val="28"/>
          <w:szCs w:val="28"/>
          <w:u w:val="none"/>
          <w:rtl/>
          <w:lang w:bidi="ar-EG"/>
        </w:rPr>
      </w:pPr>
      <w:r w:rsidRPr="000145A3">
        <w:rPr>
          <w:rFonts w:asciiTheme="majorBidi" w:hAnsiTheme="majorBidi" w:cstheme="majorBidi"/>
          <w:b/>
          <w:bCs/>
          <w:color w:val="000000"/>
          <w:sz w:val="28"/>
          <w:szCs w:val="28"/>
          <w:rtl/>
        </w:rPr>
        <w:t>*ركن الرياضة:</w:t>
      </w:r>
      <w:r w:rsidR="00F86299" w:rsidRPr="00E50927">
        <w:rPr>
          <w:rFonts w:asciiTheme="majorBidi" w:hAnsiTheme="majorBidi" w:cstheme="majorBidi" w:hint="cs"/>
          <w:b/>
          <w:bCs/>
          <w:color w:val="0033CC"/>
          <w:rtl/>
        </w:rPr>
        <w:t xml:space="preserve"> </w:t>
      </w:r>
      <w:r w:rsidR="0087657A">
        <w:rPr>
          <w:rFonts w:asciiTheme="majorBidi" w:hAnsiTheme="majorBidi" w:cstheme="majorBidi" w:hint="cs"/>
          <w:b/>
          <w:bCs/>
          <w:color w:val="0033CC"/>
          <w:rtl/>
        </w:rPr>
        <w:t>مصر تفوز على المغرب 2/1 وتصعد للدور قبل النهائي في كأس افريقي</w:t>
      </w:r>
      <w:r w:rsidR="0087657A">
        <w:rPr>
          <w:rFonts w:asciiTheme="majorBidi" w:hAnsiTheme="majorBidi" w:cstheme="majorBidi" w:hint="cs"/>
          <w:b/>
          <w:bCs/>
          <w:color w:val="0000FF"/>
          <w:sz w:val="28"/>
          <w:szCs w:val="28"/>
          <w:rtl/>
        </w:rPr>
        <w:t xml:space="preserve">      </w:t>
      </w:r>
      <w:hyperlink r:id="rId13" w:history="1">
        <w:r w:rsidR="004B6201">
          <w:rPr>
            <w:rStyle w:val="Hyperlink"/>
            <w:rFonts w:asciiTheme="majorBidi" w:hAnsiTheme="majorBidi" w:cstheme="majorBidi" w:hint="cs"/>
            <w:b/>
            <w:bCs/>
            <w:color w:val="000000"/>
            <w:kern w:val="36"/>
            <w:sz w:val="28"/>
            <w:szCs w:val="28"/>
            <w:rtl/>
          </w:rPr>
          <w:t>إ</w:t>
        </w:r>
        <w:r w:rsidRPr="000145A3">
          <w:rPr>
            <w:rStyle w:val="Hyperlink"/>
            <w:rFonts w:asciiTheme="majorBidi" w:hAnsiTheme="majorBidi" w:cstheme="majorBidi"/>
            <w:b/>
            <w:bCs/>
            <w:color w:val="000000"/>
            <w:kern w:val="36"/>
            <w:sz w:val="28"/>
            <w:szCs w:val="28"/>
            <w:u w:val="none"/>
            <w:rtl/>
          </w:rPr>
          <w:t>عداد/كابتن كيمو</w:t>
        </w:r>
        <w:r w:rsidR="00E50927">
          <w:rPr>
            <w:rStyle w:val="Hyperlink"/>
            <w:rFonts w:asciiTheme="majorBidi" w:hAnsiTheme="majorBidi" w:cstheme="majorBidi" w:hint="cs"/>
            <w:b/>
            <w:bCs/>
            <w:color w:val="000000"/>
            <w:kern w:val="36"/>
            <w:sz w:val="28"/>
            <w:szCs w:val="28"/>
            <w:u w:val="none"/>
            <w:rtl/>
          </w:rPr>
          <w:t xml:space="preserve">       </w:t>
        </w:r>
        <w:r w:rsidR="00DF26E1">
          <w:rPr>
            <w:rStyle w:val="Hyperlink"/>
            <w:rFonts w:asciiTheme="majorBidi" w:hAnsiTheme="majorBidi" w:cstheme="majorBidi" w:hint="cs"/>
            <w:b/>
            <w:bCs/>
            <w:color w:val="000000"/>
            <w:sz w:val="28"/>
            <w:szCs w:val="28"/>
            <w:u w:val="none"/>
            <w:rtl/>
          </w:rPr>
          <w:t xml:space="preserve">   </w:t>
        </w:r>
        <w:r w:rsidRPr="000145A3">
          <w:rPr>
            <w:rStyle w:val="Hyperlink"/>
            <w:rFonts w:asciiTheme="majorBidi" w:hAnsiTheme="majorBidi" w:cstheme="majorBidi"/>
            <w:b/>
            <w:bCs/>
            <w:color w:val="000000"/>
            <w:sz w:val="28"/>
            <w:szCs w:val="28"/>
            <w:u w:val="none"/>
            <w:rtl/>
          </w:rPr>
          <w:t xml:space="preserve"> ص</w:t>
        </w:r>
        <w:r w:rsidR="00F86299">
          <w:rPr>
            <w:rStyle w:val="Hyperlink"/>
            <w:rFonts w:asciiTheme="majorBidi" w:hAnsiTheme="majorBidi" w:cstheme="majorBidi"/>
            <w:b/>
            <w:bCs/>
            <w:color w:val="000000"/>
            <w:sz w:val="28"/>
            <w:szCs w:val="28"/>
            <w:u w:val="none"/>
          </w:rPr>
          <w:t xml:space="preserve"> </w:t>
        </w:r>
        <w:r w:rsidR="00DF26E1">
          <w:rPr>
            <w:rStyle w:val="Hyperlink"/>
            <w:rFonts w:asciiTheme="majorBidi" w:hAnsiTheme="majorBidi" w:cstheme="majorBidi" w:hint="cs"/>
            <w:b/>
            <w:bCs/>
            <w:color w:val="000000"/>
            <w:sz w:val="28"/>
            <w:szCs w:val="28"/>
            <w:u w:val="none"/>
            <w:rtl/>
          </w:rPr>
          <w:t>6</w:t>
        </w:r>
      </w:hyperlink>
      <w:r w:rsidR="00F86299">
        <w:rPr>
          <w:rStyle w:val="Hyperlink"/>
          <w:rFonts w:asciiTheme="majorBidi" w:hAnsiTheme="majorBidi" w:cstheme="majorBidi"/>
          <w:b/>
          <w:bCs/>
          <w:color w:val="000000"/>
          <w:sz w:val="28"/>
          <w:szCs w:val="28"/>
          <w:u w:val="none"/>
        </w:rPr>
        <w:t xml:space="preserve"> </w:t>
      </w:r>
    </w:p>
    <w:p w:rsidR="00F27065" w:rsidRPr="00F27065" w:rsidRDefault="00F27065" w:rsidP="00F27065">
      <w:pPr>
        <w:widowControl w:val="0"/>
        <w:pBdr>
          <w:left w:val="single" w:sz="4" w:space="4" w:color="auto"/>
        </w:pBdr>
        <w:shd w:val="clear" w:color="auto" w:fill="E5DFEC" w:themeFill="accent4" w:themeFillTint="33"/>
        <w:tabs>
          <w:tab w:val="left" w:pos="357"/>
        </w:tabs>
        <w:bidi/>
        <w:rPr>
          <w:rFonts w:ascii="Times New Roman" w:hAnsi="Times New Roman"/>
          <w:b/>
          <w:bCs/>
          <w:color w:val="0000FF"/>
          <w:sz w:val="28"/>
          <w:szCs w:val="28"/>
          <w:rtl/>
          <w:lang w:bidi="ar-EG"/>
        </w:rPr>
      </w:pPr>
      <w:r>
        <w:rPr>
          <w:rFonts w:asciiTheme="majorBidi" w:hAnsiTheme="majorBidi" w:cstheme="majorBidi" w:hint="cs"/>
          <w:b/>
          <w:bCs/>
          <w:color w:val="000000" w:themeColor="text1"/>
          <w:kern w:val="36"/>
          <w:sz w:val="28"/>
          <w:szCs w:val="28"/>
          <w:rtl/>
        </w:rPr>
        <w:t>*</w:t>
      </w:r>
      <w:r w:rsidRPr="00F27065">
        <w:rPr>
          <w:rFonts w:hint="cs"/>
          <w:b/>
          <w:bCs/>
          <w:color w:val="FF0000"/>
          <w:sz w:val="40"/>
          <w:szCs w:val="40"/>
          <w:u w:val="single"/>
          <w:rtl/>
          <w:lang w:bidi="ar-EG"/>
        </w:rPr>
        <w:t xml:space="preserve"> </w:t>
      </w:r>
      <w:r w:rsidRPr="00F27065">
        <w:rPr>
          <w:rFonts w:hint="cs"/>
          <w:b/>
          <w:bCs/>
          <w:color w:val="000000" w:themeColor="text1"/>
          <w:sz w:val="28"/>
          <w:szCs w:val="28"/>
          <w:rtl/>
          <w:lang w:bidi="ar-EG"/>
        </w:rPr>
        <w:t>واحة الايمان :</w:t>
      </w:r>
      <w:r w:rsidRPr="00F27065">
        <w:rPr>
          <w:rFonts w:asciiTheme="majorBidi" w:eastAsiaTheme="minorHAnsi" w:hAnsiTheme="majorBidi" w:cstheme="majorBidi" w:hint="cs"/>
          <w:b/>
          <w:bCs/>
          <w:color w:val="000000" w:themeColor="text1"/>
          <w:sz w:val="28"/>
          <w:szCs w:val="28"/>
          <w:rtl/>
          <w:lang w:eastAsia="ar-SA"/>
        </w:rPr>
        <w:t xml:space="preserve">      </w:t>
      </w:r>
      <w:r w:rsidRPr="00F27065">
        <w:rPr>
          <w:rFonts w:ascii="Times New Roman" w:hAnsi="Times New Roman" w:hint="cs"/>
          <w:b/>
          <w:bCs/>
          <w:color w:val="0000FF"/>
          <w:sz w:val="28"/>
          <w:szCs w:val="28"/>
          <w:rtl/>
          <w:lang w:bidi="ar-EG"/>
        </w:rPr>
        <w:t xml:space="preserve">قراءة في كتاب </w:t>
      </w:r>
    </w:p>
    <w:p w:rsidR="005457CB" w:rsidRPr="00F01503" w:rsidRDefault="00F27065" w:rsidP="00F01503">
      <w:pPr>
        <w:widowControl w:val="0"/>
        <w:pBdr>
          <w:left w:val="single" w:sz="4" w:space="4" w:color="auto"/>
        </w:pBdr>
        <w:shd w:val="clear" w:color="auto" w:fill="E5DFEC" w:themeFill="accent4" w:themeFillTint="33"/>
        <w:tabs>
          <w:tab w:val="left" w:pos="357"/>
        </w:tabs>
        <w:bidi/>
        <w:rPr>
          <w:rFonts w:ascii="Times New Roman" w:hAnsi="Times New Roman"/>
          <w:b/>
          <w:bCs/>
          <w:sz w:val="28"/>
          <w:szCs w:val="28"/>
          <w:lang w:bidi="ar-EG"/>
        </w:rPr>
      </w:pPr>
      <w:r w:rsidRPr="00F27065">
        <w:rPr>
          <w:rFonts w:ascii="Times New Roman" w:hAnsi="Times New Roman" w:hint="cs"/>
          <w:b/>
          <w:bCs/>
          <w:color w:val="0000FF"/>
          <w:sz w:val="28"/>
          <w:szCs w:val="28"/>
          <w:rtl/>
          <w:lang w:bidi="ar-EG"/>
        </w:rPr>
        <w:t>(رسالة الاسراء والمعراج للامام ابى العزائم)</w:t>
      </w:r>
      <w:r>
        <w:rPr>
          <w:rFonts w:ascii="Times New Roman" w:hAnsi="Times New Roman" w:hint="cs"/>
          <w:b/>
          <w:bCs/>
          <w:sz w:val="28"/>
          <w:szCs w:val="28"/>
          <w:rtl/>
          <w:lang w:bidi="ar-EG"/>
        </w:rPr>
        <w:t xml:space="preserve">         ص6</w:t>
      </w:r>
    </w:p>
    <w:p w:rsidR="00F01503" w:rsidRDefault="00F01503" w:rsidP="005E4A13">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p>
    <w:p w:rsidR="00105D1D" w:rsidRPr="00BB59DD" w:rsidRDefault="008B6FA0" w:rsidP="00F01503">
      <w:pPr>
        <w:pBdr>
          <w:left w:val="single" w:sz="4" w:space="4" w:color="auto"/>
        </w:pBdr>
        <w:shd w:val="clear" w:color="auto" w:fill="E5DFEC" w:themeFill="accent4" w:themeFillTint="33"/>
        <w:bidi/>
        <w:spacing w:after="75"/>
        <w:rPr>
          <w:rFonts w:asciiTheme="majorBidi" w:hAnsiTheme="majorBidi" w:cstheme="majorBidi"/>
          <w:b/>
          <w:bCs/>
          <w:color w:val="0033CC"/>
          <w:sz w:val="28"/>
          <w:szCs w:val="28"/>
          <w:rtl/>
        </w:rPr>
      </w:pPr>
      <w:r w:rsidRPr="000145A3">
        <w:rPr>
          <w:rFonts w:asciiTheme="majorBidi" w:hAnsiTheme="majorBidi" w:cstheme="majorBidi"/>
          <w:b/>
          <w:bCs/>
          <w:color w:val="000000"/>
          <w:sz w:val="28"/>
          <w:szCs w:val="28"/>
          <w:rtl/>
        </w:rPr>
        <w:t>*</w:t>
      </w:r>
      <w:r w:rsidRPr="000145A3">
        <w:rPr>
          <w:rFonts w:asciiTheme="majorBidi" w:hAnsiTheme="majorBidi" w:cstheme="majorBidi"/>
          <w:b/>
          <w:bCs/>
          <w:color w:val="000000"/>
          <w:sz w:val="28"/>
          <w:szCs w:val="28"/>
          <w:rtl/>
          <w:lang w:bidi="ar-QA"/>
        </w:rPr>
        <w:t xml:space="preserve"> </w:t>
      </w:r>
      <w:r w:rsidR="00E50927" w:rsidRPr="00E50927">
        <w:rPr>
          <w:rFonts w:ascii="Times New Roman" w:hAnsi="Times New Roman" w:hint="cs"/>
          <w:b/>
          <w:bCs/>
          <w:color w:val="000000" w:themeColor="text1"/>
          <w:sz w:val="28"/>
          <w:szCs w:val="28"/>
          <w:rtl/>
          <w:lang w:bidi="ar-EG"/>
        </w:rPr>
        <w:t>ندوة الجمعة</w:t>
      </w:r>
      <w:r w:rsidR="00E50927" w:rsidRPr="00E50927">
        <w:rPr>
          <w:rFonts w:asciiTheme="majorBidi" w:hAnsiTheme="majorBidi" w:cstheme="majorBidi" w:hint="cs"/>
          <w:b/>
          <w:bCs/>
          <w:color w:val="000000" w:themeColor="text1"/>
          <w:sz w:val="28"/>
          <w:szCs w:val="28"/>
          <w:rtl/>
          <w:lang w:bidi="ar-EG"/>
        </w:rPr>
        <w:t xml:space="preserve"> :</w:t>
      </w:r>
      <w:r w:rsidR="00E50927" w:rsidRPr="00E50927">
        <w:rPr>
          <w:rFonts w:ascii="Times New Roman" w:eastAsiaTheme="minorHAnsi" w:hAnsi="Times New Roman" w:hint="cs"/>
          <w:b/>
          <w:bCs/>
          <w:color w:val="000000" w:themeColor="text1"/>
          <w:sz w:val="28"/>
          <w:szCs w:val="28"/>
          <w:rtl/>
          <w:lang w:eastAsia="ar-SA" w:bidi="ar-EG"/>
        </w:rPr>
        <w:t xml:space="preserve"> </w:t>
      </w:r>
      <w:r w:rsidR="00E50927" w:rsidRPr="00E50927">
        <w:rPr>
          <w:rFonts w:ascii="Times New Roman" w:eastAsiaTheme="minorHAnsi" w:hAnsi="Times New Roman"/>
          <w:b/>
          <w:bCs/>
          <w:color w:val="000000" w:themeColor="text1"/>
          <w:sz w:val="28"/>
          <w:szCs w:val="28"/>
          <w:lang w:eastAsia="ar-SA" w:bidi="ar-EG"/>
        </w:rPr>
        <w:t xml:space="preserve">   </w:t>
      </w:r>
      <w:r w:rsidR="00E50927" w:rsidRPr="00E50927">
        <w:rPr>
          <w:rFonts w:ascii="Times New Roman" w:eastAsiaTheme="minorHAnsi" w:hAnsi="Times New Roman" w:hint="cs"/>
          <w:b/>
          <w:bCs/>
          <w:color w:val="000000" w:themeColor="text1"/>
          <w:sz w:val="28"/>
          <w:szCs w:val="28"/>
          <w:rtl/>
          <w:lang w:eastAsia="ar-SA" w:bidi="ar-EG"/>
        </w:rPr>
        <w:t xml:space="preserve"> </w:t>
      </w:r>
      <w:r w:rsidR="00E50927" w:rsidRPr="001744A7">
        <w:rPr>
          <w:rFonts w:asciiTheme="majorBidi" w:hAnsiTheme="majorBidi" w:cstheme="majorBidi"/>
          <w:b/>
          <w:bCs/>
          <w:color w:val="0000FF"/>
          <w:sz w:val="28"/>
          <w:szCs w:val="28"/>
          <w:rtl/>
          <w:lang w:bidi="ar-EG"/>
        </w:rPr>
        <w:t>ملخص لم</w:t>
      </w:r>
      <w:r w:rsidR="00E50927" w:rsidRPr="001744A7">
        <w:rPr>
          <w:rFonts w:asciiTheme="majorBidi" w:hAnsiTheme="majorBidi" w:cstheme="majorBidi" w:hint="cs"/>
          <w:b/>
          <w:bCs/>
          <w:color w:val="0000FF"/>
          <w:sz w:val="28"/>
          <w:szCs w:val="28"/>
          <w:rtl/>
          <w:lang w:bidi="ar-EG"/>
        </w:rPr>
        <w:t>ا</w:t>
      </w:r>
      <w:r w:rsidR="00E50927" w:rsidRPr="001744A7">
        <w:rPr>
          <w:rFonts w:asciiTheme="majorBidi" w:hAnsiTheme="majorBidi" w:cstheme="majorBidi"/>
          <w:b/>
          <w:bCs/>
          <w:color w:val="0000FF"/>
          <w:sz w:val="28"/>
          <w:szCs w:val="28"/>
          <w:rtl/>
          <w:lang w:bidi="ar-EG"/>
        </w:rPr>
        <w:t xml:space="preserve"> دار من مناقشات في ندوة الجمعة</w:t>
      </w:r>
      <w:r w:rsidR="00E50927" w:rsidRPr="001744A7">
        <w:rPr>
          <w:rFonts w:asciiTheme="majorBidi" w:hAnsiTheme="majorBidi" w:cstheme="majorBidi" w:hint="cs"/>
          <w:b/>
          <w:bCs/>
          <w:color w:val="0000FF"/>
          <w:sz w:val="28"/>
          <w:szCs w:val="28"/>
          <w:rtl/>
          <w:lang w:bidi="ar-EG"/>
        </w:rPr>
        <w:t xml:space="preserve"> </w:t>
      </w:r>
      <w:r w:rsidR="00FD5948">
        <w:rPr>
          <w:rFonts w:asciiTheme="majorBidi" w:hAnsiTheme="majorBidi" w:cstheme="majorBidi" w:hint="cs"/>
          <w:b/>
          <w:bCs/>
          <w:color w:val="0000FF"/>
          <w:sz w:val="28"/>
          <w:szCs w:val="28"/>
          <w:rtl/>
          <w:lang w:bidi="ar-EG"/>
        </w:rPr>
        <w:t>14  يناير</w:t>
      </w:r>
      <w:r w:rsidR="00E50927" w:rsidRPr="001744A7">
        <w:rPr>
          <w:rFonts w:hint="cs"/>
          <w:b/>
          <w:bCs/>
          <w:color w:val="0000FF"/>
          <w:sz w:val="28"/>
          <w:szCs w:val="28"/>
          <w:rtl/>
          <w:lang w:bidi="ar-EG"/>
        </w:rPr>
        <w:t xml:space="preserve"> 2021</w:t>
      </w:r>
      <w:r w:rsidR="00E50927" w:rsidRPr="001744A7">
        <w:rPr>
          <w:b/>
          <w:bCs/>
          <w:color w:val="0000FF"/>
          <w:sz w:val="28"/>
          <w:szCs w:val="28"/>
          <w:lang w:bidi="ar-EG"/>
        </w:rPr>
        <w:t xml:space="preserve">     </w:t>
      </w:r>
      <w:r w:rsidR="00E50927" w:rsidRPr="001744A7">
        <w:rPr>
          <w:rFonts w:hint="cs"/>
          <w:b/>
          <w:bCs/>
          <w:color w:val="0000FF"/>
          <w:sz w:val="28"/>
          <w:szCs w:val="28"/>
          <w:rtl/>
          <w:lang w:bidi="ar-EG"/>
        </w:rPr>
        <w:t xml:space="preserve">  </w:t>
      </w:r>
      <w:r w:rsidR="00DF26E1" w:rsidRPr="001744A7">
        <w:rPr>
          <w:rFonts w:hint="cs"/>
          <w:b/>
          <w:bCs/>
          <w:color w:val="0000FF"/>
          <w:sz w:val="28"/>
          <w:szCs w:val="28"/>
          <w:rtl/>
          <w:lang w:bidi="ar-EG"/>
        </w:rPr>
        <w:t xml:space="preserve">         </w:t>
      </w:r>
      <w:r w:rsidR="00FD5948">
        <w:rPr>
          <w:rFonts w:hint="cs"/>
          <w:b/>
          <w:bCs/>
          <w:color w:val="0000FF"/>
          <w:sz w:val="28"/>
          <w:szCs w:val="28"/>
          <w:rtl/>
          <w:lang w:bidi="ar-EG"/>
        </w:rPr>
        <w:t xml:space="preserve">    </w:t>
      </w:r>
      <w:r w:rsidR="00DF26E1" w:rsidRPr="001744A7">
        <w:rPr>
          <w:rFonts w:hint="cs"/>
          <w:b/>
          <w:bCs/>
          <w:color w:val="0000FF"/>
          <w:sz w:val="28"/>
          <w:szCs w:val="28"/>
          <w:rtl/>
          <w:lang w:bidi="ar-EG"/>
        </w:rPr>
        <w:t xml:space="preserve">   </w:t>
      </w:r>
      <w:r w:rsidR="005E4A13" w:rsidRPr="001744A7">
        <w:rPr>
          <w:rFonts w:asciiTheme="majorBidi" w:hAnsiTheme="majorBidi" w:cstheme="majorBidi" w:hint="cs"/>
          <w:b/>
          <w:bCs/>
          <w:color w:val="000000"/>
          <w:sz w:val="28"/>
          <w:szCs w:val="28"/>
          <w:rtl/>
        </w:rPr>
        <w:t xml:space="preserve">    </w:t>
      </w:r>
      <w:r w:rsidR="00E50927" w:rsidRPr="001744A7">
        <w:rPr>
          <w:rFonts w:asciiTheme="majorBidi" w:hAnsiTheme="majorBidi" w:cstheme="majorBidi"/>
          <w:b/>
          <w:bCs/>
          <w:color w:val="000000"/>
          <w:sz w:val="28"/>
          <w:szCs w:val="28"/>
        </w:rPr>
        <w:t xml:space="preserve">       </w:t>
      </w:r>
      <w:r w:rsidRPr="000145A3">
        <w:rPr>
          <w:rFonts w:asciiTheme="majorBidi" w:hAnsiTheme="majorBidi" w:cstheme="majorBidi"/>
          <w:b/>
          <w:bCs/>
          <w:color w:val="000000"/>
          <w:sz w:val="28"/>
          <w:szCs w:val="28"/>
          <w:rtl/>
        </w:rPr>
        <w:t>ص</w:t>
      </w:r>
      <w:r w:rsidR="00E50927">
        <w:rPr>
          <w:rFonts w:asciiTheme="majorBidi" w:hAnsiTheme="majorBidi" w:cstheme="majorBidi" w:hint="cs"/>
          <w:b/>
          <w:bCs/>
          <w:color w:val="000000"/>
          <w:sz w:val="28"/>
          <w:szCs w:val="28"/>
          <w:rtl/>
        </w:rPr>
        <w:t>7</w:t>
      </w:r>
      <w:r w:rsidRPr="000145A3">
        <w:rPr>
          <w:rFonts w:asciiTheme="majorBidi" w:eastAsiaTheme="minorEastAsia" w:hAnsiTheme="majorBidi" w:cstheme="majorBidi"/>
          <w:b/>
          <w:bCs/>
          <w:color w:val="000000" w:themeColor="text1"/>
          <w:sz w:val="28"/>
          <w:szCs w:val="28"/>
          <w:rtl/>
          <w:lang w:bidi="ar-EG"/>
        </w:rPr>
        <w:t xml:space="preserve">                            </w:t>
      </w:r>
    </w:p>
    <w:p w:rsidR="00BB59DD" w:rsidRDefault="0054270C" w:rsidP="005E4A13">
      <w:pPr>
        <w:pBdr>
          <w:left w:val="single" w:sz="4" w:space="4" w:color="auto"/>
        </w:pBdr>
        <w:shd w:val="clear" w:color="auto" w:fill="E5DFEC" w:themeFill="accent4" w:themeFillTint="33"/>
        <w:bidi/>
        <w:spacing w:after="75"/>
        <w:rPr>
          <w:rFonts w:asciiTheme="majorBidi" w:hAnsiTheme="majorBidi" w:cstheme="majorBidi"/>
          <w:b/>
          <w:bCs/>
          <w:color w:val="000000" w:themeColor="text1"/>
          <w:kern w:val="36"/>
          <w:sz w:val="28"/>
          <w:szCs w:val="28"/>
        </w:rPr>
      </w:pPr>
      <w:r w:rsidRPr="000145A3">
        <w:rPr>
          <w:rFonts w:asciiTheme="majorBidi" w:hAnsiTheme="majorBidi" w:cstheme="majorBidi"/>
          <w:b/>
          <w:bCs/>
          <w:color w:val="000000"/>
          <w:sz w:val="28"/>
          <w:szCs w:val="28"/>
          <w:rtl/>
        </w:rPr>
        <w:t>*</w:t>
      </w:r>
      <w:r w:rsidRPr="00BE3728">
        <w:rPr>
          <w:rFonts w:asciiTheme="majorBidi" w:hAnsiTheme="majorBidi" w:cstheme="majorBidi" w:hint="cs"/>
          <w:b/>
          <w:bCs/>
          <w:color w:val="000000" w:themeColor="text1"/>
          <w:kern w:val="36"/>
          <w:sz w:val="28"/>
          <w:szCs w:val="28"/>
          <w:rtl/>
        </w:rPr>
        <w:t xml:space="preserve"> </w:t>
      </w:r>
      <w:r>
        <w:rPr>
          <w:rFonts w:asciiTheme="majorBidi" w:hAnsiTheme="majorBidi" w:cstheme="majorBidi" w:hint="cs"/>
          <w:b/>
          <w:bCs/>
          <w:color w:val="000000" w:themeColor="text1"/>
          <w:kern w:val="36"/>
          <w:sz w:val="28"/>
          <w:szCs w:val="28"/>
          <w:rtl/>
        </w:rPr>
        <w:t xml:space="preserve">ركن الأدب </w:t>
      </w:r>
      <w:r w:rsidRPr="005457CB">
        <w:rPr>
          <w:rFonts w:asciiTheme="majorBidi" w:hAnsiTheme="majorBidi" w:cstheme="majorBidi" w:hint="cs"/>
          <w:b/>
          <w:bCs/>
          <w:color w:val="0000FF"/>
          <w:kern w:val="36"/>
          <w:sz w:val="28"/>
          <w:szCs w:val="28"/>
          <w:rtl/>
        </w:rPr>
        <w:t xml:space="preserve">: </w:t>
      </w:r>
      <w:r w:rsidR="00BB59DD" w:rsidRPr="005457CB">
        <w:rPr>
          <w:rFonts w:asciiTheme="majorBidi" w:hAnsiTheme="majorBidi" w:cstheme="majorBidi"/>
          <w:b/>
          <w:bCs/>
          <w:color w:val="0000FF"/>
          <w:kern w:val="36"/>
          <w:sz w:val="28"/>
          <w:szCs w:val="28"/>
        </w:rPr>
        <w:t xml:space="preserve"> </w:t>
      </w:r>
      <w:r w:rsidR="00F01503">
        <w:rPr>
          <w:rFonts w:asciiTheme="majorBidi" w:hAnsiTheme="majorBidi" w:cstheme="majorBidi" w:hint="cs"/>
          <w:b/>
          <w:bCs/>
          <w:color w:val="0000FF"/>
          <w:kern w:val="36"/>
          <w:sz w:val="28"/>
          <w:szCs w:val="28"/>
          <w:rtl/>
        </w:rPr>
        <w:t>قصيدة  "</w:t>
      </w:r>
      <w:r w:rsidR="00BB59DD" w:rsidRPr="005457CB">
        <w:rPr>
          <w:rFonts w:asciiTheme="majorBidi" w:hAnsiTheme="majorBidi" w:cstheme="majorBidi"/>
          <w:b/>
          <w:bCs/>
          <w:color w:val="0000FF"/>
          <w:kern w:val="36"/>
          <w:sz w:val="28"/>
          <w:szCs w:val="28"/>
        </w:rPr>
        <w:t xml:space="preserve"> </w:t>
      </w:r>
      <w:r w:rsidR="00F01503">
        <w:rPr>
          <w:rFonts w:asciiTheme="majorBidi" w:hAnsiTheme="majorBidi" w:cstheme="majorBidi" w:hint="cs"/>
          <w:b/>
          <w:bCs/>
          <w:color w:val="0000FF"/>
          <w:kern w:val="36"/>
          <w:sz w:val="28"/>
          <w:szCs w:val="28"/>
          <w:rtl/>
        </w:rPr>
        <w:t>رجبُ الخير</w:t>
      </w:r>
      <w:r w:rsidR="005E4A13">
        <w:rPr>
          <w:rFonts w:asciiTheme="majorBidi" w:hAnsiTheme="majorBidi" w:cstheme="majorBidi" w:hint="cs"/>
          <w:b/>
          <w:bCs/>
          <w:color w:val="0000FF"/>
          <w:kern w:val="36"/>
          <w:sz w:val="28"/>
          <w:szCs w:val="28"/>
          <w:rtl/>
        </w:rPr>
        <w:t xml:space="preserve"> </w:t>
      </w:r>
      <w:r w:rsidR="00BB59DD" w:rsidRPr="005457CB">
        <w:rPr>
          <w:rFonts w:asciiTheme="majorBidi" w:hAnsiTheme="majorBidi" w:cstheme="majorBidi"/>
          <w:b/>
          <w:bCs/>
          <w:color w:val="0000FF"/>
          <w:kern w:val="36"/>
          <w:sz w:val="28"/>
          <w:szCs w:val="28"/>
        </w:rPr>
        <w:t xml:space="preserve"> </w:t>
      </w:r>
      <w:r w:rsidR="00F01503">
        <w:rPr>
          <w:rFonts w:asciiTheme="majorBidi" w:hAnsiTheme="majorBidi" w:cstheme="majorBidi" w:hint="cs"/>
          <w:b/>
          <w:bCs/>
          <w:color w:val="0000FF"/>
          <w:kern w:val="36"/>
          <w:sz w:val="28"/>
          <w:szCs w:val="28"/>
          <w:rtl/>
        </w:rPr>
        <w:t>"</w:t>
      </w:r>
    </w:p>
    <w:p w:rsidR="0054270C" w:rsidRDefault="0054270C" w:rsidP="00BB59DD">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اعداد / ابن ا</w:t>
      </w:r>
      <w:r w:rsidR="000E1F14">
        <w:rPr>
          <w:rFonts w:asciiTheme="majorBidi" w:hAnsiTheme="majorBidi" w:cstheme="majorBidi" w:hint="cs"/>
          <w:b/>
          <w:bCs/>
          <w:color w:val="000000"/>
          <w:sz w:val="28"/>
          <w:szCs w:val="28"/>
          <w:rtl/>
        </w:rPr>
        <w:t xml:space="preserve">لبشير                 </w:t>
      </w:r>
      <w:r w:rsidR="006C1DCC">
        <w:rPr>
          <w:rFonts w:asciiTheme="majorBidi" w:hAnsiTheme="majorBidi" w:cstheme="majorBidi" w:hint="cs"/>
          <w:b/>
          <w:bCs/>
          <w:color w:val="000000"/>
          <w:sz w:val="28"/>
          <w:szCs w:val="28"/>
          <w:rtl/>
        </w:rPr>
        <w:t xml:space="preserve">              </w:t>
      </w:r>
      <w:r w:rsidR="000E1F14">
        <w:rPr>
          <w:rFonts w:asciiTheme="majorBidi" w:hAnsiTheme="majorBidi" w:cstheme="majorBidi" w:hint="cs"/>
          <w:b/>
          <w:bCs/>
          <w:color w:val="000000"/>
          <w:sz w:val="28"/>
          <w:szCs w:val="28"/>
          <w:rtl/>
        </w:rPr>
        <w:t xml:space="preserve">  </w:t>
      </w:r>
      <w:r w:rsidR="00DF26E1">
        <w:rPr>
          <w:rFonts w:asciiTheme="majorBidi" w:hAnsiTheme="majorBidi" w:cstheme="majorBidi" w:hint="cs"/>
          <w:b/>
          <w:bCs/>
          <w:color w:val="000000"/>
          <w:sz w:val="28"/>
          <w:szCs w:val="28"/>
          <w:rtl/>
        </w:rPr>
        <w:t xml:space="preserve">    </w:t>
      </w:r>
      <w:r w:rsidR="000E1F14">
        <w:rPr>
          <w:rFonts w:asciiTheme="majorBidi" w:hAnsiTheme="majorBidi" w:cstheme="majorBidi" w:hint="cs"/>
          <w:b/>
          <w:bCs/>
          <w:color w:val="000000"/>
          <w:sz w:val="28"/>
          <w:szCs w:val="28"/>
          <w:rtl/>
        </w:rPr>
        <w:t xml:space="preserve">  </w:t>
      </w:r>
      <w:r w:rsidR="006C1DCC">
        <w:rPr>
          <w:rFonts w:asciiTheme="majorBidi" w:hAnsiTheme="majorBidi" w:cstheme="majorBidi" w:hint="cs"/>
          <w:b/>
          <w:bCs/>
          <w:color w:val="000000"/>
          <w:sz w:val="28"/>
          <w:szCs w:val="28"/>
          <w:rtl/>
        </w:rPr>
        <w:t xml:space="preserve"> </w:t>
      </w:r>
      <w:r w:rsidR="000E1F14">
        <w:rPr>
          <w:rFonts w:asciiTheme="majorBidi" w:hAnsiTheme="majorBidi" w:cstheme="majorBidi" w:hint="cs"/>
          <w:b/>
          <w:bCs/>
          <w:color w:val="000000"/>
          <w:sz w:val="28"/>
          <w:szCs w:val="28"/>
          <w:rtl/>
        </w:rPr>
        <w:t xml:space="preserve">  </w:t>
      </w:r>
      <w:r>
        <w:rPr>
          <w:rFonts w:asciiTheme="majorBidi" w:hAnsiTheme="majorBidi" w:cstheme="majorBidi" w:hint="cs"/>
          <w:b/>
          <w:bCs/>
          <w:color w:val="000000"/>
          <w:sz w:val="28"/>
          <w:szCs w:val="28"/>
          <w:rtl/>
        </w:rPr>
        <w:t>ص</w:t>
      </w:r>
      <w:r w:rsidR="006C1DCC">
        <w:rPr>
          <w:rFonts w:asciiTheme="majorBidi" w:hAnsiTheme="majorBidi" w:cstheme="majorBidi" w:hint="cs"/>
          <w:b/>
          <w:bCs/>
          <w:color w:val="000000"/>
          <w:sz w:val="28"/>
          <w:szCs w:val="28"/>
          <w:rtl/>
        </w:rPr>
        <w:t>8</w:t>
      </w:r>
    </w:p>
    <w:p w:rsidR="00F01503" w:rsidRDefault="00F01503" w:rsidP="005E4A13">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p>
    <w:p w:rsidR="005E4A13" w:rsidRDefault="006C1DCC" w:rsidP="00F01503">
      <w:pPr>
        <w:pBdr>
          <w:left w:val="single" w:sz="4" w:space="4" w:color="auto"/>
        </w:pBdr>
        <w:shd w:val="clear" w:color="auto" w:fill="E5DFEC" w:themeFill="accent4" w:themeFillTint="33"/>
        <w:bidi/>
        <w:spacing w:after="75"/>
        <w:rPr>
          <w:rFonts w:asciiTheme="majorBidi" w:hAnsiTheme="majorBidi" w:cstheme="majorBidi"/>
          <w:b/>
          <w:bCs/>
          <w:color w:val="0000FF"/>
          <w:sz w:val="28"/>
          <w:szCs w:val="28"/>
          <w:rtl/>
        </w:rPr>
      </w:pPr>
      <w:r w:rsidRPr="000145A3">
        <w:rPr>
          <w:rFonts w:asciiTheme="majorBidi" w:hAnsiTheme="majorBidi" w:cstheme="majorBidi"/>
          <w:b/>
          <w:bCs/>
          <w:color w:val="000000"/>
          <w:sz w:val="28"/>
          <w:szCs w:val="28"/>
          <w:rtl/>
        </w:rPr>
        <w:t>*</w:t>
      </w:r>
      <w:r w:rsidRPr="00BE3728">
        <w:rPr>
          <w:rFonts w:asciiTheme="majorBidi" w:hAnsiTheme="majorBidi" w:cstheme="majorBidi" w:hint="cs"/>
          <w:b/>
          <w:bCs/>
          <w:color w:val="000000" w:themeColor="text1"/>
          <w:kern w:val="36"/>
          <w:sz w:val="28"/>
          <w:szCs w:val="28"/>
          <w:rtl/>
        </w:rPr>
        <w:t xml:space="preserve"> </w:t>
      </w:r>
      <w:r w:rsidRPr="00CD58AC">
        <w:rPr>
          <w:rFonts w:asciiTheme="majorBidi" w:hAnsiTheme="majorBidi" w:cstheme="majorBidi" w:hint="cs"/>
          <w:b/>
          <w:bCs/>
          <w:color w:val="000000" w:themeColor="text1"/>
          <w:kern w:val="36"/>
          <w:sz w:val="28"/>
          <w:szCs w:val="28"/>
          <w:rtl/>
        </w:rPr>
        <w:t>في صالون البشير:</w:t>
      </w:r>
      <w:r w:rsidRPr="006C1DCC">
        <w:rPr>
          <w:rFonts w:asciiTheme="majorBidi" w:hAnsiTheme="majorBidi" w:cstheme="majorBidi"/>
          <w:b/>
          <w:bCs/>
          <w:color w:val="0033CC"/>
          <w:sz w:val="28"/>
          <w:szCs w:val="28"/>
          <w:rtl/>
        </w:rPr>
        <w:t xml:space="preserve"> </w:t>
      </w:r>
      <w:r w:rsidR="00F01503">
        <w:rPr>
          <w:rFonts w:asciiTheme="majorBidi" w:hAnsiTheme="majorBidi" w:cstheme="majorBidi" w:hint="cs"/>
          <w:b/>
          <w:bCs/>
          <w:color w:val="0033CC"/>
          <w:sz w:val="28"/>
          <w:szCs w:val="28"/>
          <w:rtl/>
        </w:rPr>
        <w:t>مفهوم تجديد الفكر الديني</w:t>
      </w:r>
    </w:p>
    <w:p w:rsidR="00F01503" w:rsidRDefault="006C1DCC" w:rsidP="00F01503">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بقلم/ دكتور حسن خليل </w:t>
      </w:r>
      <w:r w:rsidR="005E4A13">
        <w:rPr>
          <w:rFonts w:asciiTheme="majorBidi" w:hAnsiTheme="majorBidi" w:cstheme="majorBidi" w:hint="cs"/>
          <w:b/>
          <w:bCs/>
          <w:color w:val="000000"/>
          <w:sz w:val="28"/>
          <w:szCs w:val="28"/>
          <w:rtl/>
        </w:rPr>
        <w:t xml:space="preserve">                           </w:t>
      </w:r>
      <w:r w:rsidR="005457CB">
        <w:rPr>
          <w:rFonts w:asciiTheme="majorBidi" w:hAnsiTheme="majorBidi" w:cstheme="majorBidi"/>
          <w:b/>
          <w:bCs/>
          <w:color w:val="000000"/>
          <w:sz w:val="28"/>
          <w:szCs w:val="28"/>
        </w:rPr>
        <w:t xml:space="preserve">   </w:t>
      </w:r>
      <w:r w:rsidR="00DF26E1">
        <w:rPr>
          <w:rFonts w:asciiTheme="majorBidi" w:hAnsiTheme="majorBidi" w:cstheme="majorBidi" w:hint="cs"/>
          <w:b/>
          <w:bCs/>
          <w:color w:val="000000"/>
          <w:sz w:val="28"/>
          <w:szCs w:val="28"/>
          <w:rtl/>
        </w:rPr>
        <w:t xml:space="preserve">   </w:t>
      </w:r>
      <w:r>
        <w:rPr>
          <w:rFonts w:asciiTheme="majorBidi" w:hAnsiTheme="majorBidi" w:cstheme="majorBidi" w:hint="cs"/>
          <w:b/>
          <w:bCs/>
          <w:color w:val="000000"/>
          <w:sz w:val="28"/>
          <w:szCs w:val="28"/>
          <w:rtl/>
        </w:rPr>
        <w:t xml:space="preserve"> </w:t>
      </w:r>
      <w:r w:rsidRPr="006A6826">
        <w:rPr>
          <w:rFonts w:asciiTheme="majorBidi" w:hAnsiTheme="majorBidi" w:cstheme="majorBidi"/>
          <w:b/>
          <w:bCs/>
          <w:color w:val="000000"/>
          <w:sz w:val="28"/>
          <w:szCs w:val="28"/>
          <w:rtl/>
        </w:rPr>
        <w:t>ص</w:t>
      </w:r>
      <w:r>
        <w:rPr>
          <w:rFonts w:asciiTheme="majorBidi" w:hAnsiTheme="majorBidi" w:cstheme="majorBidi" w:hint="cs"/>
          <w:b/>
          <w:bCs/>
          <w:color w:val="000000"/>
          <w:sz w:val="28"/>
          <w:szCs w:val="28"/>
          <w:rtl/>
        </w:rPr>
        <w:t xml:space="preserve"> 9 </w:t>
      </w:r>
    </w:p>
    <w:p w:rsidR="00F01503" w:rsidRDefault="00F01503" w:rsidP="00F01503">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p>
    <w:p w:rsidR="0087657A" w:rsidRDefault="008B6FA0" w:rsidP="0087657A">
      <w:pPr>
        <w:pBdr>
          <w:left w:val="single" w:sz="4" w:space="4" w:color="auto"/>
        </w:pBdr>
        <w:shd w:val="clear" w:color="auto" w:fill="E5DFEC" w:themeFill="accent4" w:themeFillTint="33"/>
        <w:bidi/>
        <w:spacing w:after="75"/>
        <w:rPr>
          <w:rFonts w:asciiTheme="majorBidi" w:hAnsiTheme="majorBidi" w:cstheme="majorBidi" w:hint="cs"/>
          <w:b/>
          <w:bCs/>
          <w:color w:val="000000"/>
          <w:sz w:val="28"/>
          <w:szCs w:val="28"/>
          <w:rtl/>
        </w:rPr>
      </w:pPr>
      <w:r w:rsidRPr="000145A3">
        <w:rPr>
          <w:rFonts w:asciiTheme="majorBidi" w:hAnsiTheme="majorBidi" w:cstheme="majorBidi"/>
          <w:b/>
          <w:bCs/>
          <w:color w:val="000000"/>
          <w:sz w:val="28"/>
          <w:szCs w:val="28"/>
          <w:rtl/>
          <w:lang w:bidi="ar-QA"/>
        </w:rPr>
        <w:t>*</w:t>
      </w:r>
      <w:r w:rsidRPr="000145A3">
        <w:rPr>
          <w:rFonts w:asciiTheme="majorBidi" w:hAnsiTheme="majorBidi" w:cstheme="majorBidi"/>
          <w:b/>
          <w:bCs/>
          <w:color w:val="000000"/>
          <w:sz w:val="28"/>
          <w:szCs w:val="28"/>
          <w:rtl/>
        </w:rPr>
        <w:t>صفحة</w:t>
      </w:r>
      <w:r w:rsidRPr="000145A3">
        <w:rPr>
          <w:rFonts w:asciiTheme="majorBidi" w:hAnsiTheme="majorBidi" w:cstheme="majorBidi"/>
          <w:b/>
          <w:bCs/>
          <w:color w:val="000000"/>
          <w:sz w:val="28"/>
          <w:szCs w:val="28"/>
          <w:shd w:val="clear" w:color="auto" w:fill="DDD9C3"/>
          <w:rtl/>
        </w:rPr>
        <w:t xml:space="preserve"> </w:t>
      </w:r>
      <w:r w:rsidRPr="000145A3">
        <w:rPr>
          <w:rFonts w:asciiTheme="majorBidi" w:hAnsiTheme="majorBidi" w:cstheme="majorBidi"/>
          <w:b/>
          <w:bCs/>
          <w:color w:val="000000"/>
          <w:sz w:val="28"/>
          <w:szCs w:val="28"/>
          <w:rtl/>
        </w:rPr>
        <w:t>من</w:t>
      </w:r>
      <w:r w:rsidR="0004750A">
        <w:rPr>
          <w:rFonts w:asciiTheme="majorBidi" w:hAnsiTheme="majorBidi" w:cstheme="majorBidi" w:hint="cs"/>
          <w:b/>
          <w:bCs/>
          <w:color w:val="000000"/>
          <w:sz w:val="28"/>
          <w:szCs w:val="28"/>
          <w:rtl/>
        </w:rPr>
        <w:t xml:space="preserve"> </w:t>
      </w:r>
      <w:r w:rsidRPr="000145A3">
        <w:rPr>
          <w:rFonts w:asciiTheme="majorBidi" w:hAnsiTheme="majorBidi" w:cstheme="majorBidi"/>
          <w:b/>
          <w:bCs/>
          <w:color w:val="000000"/>
          <w:sz w:val="28"/>
          <w:szCs w:val="28"/>
          <w:rtl/>
        </w:rPr>
        <w:t>غيرعنوان</w:t>
      </w:r>
      <w:r w:rsidR="00F55F08">
        <w:rPr>
          <w:rFonts w:asciiTheme="majorBidi" w:hAnsiTheme="majorBidi" w:cstheme="majorBidi" w:hint="cs"/>
          <w:b/>
          <w:bCs/>
          <w:color w:val="000000"/>
          <w:sz w:val="28"/>
          <w:szCs w:val="28"/>
          <w:rtl/>
        </w:rPr>
        <w:t>:</w:t>
      </w:r>
      <w:r w:rsidR="00F01503">
        <w:rPr>
          <w:rFonts w:asciiTheme="majorBidi" w:hAnsiTheme="majorBidi" w:cstheme="majorBidi" w:hint="cs"/>
          <w:b/>
          <w:bCs/>
          <w:color w:val="000000"/>
          <w:sz w:val="28"/>
          <w:szCs w:val="28"/>
          <w:rtl/>
        </w:rPr>
        <w:t xml:space="preserve"> </w:t>
      </w:r>
      <w:r w:rsidR="0027485C">
        <w:rPr>
          <w:rFonts w:asciiTheme="majorBidi" w:hAnsiTheme="majorBidi" w:cstheme="majorBidi" w:hint="cs"/>
          <w:b/>
          <w:bCs/>
          <w:color w:val="000000" w:themeColor="text1"/>
          <w:sz w:val="28"/>
          <w:szCs w:val="28"/>
          <w:rtl/>
          <w:lang w:bidi="ar-EG"/>
        </w:rPr>
        <w:t xml:space="preserve"> </w:t>
      </w:r>
      <w:r w:rsidR="00F01503" w:rsidRPr="00F01503">
        <w:rPr>
          <w:rFonts w:asciiTheme="majorBidi" w:hAnsiTheme="majorBidi" w:cstheme="majorBidi" w:hint="cs"/>
          <w:b/>
          <w:bCs/>
          <w:color w:val="0000FF"/>
          <w:sz w:val="28"/>
          <w:szCs w:val="28"/>
          <w:rtl/>
          <w:lang w:bidi="ar-EG"/>
        </w:rPr>
        <w:t xml:space="preserve">اختلاف </w:t>
      </w:r>
      <w:r w:rsidR="00F01503">
        <w:rPr>
          <w:rFonts w:asciiTheme="majorBidi" w:hAnsiTheme="majorBidi" w:cstheme="majorBidi" w:hint="cs"/>
          <w:b/>
          <w:bCs/>
          <w:color w:val="0000FF"/>
          <w:sz w:val="28"/>
          <w:szCs w:val="28"/>
          <w:rtl/>
          <w:lang w:bidi="ar-EG"/>
        </w:rPr>
        <w:t xml:space="preserve">  </w:t>
      </w:r>
      <w:r w:rsidR="00F01503" w:rsidRPr="00F01503">
        <w:rPr>
          <w:rFonts w:asciiTheme="majorBidi" w:hAnsiTheme="majorBidi" w:cstheme="majorBidi" w:hint="cs"/>
          <w:b/>
          <w:bCs/>
          <w:color w:val="0000FF"/>
          <w:sz w:val="28"/>
          <w:szCs w:val="28"/>
          <w:rtl/>
          <w:lang w:bidi="ar-EG"/>
        </w:rPr>
        <w:t>الروايات</w:t>
      </w:r>
      <w:r w:rsidR="00F01503">
        <w:rPr>
          <w:rFonts w:asciiTheme="majorBidi" w:hAnsiTheme="majorBidi" w:cstheme="majorBidi" w:hint="cs"/>
          <w:b/>
          <w:bCs/>
          <w:color w:val="0000FF"/>
          <w:sz w:val="28"/>
          <w:szCs w:val="28"/>
          <w:rtl/>
          <w:lang w:bidi="ar-EG"/>
        </w:rPr>
        <w:t xml:space="preserve">  </w:t>
      </w:r>
      <w:r w:rsidR="00F01503" w:rsidRPr="00F01503">
        <w:rPr>
          <w:rFonts w:asciiTheme="majorBidi" w:hAnsiTheme="majorBidi" w:cstheme="majorBidi" w:hint="cs"/>
          <w:b/>
          <w:bCs/>
          <w:color w:val="0000FF"/>
          <w:sz w:val="28"/>
          <w:szCs w:val="28"/>
          <w:rtl/>
          <w:lang w:bidi="ar-EG"/>
        </w:rPr>
        <w:t xml:space="preserve"> باختلاف الرؤى و الانتماءات</w:t>
      </w:r>
      <w:r w:rsidR="00F01503">
        <w:rPr>
          <w:rFonts w:asciiTheme="majorBidi" w:hAnsiTheme="majorBidi" w:cstheme="majorBidi" w:hint="cs"/>
          <w:b/>
          <w:bCs/>
          <w:color w:val="000000"/>
          <w:sz w:val="28"/>
          <w:szCs w:val="28"/>
          <w:rtl/>
          <w:lang w:bidi="ar-EG"/>
        </w:rPr>
        <w:t xml:space="preserve">  </w:t>
      </w:r>
      <w:r w:rsidR="0027485C">
        <w:rPr>
          <w:rFonts w:ascii="Times New Roman" w:eastAsiaTheme="minorHAnsi" w:hAnsi="Times New Roman" w:hint="cs"/>
          <w:b/>
          <w:bCs/>
          <w:color w:val="000000" w:themeColor="text1"/>
          <w:sz w:val="28"/>
          <w:szCs w:val="28"/>
          <w:rtl/>
          <w:lang w:eastAsia="ar-SA"/>
        </w:rPr>
        <w:t xml:space="preserve">اعداد </w:t>
      </w:r>
      <w:r w:rsidR="004B6201">
        <w:rPr>
          <w:rFonts w:asciiTheme="majorBidi" w:hAnsiTheme="majorBidi" w:cstheme="majorBidi"/>
          <w:b/>
          <w:bCs/>
          <w:color w:val="000000" w:themeColor="text1"/>
          <w:sz w:val="28"/>
          <w:szCs w:val="28"/>
          <w:rtl/>
        </w:rPr>
        <w:t xml:space="preserve">/ </w:t>
      </w:r>
      <w:r w:rsidR="004B6201">
        <w:rPr>
          <w:rFonts w:asciiTheme="majorBidi" w:hAnsiTheme="majorBidi" w:cstheme="majorBidi" w:hint="cs"/>
          <w:b/>
          <w:bCs/>
          <w:color w:val="000000" w:themeColor="text1"/>
          <w:sz w:val="28"/>
          <w:szCs w:val="28"/>
          <w:rtl/>
        </w:rPr>
        <w:t>أب</w:t>
      </w:r>
      <w:r w:rsidRPr="000145A3">
        <w:rPr>
          <w:rFonts w:asciiTheme="majorBidi" w:hAnsiTheme="majorBidi" w:cstheme="majorBidi"/>
          <w:b/>
          <w:bCs/>
          <w:color w:val="000000" w:themeColor="text1"/>
          <w:sz w:val="28"/>
          <w:szCs w:val="28"/>
          <w:rtl/>
        </w:rPr>
        <w:t xml:space="preserve">وعيون جريئة  </w:t>
      </w:r>
      <w:r w:rsidR="009B2E96">
        <w:rPr>
          <w:rFonts w:asciiTheme="majorBidi" w:hAnsiTheme="majorBidi" w:cstheme="majorBidi" w:hint="cs"/>
          <w:b/>
          <w:bCs/>
          <w:color w:val="000000" w:themeColor="text1"/>
          <w:sz w:val="28"/>
          <w:szCs w:val="28"/>
          <w:rtl/>
        </w:rPr>
        <w:t xml:space="preserve"> </w:t>
      </w:r>
      <w:r w:rsidR="00F01503">
        <w:rPr>
          <w:rFonts w:asciiTheme="majorBidi" w:hAnsiTheme="majorBidi" w:cstheme="majorBidi" w:hint="cs"/>
          <w:b/>
          <w:bCs/>
          <w:color w:val="000000" w:themeColor="text1"/>
          <w:sz w:val="28"/>
          <w:szCs w:val="28"/>
          <w:rtl/>
        </w:rPr>
        <w:t xml:space="preserve"> </w:t>
      </w:r>
      <w:r w:rsidR="00F01503">
        <w:rPr>
          <w:rFonts w:asciiTheme="majorBidi" w:hAnsiTheme="majorBidi" w:cstheme="majorBidi"/>
          <w:b/>
          <w:bCs/>
          <w:color w:val="000000" w:themeColor="text1"/>
          <w:sz w:val="28"/>
          <w:szCs w:val="28"/>
        </w:rPr>
        <w:t xml:space="preserve"> </w:t>
      </w:r>
      <w:r w:rsidR="005457CB">
        <w:rPr>
          <w:rFonts w:asciiTheme="majorBidi" w:hAnsiTheme="majorBidi" w:cstheme="majorBidi"/>
          <w:b/>
          <w:bCs/>
          <w:color w:val="000000" w:themeColor="text1"/>
          <w:sz w:val="28"/>
          <w:szCs w:val="28"/>
        </w:rPr>
        <w:t xml:space="preserve"> </w:t>
      </w:r>
      <w:r w:rsidR="0027485C">
        <w:rPr>
          <w:rFonts w:asciiTheme="majorBidi" w:hAnsiTheme="majorBidi" w:cstheme="majorBidi" w:hint="cs"/>
          <w:b/>
          <w:bCs/>
          <w:color w:val="000000" w:themeColor="text1"/>
          <w:sz w:val="28"/>
          <w:szCs w:val="28"/>
          <w:rtl/>
        </w:rPr>
        <w:t xml:space="preserve">  </w:t>
      </w:r>
      <w:r w:rsidRPr="000145A3">
        <w:rPr>
          <w:rFonts w:asciiTheme="majorBidi" w:hAnsiTheme="majorBidi" w:cstheme="majorBidi"/>
          <w:b/>
          <w:bCs/>
          <w:color w:val="000000"/>
          <w:sz w:val="28"/>
          <w:szCs w:val="28"/>
          <w:rtl/>
        </w:rPr>
        <w:t>ص</w:t>
      </w:r>
      <w:r w:rsidR="0054270C">
        <w:rPr>
          <w:rFonts w:asciiTheme="majorBidi" w:hAnsiTheme="majorBidi" w:cstheme="majorBidi" w:hint="cs"/>
          <w:b/>
          <w:bCs/>
          <w:color w:val="000000"/>
          <w:sz w:val="28"/>
          <w:szCs w:val="28"/>
          <w:rtl/>
        </w:rPr>
        <w:t>10</w:t>
      </w:r>
      <w:r w:rsidRPr="000145A3">
        <w:rPr>
          <w:rFonts w:asciiTheme="majorBidi" w:hAnsiTheme="majorBidi" w:cstheme="majorBidi"/>
          <w:b/>
          <w:bCs/>
          <w:color w:val="000000"/>
          <w:sz w:val="28"/>
          <w:szCs w:val="28"/>
          <w:rtl/>
        </w:rPr>
        <w:t xml:space="preserve">             </w:t>
      </w:r>
      <w:r w:rsidRPr="000145A3">
        <w:rPr>
          <w:rFonts w:asciiTheme="majorBidi" w:hAnsiTheme="majorBidi" w:cstheme="majorBidi"/>
          <w:b/>
          <w:bCs/>
          <w:color w:val="000000"/>
          <w:sz w:val="28"/>
          <w:szCs w:val="28"/>
          <w:shd w:val="clear" w:color="auto" w:fill="C6D9F1"/>
          <w:rtl/>
        </w:rPr>
        <w:t xml:space="preserve">                 </w:t>
      </w:r>
      <w:r w:rsidR="0081612A" w:rsidRPr="0081612A">
        <w:rPr>
          <w:rFonts w:asciiTheme="majorBidi" w:hAnsiTheme="majorBidi" w:cstheme="majorBidi" w:hint="cs"/>
          <w:b/>
          <w:bCs/>
          <w:color w:val="000000" w:themeColor="text1"/>
          <w:sz w:val="28"/>
          <w:szCs w:val="28"/>
          <w:rtl/>
          <w:lang w:bidi="ar-EG"/>
        </w:rPr>
        <w:t xml:space="preserve"> </w:t>
      </w:r>
      <w:r w:rsidR="0081612A" w:rsidRPr="00DA7273">
        <w:rPr>
          <w:rFonts w:asciiTheme="majorBidi" w:hAnsiTheme="majorBidi" w:cstheme="majorBidi" w:hint="cs"/>
          <w:b/>
          <w:bCs/>
          <w:color w:val="000000" w:themeColor="text1"/>
          <w:sz w:val="40"/>
          <w:szCs w:val="40"/>
          <w:rtl/>
          <w:lang w:bidi="ar-EG"/>
        </w:rPr>
        <w:t xml:space="preserve">                                            </w:t>
      </w:r>
    </w:p>
    <w:p w:rsidR="00F01503" w:rsidRPr="0087657A" w:rsidRDefault="00F01503" w:rsidP="0087657A">
      <w:pPr>
        <w:pBdr>
          <w:left w:val="single" w:sz="4" w:space="4" w:color="auto"/>
        </w:pBdr>
        <w:shd w:val="clear" w:color="auto" w:fill="E5DFEC" w:themeFill="accent4" w:themeFillTint="33"/>
        <w:bidi/>
        <w:spacing w:after="75"/>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لغويات : </w:t>
      </w:r>
      <w:r w:rsidRPr="00F01503">
        <w:rPr>
          <w:rFonts w:asciiTheme="majorBidi" w:hAnsiTheme="majorBidi" w:cstheme="majorBidi" w:hint="cs"/>
          <w:b/>
          <w:bCs/>
          <w:color w:val="0000FF"/>
          <w:sz w:val="28"/>
          <w:szCs w:val="28"/>
          <w:rtl/>
        </w:rPr>
        <w:t>فوائد لغوية للاستفادة</w:t>
      </w:r>
      <w:r w:rsidR="00B847D0" w:rsidRPr="00F01503">
        <w:rPr>
          <w:rFonts w:ascii="Arial" w:hAnsi="Arial" w:cs="Arial" w:hint="cs"/>
          <w:b/>
          <w:bCs/>
          <w:color w:val="0000FF"/>
          <w:kern w:val="36"/>
          <w:sz w:val="28"/>
          <w:szCs w:val="28"/>
          <w:rtl/>
        </w:rPr>
        <w:t xml:space="preserve"> </w:t>
      </w:r>
      <w:r w:rsidR="00B847D0" w:rsidRPr="00F01503">
        <w:rPr>
          <w:rFonts w:asciiTheme="majorBidi" w:hAnsiTheme="majorBidi" w:cstheme="majorBidi" w:hint="cs"/>
          <w:b/>
          <w:bCs/>
          <w:color w:val="0000FF"/>
          <w:kern w:val="36"/>
          <w:sz w:val="28"/>
          <w:szCs w:val="28"/>
          <w:bdr w:val="none" w:sz="0" w:space="0" w:color="auto" w:frame="1"/>
          <w:rtl/>
        </w:rPr>
        <w:t xml:space="preserve">        </w:t>
      </w:r>
      <w:r w:rsidR="00B847D0" w:rsidRPr="00F01503">
        <w:rPr>
          <w:rFonts w:asciiTheme="majorBidi" w:hAnsiTheme="majorBidi" w:cstheme="majorBidi"/>
          <w:b/>
          <w:bCs/>
          <w:color w:val="0000FF"/>
          <w:kern w:val="36"/>
          <w:sz w:val="28"/>
          <w:szCs w:val="28"/>
          <w:bdr w:val="none" w:sz="0" w:space="0" w:color="auto" w:frame="1"/>
        </w:rPr>
        <w:t xml:space="preserve">    </w:t>
      </w:r>
      <w:r w:rsidR="00B847D0" w:rsidRPr="00F01503">
        <w:rPr>
          <w:rFonts w:asciiTheme="majorBidi" w:hAnsiTheme="majorBidi" w:cstheme="majorBidi" w:hint="cs"/>
          <w:b/>
          <w:bCs/>
          <w:color w:val="0000FF"/>
          <w:kern w:val="36"/>
          <w:sz w:val="28"/>
          <w:szCs w:val="28"/>
          <w:bdr w:val="none" w:sz="0" w:space="0" w:color="auto" w:frame="1"/>
          <w:rtl/>
        </w:rPr>
        <w:t xml:space="preserve">                    </w:t>
      </w:r>
      <w:r w:rsidR="001744A7" w:rsidRPr="00F01503">
        <w:rPr>
          <w:rFonts w:asciiTheme="majorBidi" w:hAnsiTheme="majorBidi" w:cstheme="majorBidi" w:hint="cs"/>
          <w:b/>
          <w:bCs/>
          <w:color w:val="0000FF"/>
          <w:kern w:val="36"/>
          <w:sz w:val="28"/>
          <w:szCs w:val="28"/>
          <w:bdr w:val="none" w:sz="0" w:space="0" w:color="auto" w:frame="1"/>
          <w:rtl/>
        </w:rPr>
        <w:t xml:space="preserve"> </w:t>
      </w:r>
      <w:r w:rsidR="00B847D0" w:rsidRPr="00F01503">
        <w:rPr>
          <w:rFonts w:asciiTheme="majorBidi" w:hAnsiTheme="majorBidi" w:cstheme="majorBidi" w:hint="cs"/>
          <w:b/>
          <w:bCs/>
          <w:color w:val="0000FF"/>
          <w:kern w:val="36"/>
          <w:sz w:val="28"/>
          <w:szCs w:val="28"/>
          <w:bdr w:val="none" w:sz="0" w:space="0" w:color="auto" w:frame="1"/>
          <w:rtl/>
        </w:rPr>
        <w:t xml:space="preserve">       </w:t>
      </w:r>
      <w:r>
        <w:rPr>
          <w:rFonts w:asciiTheme="majorBidi" w:hAnsiTheme="majorBidi" w:cstheme="majorBidi" w:hint="cs"/>
          <w:b/>
          <w:bCs/>
          <w:color w:val="0000FF"/>
          <w:kern w:val="36"/>
          <w:sz w:val="28"/>
          <w:szCs w:val="28"/>
          <w:bdr w:val="none" w:sz="0" w:space="0" w:color="auto" w:frame="1"/>
          <w:rtl/>
        </w:rPr>
        <w:t xml:space="preserve">اعداد / عبدالرحيم كمال                                   </w:t>
      </w:r>
      <w:r w:rsidR="00BF4D49" w:rsidRPr="00BF4D49">
        <w:rPr>
          <w:rFonts w:ascii="Times New Roman" w:eastAsiaTheme="minorHAnsi" w:hAnsi="Times New Roman" w:hint="cs"/>
          <w:b/>
          <w:bCs/>
          <w:color w:val="000000" w:themeColor="text1"/>
          <w:sz w:val="28"/>
          <w:szCs w:val="28"/>
          <w:rtl/>
          <w:lang w:eastAsia="ar-SA" w:bidi="ar-EG"/>
        </w:rPr>
        <w:t>ص1</w:t>
      </w:r>
      <w:r w:rsidR="006C1DCC">
        <w:rPr>
          <w:rFonts w:ascii="Times New Roman" w:eastAsiaTheme="minorHAnsi" w:hAnsi="Times New Roman" w:hint="cs"/>
          <w:b/>
          <w:bCs/>
          <w:color w:val="000000" w:themeColor="text1"/>
          <w:sz w:val="28"/>
          <w:szCs w:val="28"/>
          <w:rtl/>
          <w:lang w:eastAsia="ar-SA" w:bidi="ar-EG"/>
        </w:rPr>
        <w:t>1</w:t>
      </w:r>
    </w:p>
    <w:p w:rsidR="00783453" w:rsidRPr="00BF4D49" w:rsidRDefault="00F86299" w:rsidP="00F01503">
      <w:pPr>
        <w:pBdr>
          <w:left w:val="single" w:sz="4" w:space="4" w:color="auto"/>
        </w:pBdr>
        <w:shd w:val="clear" w:color="auto" w:fill="E5DFEC" w:themeFill="accent4" w:themeFillTint="33"/>
        <w:bidi/>
        <w:spacing w:after="75"/>
        <w:jc w:val="right"/>
        <w:rPr>
          <w:rFonts w:asciiTheme="majorBidi" w:hAnsiTheme="majorBidi" w:cstheme="majorBidi"/>
          <w:b/>
          <w:bCs/>
          <w:color w:val="000000"/>
          <w:sz w:val="28"/>
          <w:szCs w:val="28"/>
          <w:rtl/>
        </w:rPr>
      </w:pPr>
      <w:r>
        <w:rPr>
          <w:rFonts w:ascii="Times New Roman" w:eastAsiaTheme="minorHAnsi" w:hAnsi="Times New Roman"/>
          <w:b/>
          <w:bCs/>
          <w:color w:val="000000" w:themeColor="text1"/>
          <w:sz w:val="28"/>
          <w:szCs w:val="28"/>
          <w:lang w:eastAsia="ar-SA"/>
        </w:rPr>
        <w:t xml:space="preserve"> </w:t>
      </w:r>
      <w:r w:rsidR="005457CB">
        <w:rPr>
          <w:rFonts w:ascii="Times New Roman" w:eastAsiaTheme="minorHAnsi" w:hAnsi="Times New Roman" w:hint="cs"/>
          <w:b/>
          <w:bCs/>
          <w:color w:val="000000" w:themeColor="text1"/>
          <w:sz w:val="28"/>
          <w:szCs w:val="28"/>
          <w:rtl/>
          <w:lang w:eastAsia="ar-SA"/>
        </w:rPr>
        <w:t xml:space="preserve"> </w:t>
      </w:r>
      <w:r>
        <w:rPr>
          <w:rFonts w:ascii="Times New Roman" w:eastAsiaTheme="minorHAnsi" w:hAnsi="Times New Roman"/>
          <w:b/>
          <w:bCs/>
          <w:color w:val="000000" w:themeColor="text1"/>
          <w:sz w:val="28"/>
          <w:szCs w:val="28"/>
          <w:lang w:eastAsia="ar-SA"/>
        </w:rPr>
        <w:t xml:space="preserve">  </w:t>
      </w:r>
      <w:r w:rsidR="005457CB">
        <w:rPr>
          <w:rFonts w:ascii="Times New Roman" w:eastAsiaTheme="minorHAnsi" w:hAnsi="Times New Roman"/>
          <w:b/>
          <w:bCs/>
          <w:color w:val="000000" w:themeColor="text1"/>
          <w:sz w:val="28"/>
          <w:szCs w:val="28"/>
          <w:lang w:eastAsia="ar-SA"/>
        </w:rPr>
        <w:t xml:space="preserve">                        </w:t>
      </w:r>
      <w:r w:rsidR="00BF4D49">
        <w:rPr>
          <w:rFonts w:ascii="Times New Roman" w:eastAsiaTheme="minorHAnsi" w:hAnsi="Times New Roman"/>
          <w:b/>
          <w:bCs/>
          <w:color w:val="000000" w:themeColor="text1"/>
          <w:sz w:val="28"/>
          <w:szCs w:val="28"/>
          <w:lang w:eastAsia="ar-SA"/>
        </w:rPr>
        <w:t>The English Section</w:t>
      </w:r>
      <w:r w:rsidR="00BF4D49">
        <w:rPr>
          <w:rFonts w:ascii="Times New Roman" w:eastAsiaTheme="minorHAnsi" w:hAnsi="Times New Roman" w:hint="cs"/>
          <w:b/>
          <w:bCs/>
          <w:color w:val="000000" w:themeColor="text1"/>
          <w:sz w:val="28"/>
          <w:szCs w:val="28"/>
          <w:rtl/>
          <w:lang w:eastAsia="ar-SA"/>
        </w:rPr>
        <w:t xml:space="preserve"> ص1</w:t>
      </w:r>
      <w:r w:rsidR="006C1DCC">
        <w:rPr>
          <w:rFonts w:ascii="Times New Roman" w:eastAsiaTheme="minorHAnsi" w:hAnsi="Times New Roman" w:hint="cs"/>
          <w:b/>
          <w:bCs/>
          <w:color w:val="000000" w:themeColor="text1"/>
          <w:sz w:val="28"/>
          <w:szCs w:val="28"/>
          <w:rtl/>
          <w:lang w:eastAsia="ar-SA"/>
        </w:rPr>
        <w:t>2</w:t>
      </w:r>
      <w:r w:rsidR="00BF4D49">
        <w:rPr>
          <w:rFonts w:ascii="Times New Roman" w:eastAsiaTheme="minorHAnsi" w:hAnsi="Times New Roman" w:hint="cs"/>
          <w:b/>
          <w:bCs/>
          <w:color w:val="000000" w:themeColor="text1"/>
          <w:sz w:val="28"/>
          <w:szCs w:val="28"/>
          <w:rtl/>
          <w:lang w:eastAsia="ar-SA"/>
        </w:rPr>
        <w:t xml:space="preserve">           </w:t>
      </w:r>
    </w:p>
    <w:p w:rsidR="008B6FA0" w:rsidRPr="00D850BF" w:rsidRDefault="008B6FA0" w:rsidP="006C33DA">
      <w:pPr>
        <w:pStyle w:val="NormalWeb"/>
        <w:pBdr>
          <w:left w:val="single" w:sz="4" w:space="4" w:color="auto"/>
        </w:pBdr>
        <w:shd w:val="clear" w:color="auto" w:fill="E5DFEC" w:themeFill="accent4" w:themeFillTint="33"/>
        <w:tabs>
          <w:tab w:val="right" w:pos="425"/>
        </w:tabs>
        <w:bidi/>
        <w:spacing w:before="0" w:after="90"/>
        <w:jc w:val="center"/>
        <w:rPr>
          <w:rFonts w:ascii="Segoe UI" w:hAnsi="Segoe UI" w:cs="Segoe UI"/>
          <w:b/>
          <w:bCs/>
          <w:color w:val="0000FF"/>
          <w:shd w:val="clear" w:color="auto" w:fill="E5E4E4"/>
        </w:rPr>
        <w:sectPr w:rsidR="008B6FA0" w:rsidRPr="00D850BF" w:rsidSect="00093A3D">
          <w:type w:val="continuous"/>
          <w:pgSz w:w="12240" w:h="15840"/>
          <w:pgMar w:top="426" w:right="616" w:bottom="567" w:left="993" w:header="720" w:footer="720" w:gutter="0"/>
          <w:cols w:num="2" w:space="343"/>
          <w:docGrid w:linePitch="360"/>
        </w:sectPr>
      </w:pPr>
    </w:p>
    <w:p w:rsidR="00765327" w:rsidRPr="00765327" w:rsidRDefault="00033AC0" w:rsidP="00765327">
      <w:pPr>
        <w:shd w:val="clear" w:color="auto" w:fill="E5DFEC" w:themeFill="accent4" w:themeFillTint="33"/>
        <w:bidi/>
        <w:rPr>
          <w:rFonts w:ascii="Times New Roman" w:eastAsiaTheme="minorHAnsi" w:hAnsi="Times New Roman"/>
          <w:b/>
          <w:bCs/>
          <w:color w:val="0033CC"/>
          <w:sz w:val="40"/>
          <w:szCs w:val="40"/>
          <w:rtl/>
          <w:lang w:eastAsia="ar-SA"/>
        </w:rPr>
      </w:pPr>
      <w:r w:rsidRPr="00033AC0">
        <w:rPr>
          <w:rFonts w:asciiTheme="majorBidi" w:hAnsiTheme="majorBidi" w:cstheme="majorBidi" w:hint="cs"/>
          <w:color w:val="FF0000"/>
          <w:sz w:val="40"/>
          <w:szCs w:val="40"/>
          <w:u w:val="single"/>
          <w:rtl/>
        </w:rPr>
        <w:t xml:space="preserve"> </w:t>
      </w:r>
      <w:r w:rsidR="00626F88" w:rsidRPr="00065491">
        <w:rPr>
          <w:rFonts w:asciiTheme="majorBidi" w:hAnsiTheme="majorBidi" w:cstheme="majorBidi"/>
          <w:b/>
          <w:bCs/>
          <w:color w:val="FF0000"/>
          <w:sz w:val="40"/>
          <w:szCs w:val="40"/>
          <w:u w:val="single"/>
          <w:rtl/>
        </w:rPr>
        <w:t>قضية للمناقشة</w:t>
      </w:r>
      <w:r w:rsidR="00B847D0" w:rsidRPr="006D01AE">
        <w:rPr>
          <w:rFonts w:ascii="Times New Roman" w:eastAsiaTheme="minorHAnsi" w:hAnsi="Times New Roman" w:hint="cs"/>
          <w:b/>
          <w:bCs/>
          <w:color w:val="0033CC"/>
          <w:sz w:val="40"/>
          <w:szCs w:val="40"/>
          <w:shd w:val="clear" w:color="auto" w:fill="E5DFEC" w:themeFill="accent4" w:themeFillTint="33"/>
          <w:rtl/>
          <w:lang w:eastAsia="ar-SA"/>
        </w:rPr>
        <w:t xml:space="preserve">                            </w:t>
      </w:r>
      <w:r w:rsidR="00765327" w:rsidRPr="00765327">
        <w:rPr>
          <w:rFonts w:ascii="Times New Roman" w:eastAsiaTheme="minorHAnsi" w:hAnsi="Times New Roman"/>
          <w:b/>
          <w:bCs/>
          <w:color w:val="0033CC"/>
          <w:sz w:val="40"/>
          <w:szCs w:val="40"/>
          <w:rtl/>
          <w:lang w:eastAsia="ar-SA"/>
        </w:rPr>
        <w:t>تشويه الرمز عند الأطفال</w:t>
      </w:r>
    </w:p>
    <w:p w:rsid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p>
    <w:p w:rsidR="00765327"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r w:rsidRPr="00765327">
        <w:rPr>
          <w:rFonts w:ascii="Times New Roman" w:eastAsiaTheme="minorHAnsi" w:hAnsi="Times New Roman"/>
          <w:b/>
          <w:bCs/>
          <w:sz w:val="28"/>
          <w:szCs w:val="28"/>
          <w:rtl/>
          <w:lang w:eastAsia="ar-SA"/>
        </w:rPr>
        <w:t>لن أخفيكم سرا، إذ أنني احترت</w:t>
      </w:r>
      <w:r w:rsidRPr="00765327">
        <w:rPr>
          <w:rFonts w:ascii="Times New Roman" w:eastAsiaTheme="minorHAnsi" w:hAnsi="Times New Roman"/>
          <w:b/>
          <w:bCs/>
          <w:sz w:val="28"/>
          <w:szCs w:val="28"/>
          <w:lang w:eastAsia="ar-SA"/>
        </w:rPr>
        <w:t xml:space="preserve"> </w:t>
      </w:r>
      <w:r w:rsidRPr="00765327">
        <w:rPr>
          <w:rFonts w:ascii="Times New Roman" w:eastAsiaTheme="minorHAnsi" w:hAnsi="Times New Roman"/>
          <w:b/>
          <w:bCs/>
          <w:sz w:val="28"/>
          <w:szCs w:val="28"/>
          <w:rtl/>
          <w:lang w:eastAsia="ar-SA"/>
        </w:rPr>
        <w:t>بماذا أبدأ، فكل عنصر ما هو إلا بوابة شائكة يصعب التوغل فيها، وفي النهاية قررت البدء بالسهل الممتنع، وهي(الشخصيات المؤثرة).</w:t>
      </w:r>
    </w:p>
    <w:p w:rsidR="00765327"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r w:rsidRPr="00765327">
        <w:rPr>
          <w:rFonts w:ascii="Times New Roman" w:eastAsiaTheme="minorHAnsi" w:hAnsi="Times New Roman"/>
          <w:b/>
          <w:bCs/>
          <w:sz w:val="28"/>
          <w:szCs w:val="28"/>
          <w:rtl/>
          <w:lang w:eastAsia="ar-SA"/>
        </w:rPr>
        <w:t>لقد كان التركيز على اللبنة الناعمة للمجتمع، وهم الأطفال لأنهم الجيل القادم، ورجال الغد، فكان لزاما على إبليس أن يوجه أعوانه من شياطين الإنس وشياطين الجن، بالسيطرة على عقول هؤلاء الأطفال، سعيا لتغيير هويتهم.وبما أن إبليس يعلم أن للهوية عناصر، ركز على تشويه تلك العناصر عند الأطفال، والأهم هو عنصر”الرموز”، مثل الشخصيات التاريخية الهامة، وجعلها تندمج في أفلام الكرتون التي يعشقها الطفل.</w:t>
      </w:r>
    </w:p>
    <w:p w:rsidR="00765327"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u w:val="single"/>
          <w:rtl/>
          <w:lang w:eastAsia="ar-SA"/>
        </w:rPr>
      </w:pPr>
      <w:r w:rsidRPr="00765327">
        <w:rPr>
          <w:rFonts w:ascii="Times New Roman" w:eastAsiaTheme="minorHAnsi" w:hAnsi="Times New Roman"/>
          <w:b/>
          <w:bCs/>
          <w:sz w:val="28"/>
          <w:szCs w:val="28"/>
          <w:u w:val="single"/>
          <w:rtl/>
          <w:lang w:eastAsia="ar-SA"/>
        </w:rPr>
        <w:t>بربروسا</w:t>
      </w:r>
      <w:r w:rsidRPr="00765327">
        <w:rPr>
          <w:rFonts w:ascii="Times New Roman" w:eastAsiaTheme="minorHAnsi" w:hAnsi="Times New Roman"/>
          <w:b/>
          <w:bCs/>
          <w:sz w:val="28"/>
          <w:szCs w:val="28"/>
          <w:u w:val="single"/>
          <w:lang w:eastAsia="ar-SA"/>
        </w:rPr>
        <w:t xml:space="preserve"> </w:t>
      </w:r>
      <w:r w:rsidRPr="00765327">
        <w:rPr>
          <w:rFonts w:ascii="Times New Roman" w:eastAsiaTheme="minorHAnsi" w:hAnsi="Times New Roman"/>
          <w:b/>
          <w:bCs/>
          <w:sz w:val="28"/>
          <w:szCs w:val="28"/>
          <w:rtl/>
          <w:lang w:eastAsia="ar-SA"/>
        </w:rPr>
        <w:t>كل الأطفال يعرفون من هو بربروسا، ولكنها معرفة مزيفة، فلو سألت أي طفل: من هو بربروسا؟</w:t>
      </w:r>
    </w:p>
    <w:p w:rsidR="00765327"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r w:rsidRPr="00765327">
        <w:rPr>
          <w:rFonts w:ascii="Times New Roman" w:eastAsiaTheme="minorHAnsi" w:hAnsi="Times New Roman"/>
          <w:b/>
          <w:bCs/>
          <w:sz w:val="28"/>
          <w:szCs w:val="28"/>
          <w:rtl/>
          <w:lang w:eastAsia="ar-SA"/>
        </w:rPr>
        <w:t>ستكون اجابته: هو قرصان لص وشرير.وبهذه الصورة الذهنية التي رسخت في ذهن الطفل، تم تشويه صورة تاريخية مميزة لرجل شجاع اسمه”خير الدين بربروسا”، ذاك البطل الذي ساعد الجزائر ضد أسبانيا، واستطاع تحرير السواحل الإفريقية من الاحتلال الإسباني وأنقذ مسلمي الأندلس، كما تولى ولاية الجزائر، ثم ولاه السلطان”سليمان القانوني” مهمة الأسطول العثماني، فترك لابنه”حسن” ولاية الجزائر، ويشهد له التارخ بشجاعته في الفتوحات الإسلامية.</w:t>
      </w:r>
    </w:p>
    <w:p w:rsidR="00765327"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r w:rsidRPr="00765327">
        <w:rPr>
          <w:rFonts w:ascii="Times New Roman" w:eastAsiaTheme="minorHAnsi" w:hAnsi="Times New Roman"/>
          <w:b/>
          <w:bCs/>
          <w:sz w:val="28"/>
          <w:szCs w:val="28"/>
          <w:rtl/>
          <w:lang w:eastAsia="ar-SA"/>
        </w:rPr>
        <w:t>لهذا قرر إبليس أن يتلاعب بهوية الطفل، فقام عن طريق أتباعه بتشويه الرموز بنفس طريقة تشويه شخصية مثل بربروسا.وجعل إبليس من بعض الشخصيات التي لها القدرة على التأثير في الطفل والمراهق بصفة خاصة، جعلهم شخصيات عامة لها قوة وشهرة ومال، وأظهرهم كنجوم هوليود.واستخدمهم إبليس كأداة ليزرع فيهم عادات وتقاليد تخالف الفطرة التي خلقنا الله عليها.وزين لهم البلطجة وكأنها الشجاعة، كما جعل من الفوضى عقيدة للإعتراض وذبذبة استقرار البلاد، وأخفى عنهم أن المنهج الصحيح هو ضرورة وضع خطة واعية لتحقيق الاستقرار والتنمية، بدلا من الهدم وإراقة الدماء.</w:t>
      </w:r>
    </w:p>
    <w:p w:rsidR="00B847D0" w:rsidRPr="00765327" w:rsidRDefault="00765327" w:rsidP="00765327">
      <w:pPr>
        <w:shd w:val="clear" w:color="auto" w:fill="E5DFEC" w:themeFill="accent4" w:themeFillTint="33"/>
        <w:bidi/>
        <w:spacing w:after="120" w:line="360" w:lineRule="auto"/>
        <w:rPr>
          <w:rFonts w:ascii="Times New Roman" w:eastAsiaTheme="minorHAnsi" w:hAnsi="Times New Roman"/>
          <w:b/>
          <w:bCs/>
          <w:sz w:val="28"/>
          <w:szCs w:val="28"/>
          <w:rtl/>
          <w:lang w:eastAsia="ar-SA"/>
        </w:rPr>
      </w:pPr>
      <w:r w:rsidRPr="00765327">
        <w:rPr>
          <w:rFonts w:ascii="Times New Roman" w:eastAsiaTheme="minorHAnsi" w:hAnsi="Times New Roman"/>
          <w:b/>
          <w:bCs/>
          <w:sz w:val="28"/>
          <w:szCs w:val="28"/>
          <w:rtl/>
          <w:lang w:eastAsia="ar-SA"/>
        </w:rPr>
        <w:t>وعلى الجميع أن يعودلتنبيه الله لنا، حيث قال“يا أيها الذين آمنوا إنما الخمر والميسر والأنصاب والأزلام رجس من عمل الشيطان فاجتنبوه لعلكم تفلحون إنما يريد الشيطان أن يوقع بينكم العداوة والبغضاء في الخمر والميسر ويصدكم عن ذكر الله وعن الصلاة فهل أنتم منتهون” سورةالمائدة آية90-91.</w:t>
      </w:r>
      <w:r>
        <w:rPr>
          <w:rFonts w:ascii="Times New Roman" w:eastAsiaTheme="minorHAnsi" w:hAnsi="Times New Roman" w:hint="cs"/>
          <w:b/>
          <w:bCs/>
          <w:sz w:val="28"/>
          <w:szCs w:val="28"/>
          <w:rtl/>
          <w:lang w:eastAsia="ar-SA"/>
        </w:rPr>
        <w:t xml:space="preserve">                                                                                               </w:t>
      </w:r>
      <w:r w:rsidRPr="00765327">
        <w:rPr>
          <w:rFonts w:ascii="Times New Roman" w:eastAsiaTheme="minorHAnsi" w:hAnsi="Times New Roman"/>
          <w:b/>
          <w:bCs/>
          <w:sz w:val="28"/>
          <w:szCs w:val="28"/>
          <w:rtl/>
          <w:lang w:eastAsia="ar-SA"/>
        </w:rPr>
        <w:t>لقد علمنا الله بأن إبليس يزين للناس الخمر والميسر والأنصاب والأزلام، لأن نتيجته العداوة والبغضاء وفي النهاية الدم، وهذا هو أحد أهداف إبليس حتى يصل بهؤلاء إلى الكفر بالله.</w:t>
      </w:r>
      <w:r>
        <w:rPr>
          <w:rFonts w:ascii="Times New Roman" w:eastAsiaTheme="minorHAnsi" w:hAnsi="Times New Roman" w:hint="cs"/>
          <w:b/>
          <w:bCs/>
          <w:sz w:val="28"/>
          <w:szCs w:val="28"/>
          <w:rtl/>
          <w:lang w:eastAsia="ar-SA" w:bidi="ar-EG"/>
        </w:rPr>
        <w:t xml:space="preserve">                                                                                     </w:t>
      </w:r>
      <w:r w:rsidR="00B847D0" w:rsidRPr="00441EF4">
        <w:rPr>
          <w:rFonts w:ascii="Times New Roman" w:eastAsiaTheme="minorHAnsi" w:hAnsi="Times New Roman" w:hint="cs"/>
          <w:b/>
          <w:bCs/>
          <w:color w:val="0000FF"/>
          <w:sz w:val="28"/>
          <w:szCs w:val="28"/>
          <w:rtl/>
          <w:lang w:eastAsia="ar-SA"/>
        </w:rPr>
        <w:t>بقلم/ ايمان ابوالليل</w:t>
      </w:r>
    </w:p>
    <w:p w:rsidR="00C15591" w:rsidRPr="003067F9" w:rsidRDefault="00C15591" w:rsidP="00B847D0">
      <w:pPr>
        <w:shd w:val="clear" w:color="auto" w:fill="E5DFEC" w:themeFill="accent4" w:themeFillTint="33"/>
        <w:bidi/>
        <w:spacing w:line="528" w:lineRule="atLeast"/>
        <w:rPr>
          <w:rFonts w:eastAsiaTheme="minorHAnsi"/>
          <w:b/>
          <w:bCs/>
          <w:color w:val="0000FF"/>
          <w:sz w:val="28"/>
          <w:szCs w:val="28"/>
          <w:rtl/>
          <w:lang w:eastAsia="ar-SA"/>
        </w:rPr>
        <w:sectPr w:rsidR="00C15591" w:rsidRPr="003067F9" w:rsidSect="00CB6625">
          <w:headerReference w:type="even" r:id="rId14"/>
          <w:headerReference w:type="default" r:id="rId15"/>
          <w:footerReference w:type="default" r:id="rId16"/>
          <w:headerReference w:type="first" r:id="rId17"/>
          <w:type w:val="continuous"/>
          <w:pgSz w:w="12240" w:h="15840"/>
          <w:pgMar w:top="720" w:right="333" w:bottom="720" w:left="851" w:header="720" w:footer="720" w:gutter="0"/>
          <w:cols w:space="425"/>
          <w:docGrid w:linePitch="360"/>
        </w:sectPr>
      </w:pPr>
    </w:p>
    <w:p w:rsidR="009554C8" w:rsidRPr="009554C8" w:rsidRDefault="00D27E7A" w:rsidP="00C611BF">
      <w:pPr>
        <w:pStyle w:val="Title"/>
        <w:pBdr>
          <w:right w:val="single" w:sz="4" w:space="4" w:color="auto"/>
        </w:pBdr>
        <w:shd w:val="clear" w:color="auto" w:fill="E5DFEC" w:themeFill="accent4" w:themeFillTint="33"/>
        <w:jc w:val="left"/>
        <w:rPr>
          <w:rFonts w:ascii="Arial" w:eastAsia="Calibri" w:hAnsi="Arial" w:cs="Simplified Arabic"/>
          <w:sz w:val="52"/>
          <w:szCs w:val="52"/>
          <w:rtl/>
          <w:lang w:bidi="ar-EG"/>
        </w:rPr>
      </w:pPr>
      <w:r w:rsidRPr="008468D9">
        <w:rPr>
          <w:color w:val="FF0000"/>
          <w:sz w:val="40"/>
          <w:szCs w:val="40"/>
          <w:u w:val="single"/>
          <w:rtl/>
          <w:lang w:bidi="ar-EG"/>
        </w:rPr>
        <w:t>صورة الغلاف</w:t>
      </w:r>
      <w:r w:rsidR="00C270E2" w:rsidRPr="008468D9">
        <w:rPr>
          <w:rFonts w:hint="cs"/>
          <w:color w:val="FF0000"/>
          <w:sz w:val="40"/>
          <w:szCs w:val="40"/>
          <w:u w:val="single"/>
          <w:rtl/>
          <w:lang w:bidi="ar-EG"/>
        </w:rPr>
        <w:t xml:space="preserve"> :</w:t>
      </w:r>
      <w:r w:rsidR="008468D9" w:rsidRPr="008468D9">
        <w:rPr>
          <w:rFonts w:hint="cs"/>
          <w:color w:val="FF0000"/>
          <w:sz w:val="40"/>
          <w:szCs w:val="40"/>
          <w:u w:val="single"/>
          <w:rtl/>
          <w:lang w:bidi="ar-EG"/>
        </w:rPr>
        <w:t xml:space="preserve">   </w:t>
      </w:r>
      <w:r w:rsidR="009554C8" w:rsidRPr="009554C8">
        <w:rPr>
          <w:rFonts w:ascii="Arial" w:eastAsia="Calibri" w:hAnsi="Arial" w:cs="Simplified Arabic" w:hint="cs"/>
          <w:color w:val="0000FF"/>
          <w:sz w:val="52"/>
          <w:szCs w:val="52"/>
          <w:rtl/>
          <w:lang w:bidi="ar-EG"/>
        </w:rPr>
        <w:t>الاسراء والمعراج</w:t>
      </w:r>
      <w:r w:rsidR="009554C8" w:rsidRPr="009554C8">
        <w:rPr>
          <w:rFonts w:ascii="Arial" w:eastAsia="Calibri" w:hAnsi="Arial" w:cs="Simplified Arabic" w:hint="cs"/>
          <w:sz w:val="52"/>
          <w:szCs w:val="52"/>
          <w:rtl/>
        </w:rPr>
        <w:t xml:space="preserve">    </w:t>
      </w:r>
    </w:p>
    <w:p w:rsidR="00C611BF" w:rsidRDefault="009554C8" w:rsidP="00C611BF">
      <w:pPr>
        <w:pBdr>
          <w:right w:val="single" w:sz="4" w:space="4" w:color="auto"/>
        </w:pBdr>
        <w:shd w:val="clear" w:color="auto" w:fill="E5DFEC" w:themeFill="accent4" w:themeFillTint="33"/>
        <w:bidi/>
        <w:spacing w:after="200" w:line="276" w:lineRule="auto"/>
        <w:rPr>
          <w:rFonts w:asciiTheme="majorBidi" w:eastAsia="Calibri" w:hAnsiTheme="majorBidi" w:cstheme="majorBidi"/>
          <w:b/>
          <w:bCs/>
          <w:sz w:val="28"/>
          <w:szCs w:val="28"/>
          <w:rtl/>
        </w:rPr>
      </w:pPr>
      <w:r w:rsidRPr="009554C8">
        <w:rPr>
          <w:rFonts w:asciiTheme="majorBidi" w:eastAsia="Calibri" w:hAnsiTheme="majorBidi" w:cstheme="majorBidi"/>
          <w:b/>
          <w:bCs/>
          <w:sz w:val="28"/>
          <w:szCs w:val="28"/>
          <w:rtl/>
          <w:lang w:bidi="ar-EG"/>
        </w:rPr>
        <w:t>تمر علينا هذه الايام ذكرى الاسراء والمعراج والتى حسب معظم الروايات تمت فى شهر رجب  وفيها اسرى الله سبحانه وتعالى بعبده ورسوله محمد صلى الله عليه وسلم من مكة المكرمة الى المسجد الاقصى حيث ام سيدنا محمد صلى الله عليه وسلم  الرسل فى المسجد الاقصى كما عُـرِج بالنبى الى السموات العلا حيث فرض الله عليه الصلاة وقد جائت الاشارة الى المسجد الاقصى حيث يشير الله سبحانه وتعالى الى قدسية هذا المكان وذلك فى الاية الكريمة بسم الله الرحمن الرحيم  ( سبحان الذى اسرى بعبده ليلا من المسجد الحرام الى المسجد الاقصى الذى باركنا حوله لنريه من آياتنا ) صدق الله العظيم .</w:t>
      </w:r>
      <w:r w:rsidRPr="009554C8">
        <w:rPr>
          <w:rFonts w:asciiTheme="majorBidi" w:eastAsia="Calibri" w:hAnsiTheme="majorBidi" w:cstheme="majorBidi"/>
          <w:b/>
          <w:bCs/>
          <w:sz w:val="28"/>
          <w:szCs w:val="28"/>
          <w:rtl/>
        </w:rPr>
        <w:t>إن المسجد الأقصى يعيش تحت نيران الاحتلال الصهيونى والعرب والمسلمون يغضون فى سبات عميق وكأن أولى القبلتين وثالث الحرمين ومسرى رسول الله صلى الله عليه وسلم لا ي</w:t>
      </w:r>
      <w:r>
        <w:rPr>
          <w:rFonts w:asciiTheme="majorBidi" w:eastAsia="Calibri" w:hAnsiTheme="majorBidi" w:cstheme="majorBidi"/>
          <w:b/>
          <w:bCs/>
          <w:sz w:val="28"/>
          <w:szCs w:val="28"/>
          <w:rtl/>
        </w:rPr>
        <w:t xml:space="preserve">مثل احتلاله وتدنيسه أى شيىء ! </w:t>
      </w:r>
      <w:r w:rsidRPr="009554C8">
        <w:rPr>
          <w:rFonts w:asciiTheme="majorBidi" w:eastAsia="Calibri" w:hAnsiTheme="majorBidi" w:cstheme="majorBidi"/>
          <w:b/>
          <w:bCs/>
          <w:sz w:val="28"/>
          <w:szCs w:val="28"/>
          <w:rtl/>
        </w:rPr>
        <w:t xml:space="preserve"> والأدهى والأمر من ذلك اننا نحن المسلمين قد أدخلنا اعداءنا فى اتون الحروب والتمزق فما بين تمزق العالم الاسلامى وضياع الأرض المباركة فى القدس وما بين تشرذمنا وتفرقنا الى ملل وفرق يعلم الله من اين أتت والى اين تسوقنا  نجد أن المسجد الأقصى الذى حرره عمر بن الخطاب وصلاح الدين اصبح اليوم تحت مكائد الصهاينة فيدبرون المؤامرات لهدم الأقصى وبناء الهيكل المزعوم مكانه ورغم اتضاح نوايا الصهاينة وإفتضاح خباياهم وتأييد الصليبين والهندوس لهم</w:t>
      </w:r>
      <w:r>
        <w:rPr>
          <w:rFonts w:asciiTheme="majorBidi" w:eastAsia="Calibri" w:hAnsiTheme="majorBidi" w:cstheme="majorBidi"/>
          <w:b/>
          <w:bCs/>
          <w:sz w:val="28"/>
          <w:szCs w:val="28"/>
          <w:rtl/>
        </w:rPr>
        <w:t xml:space="preserve"> إلا أننا لا حياة لمن تنادى .</w:t>
      </w:r>
      <w:r w:rsidRPr="009554C8">
        <w:rPr>
          <w:rFonts w:asciiTheme="majorBidi" w:eastAsia="Calibri" w:hAnsiTheme="majorBidi" w:cstheme="majorBidi"/>
          <w:b/>
          <w:bCs/>
          <w:sz w:val="28"/>
          <w:szCs w:val="28"/>
          <w:rtl/>
        </w:rPr>
        <w:t xml:space="preserve"> فاللهم احمى الإسلام والمقدسات من اليهود أما نحن المسلمين فلا أمل فينا ولا نملك إلا أن نصرخ قائلين "وا أقصاه !ّ </w:t>
      </w:r>
      <w:r w:rsidRPr="009554C8">
        <w:rPr>
          <w:rFonts w:asciiTheme="majorBidi" w:eastAsia="Calibri" w:hAnsiTheme="majorBidi" w:cstheme="majorBidi"/>
          <w:b/>
          <w:bCs/>
          <w:sz w:val="28"/>
          <w:szCs w:val="28"/>
          <w:rtl/>
          <w:lang w:bidi="ar-EG"/>
        </w:rPr>
        <w:t xml:space="preserve">وما احوجنا  اليوم فى ان نستشعر قدسية المسجد الاقصى وهو يرزح تحت نير الاستعمار الاسرائيلى والذى تمكن من احتلال المسجد الاقصى فى الخامس من يونيو 1967- لا أعاد الله علينا هذه الايام -,كما ندعو الله ان يوفق اخوتنا الفلسطينيين فى ان يجمعوا كلمتهم فى كلمة  واحدة وان يتحدوا تحت راية واحدة حتى يعود الينا الاقصى </w:t>
      </w:r>
      <w:r w:rsidRPr="009554C8">
        <w:rPr>
          <w:rFonts w:asciiTheme="majorBidi" w:eastAsia="Calibri" w:hAnsiTheme="majorBidi" w:cstheme="majorBidi"/>
          <w:b/>
          <w:bCs/>
          <w:sz w:val="28"/>
          <w:szCs w:val="28"/>
          <w:rtl/>
        </w:rPr>
        <w:t xml:space="preserve"> السليب </w:t>
      </w:r>
      <w:r w:rsidR="00C611BF">
        <w:rPr>
          <w:rFonts w:asciiTheme="majorBidi" w:eastAsia="Calibri" w:hAnsiTheme="majorBidi" w:cstheme="majorBidi" w:hint="cs"/>
          <w:b/>
          <w:bCs/>
          <w:sz w:val="28"/>
          <w:szCs w:val="28"/>
          <w:rtl/>
        </w:rPr>
        <w:t xml:space="preserve">              </w:t>
      </w:r>
    </w:p>
    <w:p w:rsidR="000A2CDE" w:rsidRPr="000A2CDE" w:rsidRDefault="00DC57CC" w:rsidP="00C611BF">
      <w:pPr>
        <w:pBdr>
          <w:right w:val="single" w:sz="4" w:space="4" w:color="auto"/>
        </w:pBdr>
        <w:shd w:val="clear" w:color="auto" w:fill="E5DFEC" w:themeFill="accent4" w:themeFillTint="33"/>
        <w:bidi/>
        <w:spacing w:after="200" w:line="276" w:lineRule="auto"/>
        <w:rPr>
          <w:rFonts w:asciiTheme="majorBidi" w:eastAsia="Calibri" w:hAnsiTheme="majorBidi" w:cstheme="majorBidi"/>
          <w:b/>
          <w:bCs/>
          <w:sz w:val="28"/>
          <w:szCs w:val="28"/>
          <w:rtl/>
        </w:rPr>
      </w:pPr>
      <w:r w:rsidRPr="008468D9">
        <w:rPr>
          <w:rFonts w:ascii="Arial" w:hAnsi="Arial" w:hint="cs"/>
          <w:b/>
          <w:bCs/>
          <w:color w:val="0000FF"/>
          <w:szCs w:val="28"/>
          <w:shd w:val="clear" w:color="auto" w:fill="E5DFEC" w:themeFill="accent4" w:themeFillTint="33"/>
          <w:rtl/>
          <w:lang w:bidi="ar-EG"/>
        </w:rPr>
        <w:t>ا</w:t>
      </w:r>
      <w:r w:rsidR="00D27E7A" w:rsidRPr="008468D9">
        <w:rPr>
          <w:rFonts w:ascii="Arial" w:hAnsi="Arial" w:hint="cs"/>
          <w:b/>
          <w:bCs/>
          <w:color w:val="0000FF"/>
          <w:szCs w:val="28"/>
          <w:shd w:val="clear" w:color="auto" w:fill="E5DFEC" w:themeFill="accent4" w:themeFillTint="33"/>
          <w:rtl/>
          <w:lang w:bidi="ar-EG"/>
        </w:rPr>
        <w:t>عداد/ابن البلد</w:t>
      </w:r>
    </w:p>
    <w:p w:rsidR="00260FE7" w:rsidRDefault="005604F7" w:rsidP="00260FE7">
      <w:pPr>
        <w:pBdr>
          <w:left w:val="single" w:sz="4" w:space="4" w:color="auto"/>
        </w:pBdr>
        <w:shd w:val="clear" w:color="auto" w:fill="E5DFEC" w:themeFill="accent4" w:themeFillTint="33"/>
        <w:bidi/>
        <w:rPr>
          <w:rFonts w:asciiTheme="majorBidi" w:eastAsiaTheme="minorHAnsi" w:hAnsiTheme="majorBidi" w:cstheme="majorBidi"/>
          <w:b/>
          <w:bCs/>
          <w:color w:val="1D2129"/>
          <w:sz w:val="28"/>
          <w:szCs w:val="28"/>
          <w:shd w:val="clear" w:color="auto" w:fill="FFFFFF"/>
          <w:rtl/>
        </w:rPr>
      </w:pPr>
      <w:r>
        <w:rPr>
          <w:rFonts w:hint="cs"/>
          <w:b/>
          <w:bCs/>
          <w:color w:val="FF0000"/>
          <w:sz w:val="40"/>
          <w:szCs w:val="40"/>
          <w:u w:val="single"/>
          <w:rtl/>
          <w:lang w:bidi="ar-EG"/>
        </w:rPr>
        <w:t>لكِ يا سيدتي</w:t>
      </w:r>
      <w:r w:rsidR="0049743B">
        <w:rPr>
          <w:rFonts w:hint="cs"/>
          <w:b/>
          <w:bCs/>
          <w:color w:val="FF0000"/>
          <w:sz w:val="40"/>
          <w:szCs w:val="40"/>
          <w:u w:val="single"/>
          <w:rtl/>
          <w:lang w:bidi="ar-EG"/>
        </w:rPr>
        <w:t xml:space="preserve"> </w:t>
      </w:r>
      <w:r w:rsidR="0049743B" w:rsidRPr="00260FE7">
        <w:rPr>
          <w:rFonts w:hint="cs"/>
          <w:b/>
          <w:bCs/>
          <w:color w:val="FF0000"/>
          <w:sz w:val="40"/>
          <w:szCs w:val="40"/>
          <w:u w:val="single"/>
          <w:shd w:val="clear" w:color="auto" w:fill="E5DFEC" w:themeFill="accent4" w:themeFillTint="33"/>
          <w:rtl/>
          <w:lang w:bidi="ar-EG"/>
        </w:rPr>
        <w:t>:</w:t>
      </w:r>
      <w:r w:rsidR="00260FE7" w:rsidRPr="00260FE7">
        <w:rPr>
          <w:rFonts w:asciiTheme="majorBidi" w:eastAsiaTheme="minorHAnsi" w:hAnsiTheme="majorBidi" w:cstheme="majorBidi" w:hint="cs"/>
          <w:b/>
          <w:bCs/>
          <w:color w:val="1D2129"/>
          <w:sz w:val="28"/>
          <w:szCs w:val="28"/>
          <w:shd w:val="clear" w:color="auto" w:fill="E5DFEC" w:themeFill="accent4" w:themeFillTint="33"/>
          <w:rtl/>
        </w:rPr>
        <w:t xml:space="preserve">     </w:t>
      </w:r>
      <w:r w:rsidR="00260FE7" w:rsidRPr="00260FE7">
        <w:rPr>
          <w:rFonts w:asciiTheme="majorBidi" w:eastAsiaTheme="minorHAnsi" w:hAnsiTheme="majorBidi" w:cstheme="majorBidi"/>
          <w:b/>
          <w:bCs/>
          <w:color w:val="0000FF"/>
          <w:sz w:val="40"/>
          <w:szCs w:val="40"/>
          <w:shd w:val="clear" w:color="auto" w:fill="E5DFEC" w:themeFill="accent4" w:themeFillTint="33"/>
          <w:rtl/>
        </w:rPr>
        <w:t>السم الذي يقتل الرجال</w:t>
      </w:r>
      <w:r w:rsidR="00260FE7" w:rsidRPr="00260FE7">
        <w:rPr>
          <w:rFonts w:asciiTheme="majorBidi" w:eastAsiaTheme="minorHAnsi" w:hAnsiTheme="majorBidi" w:cstheme="majorBidi"/>
          <w:b/>
          <w:bCs/>
          <w:color w:val="0000FF"/>
          <w:sz w:val="40"/>
          <w:szCs w:val="40"/>
          <w:shd w:val="clear" w:color="auto" w:fill="E5DFEC" w:themeFill="accent4" w:themeFillTint="33"/>
        </w:rPr>
        <w:t>‼</w:t>
      </w:r>
      <w:r w:rsidR="00260FE7" w:rsidRPr="00260FE7">
        <w:rPr>
          <w:rFonts w:asciiTheme="majorBidi" w:eastAsiaTheme="minorHAnsi" w:hAnsiTheme="majorBidi" w:cstheme="majorBidi"/>
          <w:b/>
          <w:bCs/>
          <w:color w:val="1D2129"/>
          <w:sz w:val="28"/>
          <w:szCs w:val="28"/>
          <w:shd w:val="clear" w:color="auto" w:fill="E5DFEC" w:themeFill="accent4" w:themeFillTint="33"/>
        </w:rPr>
        <w:br/>
      </w:r>
    </w:p>
    <w:p w:rsidR="00260FE7" w:rsidRDefault="00260FE7" w:rsidP="00260FE7">
      <w:pPr>
        <w:pBdr>
          <w:left w:val="single" w:sz="4" w:space="4" w:color="auto"/>
        </w:pBdr>
        <w:shd w:val="clear" w:color="auto" w:fill="E5DFEC" w:themeFill="accent4" w:themeFillTint="33"/>
        <w:bidi/>
        <w:rPr>
          <w:rFonts w:asciiTheme="majorBidi" w:eastAsiaTheme="minorHAnsi" w:hAnsiTheme="majorBidi" w:cstheme="majorBidi"/>
          <w:b/>
          <w:bCs/>
          <w:color w:val="1D2129"/>
          <w:sz w:val="28"/>
          <w:szCs w:val="28"/>
          <w:shd w:val="clear" w:color="auto" w:fill="FFFFFF"/>
          <w:rtl/>
        </w:rPr>
      </w:pPr>
      <w:r w:rsidRPr="00A87F3B">
        <w:rPr>
          <w:rFonts w:asciiTheme="majorBidi" w:eastAsiaTheme="minorHAnsi" w:hAnsiTheme="majorBidi" w:cstheme="majorBidi"/>
          <w:b/>
          <w:bCs/>
          <w:color w:val="1D2129"/>
          <w:sz w:val="28"/>
          <w:szCs w:val="28"/>
          <w:shd w:val="clear" w:color="auto" w:fill="E5DFEC" w:themeFill="accent4" w:themeFillTint="33"/>
          <w:rtl/>
        </w:rPr>
        <w:t>ذات مرة تعبت فتاة جميلة من حياتها الزوجية وأرادت قتل زوجها والتخلص منه. في الصباح توجهت لامها!! وقالت لها يا امي تعبت من زوجي و لم اعد قادرة على العيش معه اريد ان اقتله ولكن اخشى ان يحملني قانون الارض المسؤولية، هل يمكنك مساعدتي يا امي؟</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اجابت الام: - نعم يا ابنتي يمكنني مساعدتك، ولكن، هناك مهمة صغيرة. سالت الابنة؟ اي مهمة؟ انا مستعد ة ومستعد ة لتولي اي مهمة لتخلص منه؟</w:t>
      </w:r>
      <w:r w:rsidRPr="00A87F3B">
        <w:rPr>
          <w:rFonts w:asciiTheme="majorBidi" w:eastAsiaTheme="minorHAnsi" w:hAnsiTheme="majorBidi" w:cstheme="majorBidi" w:hint="cs"/>
          <w:b/>
          <w:bCs/>
          <w:color w:val="1D2129"/>
          <w:sz w:val="28"/>
          <w:szCs w:val="28"/>
          <w:shd w:val="clear" w:color="auto" w:fill="E5DFEC" w:themeFill="accent4" w:themeFillTint="33"/>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قالت الام حسنا: -سيكون عليك ان تتصالحي معه، حتى لا يشتبه فيك احد عندما يموت. - سيكون عليك تجميل نفسك حتى تبدين شابة وجذابة بالنسبة له. -عليك ان تعتني به جيدا وان تكوني لطيفة جدا ومقدرة له ولأهله. -يجب ان تكوني صبورة ومحبة واقل غيرة، وان يكون لديك اذان اكثر استماع، وان تكوني اكثر احتراما. -انفقي دون اسراف ولا تغضبي حتى عندما يعطيك المال لاي شيء. -لا ترفعي صوتك عليه ولكن شجعي السلام والحب حتى لا يشتبه فيك عندما يموت. هل يمكنك القيام بكل</w:t>
      </w:r>
      <w:r w:rsidRPr="00260FE7">
        <w:rPr>
          <w:rFonts w:asciiTheme="majorBidi" w:eastAsiaTheme="minorHAnsi" w:hAnsiTheme="majorBidi" w:cstheme="majorBidi"/>
          <w:b/>
          <w:bCs/>
          <w:color w:val="1D2129"/>
          <w:sz w:val="28"/>
          <w:szCs w:val="28"/>
          <w:shd w:val="clear" w:color="auto" w:fill="FFFFFF"/>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ذلك؟ سالت الام. نعم استطيع. اجابت</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قالت الام حسناً!!</w:t>
      </w:r>
    </w:p>
    <w:p w:rsidR="00260FE7" w:rsidRDefault="00260FE7" w:rsidP="00260FE7">
      <w:pPr>
        <w:pBdr>
          <w:left w:val="single" w:sz="4" w:space="4" w:color="auto"/>
        </w:pBdr>
        <w:shd w:val="clear" w:color="auto" w:fill="E5DFEC" w:themeFill="accent4" w:themeFillTint="33"/>
        <w:bidi/>
        <w:rPr>
          <w:rFonts w:asciiTheme="majorBidi" w:eastAsiaTheme="minorHAnsi" w:hAnsiTheme="majorBidi" w:cstheme="majorBidi"/>
          <w:b/>
          <w:bCs/>
          <w:color w:val="1D2129"/>
          <w:sz w:val="28"/>
          <w:szCs w:val="28"/>
          <w:shd w:val="clear" w:color="auto" w:fill="FFFFFF"/>
          <w:rtl/>
        </w:rPr>
      </w:pPr>
      <w:r w:rsidRPr="00A87F3B">
        <w:rPr>
          <w:rFonts w:asciiTheme="majorBidi" w:eastAsiaTheme="minorHAnsi" w:hAnsiTheme="majorBidi" w:cstheme="majorBidi"/>
          <w:b/>
          <w:bCs/>
          <w:color w:val="1D2129"/>
          <w:sz w:val="28"/>
          <w:szCs w:val="28"/>
          <w:shd w:val="clear" w:color="auto" w:fill="E5DFEC" w:themeFill="accent4" w:themeFillTint="33"/>
          <w:rtl/>
        </w:rPr>
        <w:t xml:space="preserve"> خذي هذا المسحوق وصبي قليلا في وجبته اليومية، سوف</w:t>
      </w:r>
      <w:r w:rsidRPr="00260FE7">
        <w:rPr>
          <w:rFonts w:asciiTheme="majorBidi" w:eastAsiaTheme="minorHAnsi" w:hAnsiTheme="majorBidi" w:cstheme="majorBidi"/>
          <w:b/>
          <w:bCs/>
          <w:color w:val="1D2129"/>
          <w:sz w:val="28"/>
          <w:szCs w:val="28"/>
          <w:shd w:val="clear" w:color="auto" w:fill="FFFFFF"/>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تقتله ببطء. بعد ٣٠ يوم رجعت الابنة لامها وقالت</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hint="cs"/>
          <w:b/>
          <w:bCs/>
          <w:color w:val="1D2129"/>
          <w:sz w:val="28"/>
          <w:szCs w:val="28"/>
          <w:shd w:val="clear" w:color="auto" w:fill="E5DFEC" w:themeFill="accent4" w:themeFillTint="33"/>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امي، ليس لدي اي نية لقتل زوجي أو التخلص منه مرة اخرى. من الان صرت أحبه لانه تغير تماما، هو الان زوج لطيف جدا مما تخيلت</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hint="cs"/>
          <w:b/>
          <w:bCs/>
          <w:color w:val="1D2129"/>
          <w:sz w:val="28"/>
          <w:szCs w:val="28"/>
          <w:shd w:val="clear" w:color="auto" w:fill="E5DFEC" w:themeFill="accent4" w:themeFillTint="33"/>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 xml:space="preserve">ماذا يمكنني ان افعل لايقاف مفعول السم ؟ </w:t>
      </w:r>
      <w:r w:rsidRPr="00A87F3B">
        <w:rPr>
          <w:rFonts w:asciiTheme="majorBidi" w:eastAsiaTheme="minorHAnsi" w:hAnsiTheme="majorBidi" w:cstheme="majorBidi" w:hint="cs"/>
          <w:b/>
          <w:bCs/>
          <w:color w:val="1D2129"/>
          <w:sz w:val="28"/>
          <w:szCs w:val="28"/>
          <w:shd w:val="clear" w:color="auto" w:fill="E5DFEC" w:themeFill="accent4" w:themeFillTint="33"/>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ارجوك ساعديني يا امي</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دعت بنبرة حزينة</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 xml:space="preserve">اجابت الام: </w:t>
      </w:r>
      <w:r w:rsidRPr="00A87F3B">
        <w:rPr>
          <w:rFonts w:asciiTheme="majorBidi" w:eastAsiaTheme="minorHAnsi" w:hAnsiTheme="majorBidi" w:cstheme="majorBidi" w:hint="cs"/>
          <w:b/>
          <w:bCs/>
          <w:color w:val="1D2129"/>
          <w:sz w:val="28"/>
          <w:szCs w:val="28"/>
          <w:shd w:val="clear" w:color="auto" w:fill="E5DFEC" w:themeFill="accent4" w:themeFillTint="33"/>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لا تقلقي يا ابنتي.</w:t>
      </w:r>
      <w:r w:rsidRPr="00260FE7">
        <w:rPr>
          <w:rFonts w:asciiTheme="majorBidi" w:eastAsiaTheme="minorHAnsi" w:hAnsiTheme="majorBidi" w:cstheme="majorBidi"/>
          <w:b/>
          <w:bCs/>
          <w:color w:val="1D2129"/>
          <w:sz w:val="28"/>
          <w:szCs w:val="28"/>
          <w:shd w:val="clear" w:color="auto" w:fill="FFFFFF"/>
          <w:rtl/>
        </w:rPr>
        <w:t xml:space="preserve"> </w:t>
      </w:r>
    </w:p>
    <w:p w:rsidR="00A87F3B" w:rsidRDefault="00260FE7" w:rsidP="00A87F3B">
      <w:pPr>
        <w:pBdr>
          <w:left w:val="single" w:sz="4" w:space="4" w:color="auto"/>
        </w:pBdr>
        <w:shd w:val="clear" w:color="auto" w:fill="E5DFEC" w:themeFill="accent4" w:themeFillTint="33"/>
        <w:bidi/>
        <w:rPr>
          <w:rFonts w:asciiTheme="majorBidi" w:eastAsiaTheme="minorHAnsi" w:hAnsiTheme="majorBidi" w:cstheme="majorBidi"/>
          <w:b/>
          <w:bCs/>
          <w:color w:val="1D2129"/>
          <w:sz w:val="28"/>
          <w:szCs w:val="28"/>
          <w:shd w:val="clear" w:color="auto" w:fill="FFFFFF"/>
          <w:rtl/>
        </w:rPr>
      </w:pPr>
      <w:r w:rsidRPr="00A87F3B">
        <w:rPr>
          <w:rFonts w:asciiTheme="majorBidi" w:eastAsiaTheme="minorHAnsi" w:hAnsiTheme="majorBidi" w:cstheme="majorBidi"/>
          <w:b/>
          <w:bCs/>
          <w:color w:val="1D2129"/>
          <w:sz w:val="28"/>
          <w:szCs w:val="28"/>
          <w:shd w:val="clear" w:color="auto" w:fill="E5DFEC" w:themeFill="accent4" w:themeFillTint="33"/>
          <w:rtl/>
        </w:rPr>
        <w:t>ما اعطيتك اياه في البداية كان مجرد مسحوق عاديا لن يقتله ابدا. في الواقع، كنت انت السم الذي كان يقتل زوجك ببطء بالتوتر والخلاف والمشاكل. فعندما بداتي تحبيه وتكرميه وتعتزي به انك رايته يتغير الى زوج لطيف ولطيف جدآ</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الرجال ليسوا اشرار حقا ولكن طريقتنا في الارتباط بهم تحدد استجاباتهم ومشاعرهم تجاهنا</w:t>
      </w:r>
      <w:r w:rsidRPr="00A87F3B">
        <w:rPr>
          <w:rFonts w:asciiTheme="majorBidi" w:eastAsiaTheme="minorHAnsi" w:hAnsiTheme="majorBidi" w:cstheme="majorBidi"/>
          <w:b/>
          <w:bCs/>
          <w:color w:val="1D2129"/>
          <w:sz w:val="28"/>
          <w:szCs w:val="28"/>
          <w:shd w:val="clear" w:color="auto" w:fill="E5DFEC" w:themeFill="accent4" w:themeFillTint="33"/>
        </w:rPr>
        <w:t>.</w:t>
      </w:r>
      <w:r w:rsidRPr="00A87F3B">
        <w:rPr>
          <w:rFonts w:asciiTheme="majorBidi" w:eastAsiaTheme="minorHAnsi" w:hAnsiTheme="majorBidi" w:cstheme="majorBidi"/>
          <w:b/>
          <w:bCs/>
          <w:color w:val="1D2129"/>
          <w:sz w:val="28"/>
          <w:szCs w:val="28"/>
          <w:shd w:val="clear" w:color="auto" w:fill="E5DFEC" w:themeFill="accent4" w:themeFillTint="33"/>
          <w:rtl/>
        </w:rPr>
        <w:t>النساء اذا كنت تستطيعين اظهار الاحترام والتفاني والحب والرعاية والالتزام مع زوجك سيكون هناك ١٠٠ % من اجلك</w:t>
      </w:r>
      <w:r w:rsidRPr="00A87F3B">
        <w:rPr>
          <w:rFonts w:asciiTheme="majorBidi" w:eastAsiaTheme="minorHAnsi" w:hAnsiTheme="majorBidi" w:cstheme="majorBidi"/>
          <w:b/>
          <w:bCs/>
          <w:color w:val="1D2129"/>
          <w:sz w:val="28"/>
          <w:szCs w:val="28"/>
          <w:shd w:val="clear" w:color="auto" w:fill="E5DFEC" w:themeFill="accent4" w:themeFillTint="33"/>
        </w:rPr>
        <w:t>.</w:t>
      </w:r>
    </w:p>
    <w:p w:rsidR="00260FE7" w:rsidRDefault="00260FE7" w:rsidP="00A87F3B">
      <w:pPr>
        <w:pBdr>
          <w:left w:val="single" w:sz="4" w:space="4" w:color="auto"/>
        </w:pBdr>
        <w:shd w:val="clear" w:color="auto" w:fill="E5DFEC" w:themeFill="accent4" w:themeFillTint="33"/>
        <w:bidi/>
        <w:rPr>
          <w:rFonts w:asciiTheme="majorBidi" w:eastAsiaTheme="minorHAnsi" w:hAnsiTheme="majorBidi" w:cstheme="majorBidi"/>
          <w:b/>
          <w:bCs/>
          <w:color w:val="1D2129"/>
          <w:sz w:val="28"/>
          <w:szCs w:val="28"/>
          <w:shd w:val="clear" w:color="auto" w:fill="FFFFFF"/>
          <w:rtl/>
        </w:rPr>
      </w:pPr>
      <w:r w:rsidRPr="00A87F3B">
        <w:rPr>
          <w:rFonts w:asciiTheme="majorBidi" w:eastAsiaTheme="minorHAnsi" w:hAnsiTheme="majorBidi" w:cstheme="majorBidi"/>
          <w:b/>
          <w:bCs/>
          <w:color w:val="1D2129"/>
          <w:sz w:val="28"/>
          <w:szCs w:val="28"/>
          <w:shd w:val="clear" w:color="auto" w:fill="E5DFEC" w:themeFill="accent4" w:themeFillTint="33"/>
          <w:rtl/>
        </w:rPr>
        <w:t>اللهم صل وسلم وبارك على سيدنا وحبيبنا وشفيعنا محمد وعلى</w:t>
      </w:r>
      <w:r w:rsidRPr="00260FE7">
        <w:rPr>
          <w:rFonts w:asciiTheme="majorBidi" w:eastAsiaTheme="minorHAnsi" w:hAnsiTheme="majorBidi" w:cstheme="majorBidi"/>
          <w:b/>
          <w:bCs/>
          <w:color w:val="1D2129"/>
          <w:sz w:val="28"/>
          <w:szCs w:val="28"/>
          <w:shd w:val="clear" w:color="auto" w:fill="FFFFFF"/>
          <w:rtl/>
        </w:rPr>
        <w:t xml:space="preserve"> </w:t>
      </w:r>
      <w:r w:rsidRPr="00A87F3B">
        <w:rPr>
          <w:rFonts w:asciiTheme="majorBidi" w:eastAsiaTheme="minorHAnsi" w:hAnsiTheme="majorBidi" w:cstheme="majorBidi"/>
          <w:b/>
          <w:bCs/>
          <w:color w:val="1D2129"/>
          <w:sz w:val="28"/>
          <w:szCs w:val="28"/>
          <w:shd w:val="clear" w:color="auto" w:fill="E5DFEC" w:themeFill="accent4" w:themeFillTint="33"/>
          <w:rtl/>
        </w:rPr>
        <w:t>آله وصحبه أجمعين وسلم تسليما كثيرا إلى يوم الدين</w:t>
      </w:r>
    </w:p>
    <w:p w:rsidR="00260FE7" w:rsidRPr="00A87F3B" w:rsidRDefault="00260FE7" w:rsidP="00260FE7">
      <w:pPr>
        <w:pBdr>
          <w:left w:val="single" w:sz="4" w:space="4" w:color="auto"/>
        </w:pBdr>
        <w:shd w:val="clear" w:color="auto" w:fill="E5DFEC" w:themeFill="accent4" w:themeFillTint="33"/>
        <w:bidi/>
        <w:rPr>
          <w:rFonts w:asciiTheme="majorBidi" w:eastAsiaTheme="minorHAnsi" w:hAnsiTheme="majorBidi" w:cstheme="majorBidi"/>
          <w:b/>
          <w:bCs/>
          <w:color w:val="1F497D" w:themeColor="text2"/>
          <w:sz w:val="28"/>
          <w:szCs w:val="28"/>
          <w:shd w:val="clear" w:color="auto" w:fill="FFFFFF"/>
          <w:rtl/>
        </w:rPr>
      </w:pPr>
      <w:r w:rsidRPr="00A87F3B">
        <w:rPr>
          <w:rFonts w:asciiTheme="majorBidi" w:eastAsiaTheme="minorHAnsi" w:hAnsiTheme="majorBidi" w:cstheme="majorBidi" w:hint="cs"/>
          <w:b/>
          <w:bCs/>
          <w:color w:val="1F497D" w:themeColor="text2"/>
          <w:sz w:val="28"/>
          <w:szCs w:val="28"/>
          <w:shd w:val="clear" w:color="auto" w:fill="FFFFFF"/>
          <w:rtl/>
        </w:rPr>
        <w:t>(</w:t>
      </w:r>
      <w:r w:rsidRPr="00A87F3B">
        <w:rPr>
          <w:rFonts w:asciiTheme="majorBidi" w:eastAsiaTheme="minorHAnsi" w:hAnsiTheme="majorBidi" w:cstheme="majorBidi" w:hint="cs"/>
          <w:b/>
          <w:bCs/>
          <w:color w:val="1F497D" w:themeColor="text2"/>
          <w:sz w:val="28"/>
          <w:szCs w:val="28"/>
          <w:shd w:val="clear" w:color="auto" w:fill="E5DFEC" w:themeFill="accent4" w:themeFillTint="33"/>
          <w:rtl/>
        </w:rPr>
        <w:t>ا</w:t>
      </w:r>
      <w:r w:rsidRPr="00A87F3B">
        <w:rPr>
          <w:rFonts w:asciiTheme="majorBidi" w:eastAsiaTheme="minorHAnsi" w:hAnsiTheme="majorBidi" w:cstheme="majorBidi"/>
          <w:b/>
          <w:bCs/>
          <w:color w:val="1F497D" w:themeColor="text2"/>
          <w:sz w:val="28"/>
          <w:szCs w:val="28"/>
          <w:shd w:val="clear" w:color="auto" w:fill="E5DFEC" w:themeFill="accent4" w:themeFillTint="33"/>
          <w:rtl/>
        </w:rPr>
        <w:t>ختيارات.د/محمدالخامس المخلافي</w:t>
      </w:r>
      <w:r w:rsidRPr="00A87F3B">
        <w:rPr>
          <w:rFonts w:asciiTheme="majorBidi" w:eastAsiaTheme="minorHAnsi" w:hAnsiTheme="majorBidi" w:cstheme="majorBidi" w:hint="cs"/>
          <w:b/>
          <w:bCs/>
          <w:color w:val="1F497D" w:themeColor="text2"/>
          <w:sz w:val="28"/>
          <w:szCs w:val="28"/>
          <w:shd w:val="clear" w:color="auto" w:fill="E5DFEC" w:themeFill="accent4" w:themeFillTint="33"/>
          <w:rtl/>
        </w:rPr>
        <w:t>)</w:t>
      </w:r>
    </w:p>
    <w:p w:rsidR="00700060" w:rsidRPr="00A87F3B" w:rsidRDefault="004A6E8A" w:rsidP="00A87F3B">
      <w:pPr>
        <w:widowControl w:val="0"/>
        <w:pBdr>
          <w:left w:val="single" w:sz="4" w:space="4" w:color="auto"/>
        </w:pBdr>
        <w:shd w:val="clear" w:color="auto" w:fill="E5DFEC" w:themeFill="accent4" w:themeFillTint="33"/>
        <w:tabs>
          <w:tab w:val="left" w:pos="357"/>
        </w:tabs>
        <w:bidi/>
        <w:rPr>
          <w:rFonts w:asciiTheme="majorBidi" w:eastAsiaTheme="minorHAnsi" w:hAnsiTheme="majorBidi" w:cstheme="majorBidi"/>
          <w:b/>
          <w:bCs/>
          <w:color w:val="0000FF"/>
          <w:sz w:val="40"/>
          <w:szCs w:val="40"/>
          <w:rtl/>
          <w:lang w:eastAsia="ar-SA"/>
        </w:rPr>
        <w:sectPr w:rsidR="00700060" w:rsidRPr="00A87F3B" w:rsidSect="00A452A4">
          <w:type w:val="continuous"/>
          <w:pgSz w:w="12240" w:h="15840"/>
          <w:pgMar w:top="720" w:right="333" w:bottom="720" w:left="426" w:header="720" w:footer="720" w:gutter="0"/>
          <w:cols w:num="2" w:space="267"/>
          <w:docGrid w:linePitch="360"/>
        </w:sectPr>
      </w:pPr>
      <w:r>
        <w:rPr>
          <w:rFonts w:asciiTheme="majorBidi" w:eastAsiaTheme="minorHAnsi" w:hAnsiTheme="majorBidi" w:cstheme="majorBidi" w:hint="cs"/>
          <w:b/>
          <w:bCs/>
          <w:color w:val="0000FF"/>
          <w:sz w:val="40"/>
          <w:szCs w:val="40"/>
          <w:rtl/>
          <w:lang w:eastAsia="ar-SA"/>
        </w:rPr>
        <w:t xml:space="preserve"> </w:t>
      </w:r>
      <w:r w:rsidR="00700060" w:rsidRPr="00075FEA">
        <w:rPr>
          <w:rFonts w:asciiTheme="majorBidi" w:hAnsiTheme="majorBidi" w:cstheme="majorBidi" w:hint="cs"/>
          <w:b/>
          <w:bCs/>
          <w:color w:val="0033CC"/>
          <w:sz w:val="28"/>
          <w:szCs w:val="28"/>
          <w:rtl/>
        </w:rPr>
        <w:t>اعداد/</w:t>
      </w:r>
      <w:r w:rsidR="00E420DF">
        <w:rPr>
          <w:rFonts w:asciiTheme="majorBidi" w:hAnsiTheme="majorBidi" w:cstheme="majorBidi" w:hint="cs"/>
          <w:b/>
          <w:bCs/>
          <w:color w:val="0033CC"/>
          <w:sz w:val="28"/>
          <w:szCs w:val="28"/>
          <w:rtl/>
        </w:rPr>
        <w:t xml:space="preserve"> </w:t>
      </w:r>
      <w:r w:rsidR="00D0779F">
        <w:rPr>
          <w:rFonts w:asciiTheme="majorBidi" w:hAnsiTheme="majorBidi" w:cstheme="majorBidi" w:hint="cs"/>
          <w:b/>
          <w:bCs/>
          <w:color w:val="0033CC"/>
          <w:sz w:val="28"/>
          <w:szCs w:val="28"/>
          <w:rtl/>
        </w:rPr>
        <w:t>بنت البلد</w:t>
      </w:r>
    </w:p>
    <w:p w:rsidR="00AB7D34" w:rsidRDefault="00ED2814" w:rsidP="00DB6F81">
      <w:pPr>
        <w:shd w:val="clear" w:color="auto" w:fill="E5DFEC" w:themeFill="accent4" w:themeFillTint="33"/>
        <w:bidi/>
        <w:rPr>
          <w:rFonts w:asciiTheme="majorBidi" w:hAnsiTheme="majorBidi" w:cstheme="majorBidi"/>
          <w:b/>
          <w:bCs/>
          <w:color w:val="0000FF"/>
          <w:sz w:val="40"/>
          <w:szCs w:val="40"/>
          <w:rtl/>
        </w:rPr>
      </w:pPr>
      <w:r w:rsidRPr="00075FEA">
        <w:rPr>
          <w:b/>
          <w:bCs/>
          <w:color w:val="FF0000"/>
          <w:kern w:val="36"/>
          <w:sz w:val="40"/>
          <w:szCs w:val="40"/>
          <w:u w:val="single"/>
          <w:rtl/>
        </w:rPr>
        <w:t>مصرُ</w:t>
      </w:r>
      <w:r w:rsidR="00E20C40">
        <w:rPr>
          <w:b/>
          <w:bCs/>
          <w:color w:val="FF0000"/>
          <w:kern w:val="36"/>
          <w:sz w:val="40"/>
          <w:szCs w:val="40"/>
          <w:u w:val="single"/>
          <w:rtl/>
        </w:rPr>
        <w:t>التي لا</w:t>
      </w:r>
      <w:r w:rsidR="00814365" w:rsidRPr="00075FEA">
        <w:rPr>
          <w:b/>
          <w:bCs/>
          <w:color w:val="FF0000"/>
          <w:kern w:val="36"/>
          <w:sz w:val="40"/>
          <w:szCs w:val="40"/>
          <w:u w:val="single"/>
          <w:rtl/>
        </w:rPr>
        <w:t>يعرفهاالمصريون</w:t>
      </w:r>
      <w:r w:rsidR="00AB7D34" w:rsidRPr="00AB7D34">
        <w:rPr>
          <w:rFonts w:ascii="inherit" w:hAnsi="inherit" w:cs="Segoe UI"/>
          <w:color w:val="1C1E21"/>
          <w:sz w:val="18"/>
          <w:szCs w:val="18"/>
        </w:rPr>
        <w:t>·</w:t>
      </w:r>
      <w:r w:rsidR="00AB7D34" w:rsidRPr="00AB7D34">
        <w:rPr>
          <w:rFonts w:ascii="inherit" w:hAnsi="inherit" w:cs="Segoe UI"/>
          <w:color w:val="0000FF"/>
          <w:sz w:val="40"/>
          <w:szCs w:val="40"/>
        </w:rPr>
        <w:t> </w:t>
      </w:r>
      <w:r w:rsidR="00AB7D34">
        <w:rPr>
          <w:rFonts w:ascii="inherit" w:hAnsi="inherit" w:cs="Segoe UI"/>
          <w:color w:val="0000FF"/>
          <w:sz w:val="40"/>
          <w:szCs w:val="40"/>
        </w:rPr>
        <w:t>:</w:t>
      </w:r>
      <w:r w:rsidR="00AB7D34">
        <w:rPr>
          <w:rFonts w:asciiTheme="majorBidi" w:hAnsiTheme="majorBidi" w:cstheme="majorBidi"/>
          <w:b/>
          <w:bCs/>
          <w:color w:val="0000FF"/>
          <w:sz w:val="40"/>
          <w:szCs w:val="40"/>
          <w:rtl/>
        </w:rPr>
        <w:t>اكتشاف مقبرة الملك "توت عنخ آمو</w:t>
      </w:r>
      <w:r w:rsidR="00AB7D34">
        <w:rPr>
          <w:rFonts w:asciiTheme="majorBidi" w:hAnsiTheme="majorBidi" w:cstheme="majorBidi" w:hint="cs"/>
          <w:b/>
          <w:bCs/>
          <w:color w:val="0000FF"/>
          <w:sz w:val="40"/>
          <w:szCs w:val="40"/>
          <w:rtl/>
          <w:lang w:bidi="ar-EG"/>
        </w:rPr>
        <w:t>ن</w:t>
      </w:r>
      <w:r w:rsidR="00AB7D34" w:rsidRPr="00AB7D34">
        <w:rPr>
          <w:rFonts w:asciiTheme="majorBidi" w:hAnsiTheme="majorBidi" w:cstheme="majorBidi"/>
          <w:b/>
          <w:bCs/>
          <w:color w:val="0000FF"/>
          <w:sz w:val="40"/>
          <w:szCs w:val="40"/>
        </w:rPr>
        <w:t xml:space="preserve"> .. </w:t>
      </w:r>
      <w:r w:rsidR="00AB7D34" w:rsidRPr="00AB7D34">
        <w:rPr>
          <w:rFonts w:asciiTheme="majorBidi" w:hAnsiTheme="majorBidi" w:cstheme="majorBidi"/>
          <w:b/>
          <w:bCs/>
          <w:color w:val="0000FF"/>
          <w:sz w:val="40"/>
          <w:szCs w:val="40"/>
          <w:rtl/>
        </w:rPr>
        <w:t>4 نوفمبر 1922</w:t>
      </w:r>
      <w:r w:rsidR="00AB7D34" w:rsidRPr="00AB7D34">
        <w:rPr>
          <w:rFonts w:asciiTheme="majorBidi" w:hAnsiTheme="majorBidi" w:cstheme="majorBidi"/>
          <w:b/>
          <w:bCs/>
          <w:color w:val="0000FF"/>
          <w:sz w:val="40"/>
          <w:szCs w:val="40"/>
        </w:rPr>
        <w:t xml:space="preserve"> </w:t>
      </w:r>
    </w:p>
    <w:p w:rsidR="00AB7D34" w:rsidRDefault="0087657A" w:rsidP="00DB6F81">
      <w:pPr>
        <w:shd w:val="clear" w:color="auto" w:fill="E5DFEC" w:themeFill="accent4" w:themeFillTint="33"/>
        <w:bidi/>
        <w:rPr>
          <w:rFonts w:asciiTheme="majorBidi" w:hAnsiTheme="majorBidi" w:cstheme="majorBidi"/>
          <w:b/>
          <w:bCs/>
          <w:color w:val="1C1E21"/>
          <w:sz w:val="28"/>
          <w:szCs w:val="28"/>
          <w:rtl/>
        </w:rPr>
      </w:pPr>
      <w:r>
        <w:pict>
          <v:shape id="Picture 6" o:spid="_x0000_i1025" type="#_x0000_t75" alt="Description: ▪️" style="width:12.45pt;height:12.45pt;visibility:visible;mso-wrap-style:square">
            <v:imagedata r:id="rId18" o:title="▪️"/>
          </v:shape>
        </w:pict>
      </w:r>
      <w:r w:rsidR="00AB7D34" w:rsidRPr="00AB7D34">
        <w:rPr>
          <w:rFonts w:asciiTheme="majorBidi" w:hAnsiTheme="majorBidi" w:cstheme="majorBidi"/>
          <w:b/>
          <w:bCs/>
          <w:color w:val="1C1E21"/>
          <w:sz w:val="28"/>
          <w:szCs w:val="28"/>
          <w:rtl/>
        </w:rPr>
        <w:t>فى الساعة العاشرة يوم 4 نوفمبر سنة 1922 وبينما كان المستكشف الإنجليزى هوارد كارتر عالم الآثار والمتخصص في تاريخ مصر القديم يقوم بمسح شامل لمنطقة وادى الملوك الأثرية غرب مدينة الأقصر موفدا من قبل اللورد هربرت إيرل كارنافون الخامس عثر على أول عتبة حجرية توصل عبرها إلى مقبرة الملك الصغير توت عنخ آمون وكنوزها المبهرة</w:t>
      </w:r>
      <w:r w:rsidR="00AB7D34" w:rsidRPr="00AB7D34">
        <w:rPr>
          <w:rFonts w:asciiTheme="majorBidi" w:hAnsiTheme="majorBidi" w:cstheme="majorBidi"/>
          <w:b/>
          <w:bCs/>
          <w:color w:val="1C1E21"/>
          <w:sz w:val="28"/>
          <w:szCs w:val="28"/>
        </w:rPr>
        <w:t xml:space="preserve"> ..</w:t>
      </w:r>
    </w:p>
    <w:p w:rsidR="00AB7D34" w:rsidRPr="00AB7D34" w:rsidRDefault="00AB7D34" w:rsidP="00DB6F81">
      <w:pPr>
        <w:shd w:val="clear" w:color="auto" w:fill="E5DFEC" w:themeFill="accent4" w:themeFillTint="33"/>
        <w:bidi/>
        <w:rPr>
          <w:rFonts w:asciiTheme="majorBidi" w:hAnsiTheme="majorBidi" w:cstheme="majorBidi"/>
          <w:b/>
          <w:bCs/>
          <w:color w:val="1C1E21"/>
          <w:sz w:val="28"/>
          <w:szCs w:val="28"/>
        </w:rPr>
      </w:pPr>
      <w:r w:rsidRPr="00AB7D34">
        <w:rPr>
          <w:rFonts w:ascii="inherit" w:hAnsi="inherit" w:cs="Segoe UI"/>
          <w:noProof/>
          <w:color w:val="1C1E21"/>
          <w:sz w:val="18"/>
          <w:szCs w:val="18"/>
        </w:rPr>
        <w:drawing>
          <wp:inline distT="0" distB="0" distL="0" distR="0" wp14:anchorId="10448FAA" wp14:editId="31483630">
            <wp:extent cx="2178756" cy="1239587"/>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9">
                      <a:extLst>
                        <a:ext uri="{28A0092B-C50C-407E-A947-70E740481C1C}">
                          <a14:useLocalDpi xmlns:a14="http://schemas.microsoft.com/office/drawing/2010/main" val="0"/>
                        </a:ext>
                      </a:extLst>
                    </a:blip>
                    <a:stretch>
                      <a:fillRect/>
                    </a:stretch>
                  </pic:blipFill>
                  <pic:spPr>
                    <a:xfrm flipH="1">
                      <a:off x="0" y="0"/>
                      <a:ext cx="2181422" cy="1241104"/>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noProof/>
        </w:rPr>
        <w:drawing>
          <wp:inline distT="0" distB="0" distL="0" distR="0" wp14:anchorId="3A53A994" wp14:editId="369D59F3">
            <wp:extent cx="2235200" cy="1237647"/>
            <wp:effectExtent l="0" t="0" r="0" b="63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8437" cy="1250514"/>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rFonts w:ascii="inherit" w:hAnsi="inherit" w:cs="Segoe UI"/>
          <w:noProof/>
          <w:color w:val="1C1E21"/>
          <w:sz w:val="18"/>
          <w:szCs w:val="18"/>
        </w:rPr>
        <w:drawing>
          <wp:inline distT="0" distB="0" distL="0" distR="0" wp14:anchorId="4D90882F" wp14:editId="3CC542CC">
            <wp:extent cx="2404534" cy="1228293"/>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414324" cy="1233294"/>
                    </a:xfrm>
                    <a:prstGeom prst="rect">
                      <a:avLst/>
                    </a:prstGeom>
                  </pic:spPr>
                </pic:pic>
              </a:graphicData>
            </a:graphic>
          </wp:inline>
        </w:drawing>
      </w:r>
    </w:p>
    <w:p w:rsidR="00AB7D34" w:rsidRDefault="0087657A" w:rsidP="00DB6F81">
      <w:pPr>
        <w:shd w:val="clear" w:color="auto" w:fill="E5DFEC" w:themeFill="accent4" w:themeFillTint="33"/>
        <w:bidi/>
        <w:rPr>
          <w:rFonts w:asciiTheme="majorBidi" w:hAnsiTheme="majorBidi" w:cstheme="majorBidi"/>
          <w:b/>
          <w:bCs/>
          <w:color w:val="1C1E21"/>
          <w:sz w:val="28"/>
          <w:szCs w:val="28"/>
          <w:rtl/>
        </w:rPr>
      </w:pPr>
      <w:r>
        <w:pict>
          <v:shape id="Picture 7" o:spid="_x0000_i1026" type="#_x0000_t75" alt="Description: ▪️" style="width:12.45pt;height:12.45pt;visibility:visible;mso-wrap-style:square">
            <v:imagedata r:id="rId18" o:title="▪️"/>
          </v:shape>
        </w:pict>
      </w:r>
      <w:r w:rsidR="00AB7D34" w:rsidRPr="00AB7D34">
        <w:rPr>
          <w:rFonts w:asciiTheme="majorBidi" w:hAnsiTheme="majorBidi" w:cstheme="majorBidi"/>
          <w:b/>
          <w:bCs/>
          <w:color w:val="1C1E21"/>
          <w:sz w:val="28"/>
          <w:szCs w:val="28"/>
          <w:rtl/>
        </w:rPr>
        <w:t>تم اكتشاف مقبرة الفرعون الصبي بعد أن ظلت مجهولة 3000 سنة ، عندما كان كارتر يقوم بحفريات عند مدخل النفق المؤدي إلى قبر الملك رمسيس الرابع في وادي الملوك ، فلاحظ وجود قبو كبير و استمر بالتنقيب الدقيق إلى أن دخل إلى الغرفة التي تضم ضريح توت عنخ أمون ، وكانت على جدران الغرفة التي تحوي الضريح رسوم رائعة تحكي على شكل صور قصة رحيل توت عنخ أمون إلى عالم الأموات</w:t>
      </w:r>
      <w:r w:rsidR="00AB7D34" w:rsidRPr="00AB7D34">
        <w:rPr>
          <w:rFonts w:asciiTheme="majorBidi" w:hAnsiTheme="majorBidi" w:cstheme="majorBidi"/>
          <w:b/>
          <w:bCs/>
          <w:color w:val="1C1E21"/>
          <w:sz w:val="28"/>
          <w:szCs w:val="28"/>
        </w:rPr>
        <w:t xml:space="preserve"> .. </w:t>
      </w:r>
    </w:p>
    <w:p w:rsidR="00AB7D34" w:rsidRPr="00AB7D34" w:rsidRDefault="00594F86" w:rsidP="00DB6F81">
      <w:pPr>
        <w:shd w:val="clear" w:color="auto" w:fill="E5DFEC" w:themeFill="accent4" w:themeFillTint="33"/>
        <w:bidi/>
        <w:rPr>
          <w:rFonts w:asciiTheme="majorBidi" w:hAnsiTheme="majorBidi" w:cstheme="majorBidi"/>
          <w:b/>
          <w:bCs/>
          <w:color w:val="1C1E21"/>
          <w:sz w:val="28"/>
          <w:szCs w:val="28"/>
        </w:rPr>
      </w:pPr>
      <w:r w:rsidRPr="00AB7D34">
        <w:rPr>
          <w:rFonts w:ascii="inherit" w:hAnsi="inherit" w:cs="Segoe UI"/>
          <w:noProof/>
          <w:color w:val="1C1E21"/>
          <w:sz w:val="18"/>
          <w:szCs w:val="18"/>
        </w:rPr>
        <w:drawing>
          <wp:inline distT="0" distB="0" distL="0" distR="0" wp14:anchorId="76A07023" wp14:editId="03FADB5D">
            <wp:extent cx="2054578" cy="1241777"/>
            <wp:effectExtent l="0" t="0" r="317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62432" cy="1246524"/>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rFonts w:ascii="inherit" w:hAnsi="inherit" w:cs="Segoe UI"/>
          <w:noProof/>
          <w:color w:val="1C1E21"/>
          <w:sz w:val="18"/>
          <w:szCs w:val="18"/>
        </w:rPr>
        <w:drawing>
          <wp:inline distT="0" distB="0" distL="0" distR="0" wp14:anchorId="49BE40F2" wp14:editId="22CE6CAA">
            <wp:extent cx="2607734" cy="1298222"/>
            <wp:effectExtent l="0" t="0" r="254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9">
                      <a:extLst>
                        <a:ext uri="{28A0092B-C50C-407E-A947-70E740481C1C}">
                          <a14:useLocalDpi xmlns:a14="http://schemas.microsoft.com/office/drawing/2010/main" val="0"/>
                        </a:ext>
                      </a:extLst>
                    </a:blip>
                    <a:stretch>
                      <a:fillRect/>
                    </a:stretch>
                  </pic:blipFill>
                  <pic:spPr>
                    <a:xfrm flipH="1">
                      <a:off x="0" y="0"/>
                      <a:ext cx="2610925" cy="1299811"/>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rFonts w:ascii="inherit" w:hAnsi="inherit" w:cs="Segoe UI"/>
          <w:noProof/>
          <w:color w:val="1C1E21"/>
          <w:sz w:val="18"/>
          <w:szCs w:val="18"/>
        </w:rPr>
        <w:drawing>
          <wp:inline distT="0" distB="0" distL="0" distR="0" wp14:anchorId="642B8D0C" wp14:editId="75CEF6A6">
            <wp:extent cx="2024030" cy="1241777"/>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27970" cy="1244194"/>
                    </a:xfrm>
                    <a:prstGeom prst="rect">
                      <a:avLst/>
                    </a:prstGeom>
                  </pic:spPr>
                </pic:pic>
              </a:graphicData>
            </a:graphic>
          </wp:inline>
        </w:drawing>
      </w:r>
    </w:p>
    <w:p w:rsidR="00AB7D34" w:rsidRPr="00AB7D34" w:rsidRDefault="00AB7D34" w:rsidP="00DB6F81">
      <w:pPr>
        <w:shd w:val="clear" w:color="auto" w:fill="E5DFEC" w:themeFill="accent4" w:themeFillTint="33"/>
        <w:bidi/>
        <w:rPr>
          <w:rFonts w:asciiTheme="majorBidi" w:hAnsiTheme="majorBidi" w:cstheme="majorBidi"/>
          <w:b/>
          <w:bCs/>
          <w:color w:val="1C1E21"/>
          <w:sz w:val="28"/>
          <w:szCs w:val="28"/>
        </w:rPr>
      </w:pPr>
      <w:r w:rsidRPr="00AB7D34">
        <w:rPr>
          <w:rFonts w:asciiTheme="majorBidi" w:hAnsiTheme="majorBidi" w:cstheme="majorBidi"/>
          <w:b/>
          <w:bCs/>
          <w:noProof/>
          <w:color w:val="1C1E21"/>
          <w:sz w:val="28"/>
          <w:szCs w:val="28"/>
        </w:rPr>
        <w:drawing>
          <wp:inline distT="0" distB="0" distL="0" distR="0" wp14:anchorId="1FD930B9" wp14:editId="6A2EEAC4">
            <wp:extent cx="153670" cy="15367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AB7D34">
        <w:rPr>
          <w:rFonts w:asciiTheme="majorBidi" w:hAnsiTheme="majorBidi" w:cstheme="majorBidi"/>
          <w:b/>
          <w:bCs/>
          <w:color w:val="1C1E21"/>
          <w:sz w:val="28"/>
          <w:szCs w:val="28"/>
          <w:rtl/>
        </w:rPr>
        <w:t>وقد أحدث هذا الاكتشاف ضجة إعلامية واسعة النطاق في العالم ، نظراً للتوصل إلى مومياء الفرعون الصغير كاملة المحتويات ، وبكامل زينتها من قلائد و خواتم والتاج والعصي وكلها من الذهب الخالص والأبنوس</w:t>
      </w:r>
      <w:r w:rsidRPr="00AB7D34">
        <w:rPr>
          <w:rFonts w:asciiTheme="majorBidi" w:hAnsiTheme="majorBidi" w:cstheme="majorBidi"/>
          <w:b/>
          <w:bCs/>
          <w:color w:val="1C1E21"/>
          <w:sz w:val="28"/>
          <w:szCs w:val="28"/>
        </w:rPr>
        <w:t xml:space="preserve"> ..</w:t>
      </w:r>
    </w:p>
    <w:p w:rsidR="00AB7D34" w:rsidRPr="00AB7D34" w:rsidRDefault="0087657A" w:rsidP="00DB6F81">
      <w:pPr>
        <w:shd w:val="clear" w:color="auto" w:fill="E5DFEC" w:themeFill="accent4" w:themeFillTint="33"/>
        <w:bidi/>
        <w:rPr>
          <w:rFonts w:asciiTheme="majorBidi" w:hAnsiTheme="majorBidi" w:cstheme="majorBidi"/>
          <w:b/>
          <w:bCs/>
          <w:color w:val="1C1E21"/>
          <w:sz w:val="28"/>
          <w:szCs w:val="28"/>
        </w:rPr>
      </w:pPr>
      <w:r>
        <w:pict>
          <v:shape id="Picture 11" o:spid="_x0000_i1027" type="#_x0000_t75" alt="Description: ▪️" style="width:12.45pt;height:12.45pt;visibility:visible;mso-wrap-style:square" o:bullet="t">
            <v:imagedata r:id="rId18" o:title="▪️"/>
          </v:shape>
        </w:pict>
      </w:r>
      <w:r w:rsidR="00AB7D34" w:rsidRPr="00AB7D34">
        <w:rPr>
          <w:rFonts w:asciiTheme="majorBidi" w:hAnsiTheme="majorBidi" w:cstheme="majorBidi"/>
          <w:b/>
          <w:bCs/>
          <w:color w:val="1C1E21"/>
          <w:sz w:val="28"/>
          <w:szCs w:val="28"/>
          <w:rtl/>
        </w:rPr>
        <w:t>تقع المقبرة بوادي الملوك بمصر ، على ضفة النيل الغربية المقابلة لمدينة الأقصر اليوم ، وقد نالت هذه المقبرة شهرة عالمية واسعة لما احتوته من ثروات و كنوز عند اكتشافها ، إذ تعتبر المقبرة الوحيدة لملوك مصر القدماء التي وجدت بكامل محتوياتها ولم يحاول اللصوص سرقتها إلا في العصور القديمة وهي محاولات باءت كلها بالفشل</w:t>
      </w:r>
      <w:r w:rsidR="00AB7D34" w:rsidRPr="00AB7D34">
        <w:rPr>
          <w:rFonts w:asciiTheme="majorBidi" w:hAnsiTheme="majorBidi" w:cstheme="majorBidi"/>
          <w:b/>
          <w:bCs/>
          <w:color w:val="1C1E21"/>
          <w:sz w:val="28"/>
          <w:szCs w:val="28"/>
        </w:rPr>
        <w:t xml:space="preserve">.. </w:t>
      </w:r>
    </w:p>
    <w:p w:rsidR="00AB7D34" w:rsidRPr="00AB7D34" w:rsidRDefault="00594F86" w:rsidP="00DB6F81">
      <w:pPr>
        <w:shd w:val="clear" w:color="auto" w:fill="E5DFEC" w:themeFill="accent4" w:themeFillTint="33"/>
        <w:bidi/>
        <w:rPr>
          <w:rFonts w:asciiTheme="majorBidi" w:hAnsiTheme="majorBidi" w:cstheme="majorBidi"/>
          <w:b/>
          <w:bCs/>
          <w:color w:val="1C1E21"/>
          <w:sz w:val="28"/>
          <w:szCs w:val="28"/>
        </w:rPr>
      </w:pPr>
      <w:r w:rsidRPr="00AB7D34">
        <w:rPr>
          <w:rFonts w:ascii="inherit" w:hAnsi="inherit" w:cs="Segoe UI"/>
          <w:noProof/>
          <w:color w:val="1C1E21"/>
          <w:sz w:val="18"/>
          <w:szCs w:val="18"/>
        </w:rPr>
        <w:drawing>
          <wp:inline distT="0" distB="0" distL="0" distR="0" wp14:anchorId="24F15EEF" wp14:editId="5AD3C8B8">
            <wp:extent cx="2131665" cy="1207911"/>
            <wp:effectExtent l="0" t="0" r="254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5">
                      <a:extLst>
                        <a:ext uri="{28A0092B-C50C-407E-A947-70E740481C1C}">
                          <a14:useLocalDpi xmlns:a14="http://schemas.microsoft.com/office/drawing/2010/main" val="0"/>
                        </a:ext>
                      </a:extLst>
                    </a:blip>
                    <a:stretch>
                      <a:fillRect/>
                    </a:stretch>
                  </pic:blipFill>
                  <pic:spPr>
                    <a:xfrm flipH="1">
                      <a:off x="0" y="0"/>
                      <a:ext cx="2133309" cy="1208843"/>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rFonts w:ascii="inherit" w:hAnsi="inherit" w:cs="Segoe UI"/>
          <w:noProof/>
          <w:color w:val="1C1E21"/>
          <w:sz w:val="18"/>
          <w:szCs w:val="18"/>
        </w:rPr>
        <w:drawing>
          <wp:inline distT="0" distB="0" distL="0" distR="0" wp14:anchorId="2DD9E96E" wp14:editId="1BDCE260">
            <wp:extent cx="2034866" cy="1207911"/>
            <wp:effectExtent l="0" t="0" r="381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035830" cy="1208484"/>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Pr="00AB7D34">
        <w:rPr>
          <w:rFonts w:ascii="inherit" w:hAnsi="inherit" w:cs="Segoe UI"/>
          <w:noProof/>
          <w:color w:val="1C1E21"/>
          <w:sz w:val="18"/>
          <w:szCs w:val="18"/>
        </w:rPr>
        <w:drawing>
          <wp:inline distT="0" distB="0" distL="0" distR="0" wp14:anchorId="03E5464F" wp14:editId="0DC6F87A">
            <wp:extent cx="2394096" cy="1207911"/>
            <wp:effectExtent l="0" t="0" r="635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6622" cy="1209185"/>
                    </a:xfrm>
                    <a:prstGeom prst="rect">
                      <a:avLst/>
                    </a:prstGeom>
                  </pic:spPr>
                </pic:pic>
              </a:graphicData>
            </a:graphic>
          </wp:inline>
        </w:drawing>
      </w:r>
      <w:r>
        <w:rPr>
          <w:rFonts w:asciiTheme="majorBidi" w:hAnsiTheme="majorBidi" w:cstheme="majorBidi" w:hint="cs"/>
          <w:b/>
          <w:bCs/>
          <w:color w:val="1C1E21"/>
          <w:sz w:val="28"/>
          <w:szCs w:val="28"/>
          <w:rtl/>
        </w:rPr>
        <w:t xml:space="preserve">      </w:t>
      </w:r>
      <w:r w:rsidR="00AB7D34" w:rsidRPr="00AB7D34">
        <w:rPr>
          <w:rFonts w:asciiTheme="majorBidi" w:hAnsiTheme="majorBidi" w:cstheme="majorBidi"/>
          <w:b/>
          <w:bCs/>
          <w:color w:val="1C1E21"/>
          <w:sz w:val="28"/>
          <w:szCs w:val="28"/>
          <w:rtl/>
        </w:rPr>
        <w:t>وقد وجدت مقبرة الفرعون الذهبي على أنقاض أكواخ العمال المبنية منذ عصر الرعامسة مما صعب الوصول إليها من قبل اللصوص و مما يدل على بقاء المقبرة على حالتها الجيدة حيث لم تطلها يد العبث أو السرقة مثلما حدث بباقي مقابر المنطقة</w:t>
      </w:r>
      <w:r w:rsidR="00AB7D34" w:rsidRPr="00AB7D34">
        <w:rPr>
          <w:rFonts w:asciiTheme="majorBidi" w:hAnsiTheme="majorBidi" w:cstheme="majorBidi"/>
          <w:b/>
          <w:bCs/>
          <w:color w:val="1C1E21"/>
          <w:sz w:val="28"/>
          <w:szCs w:val="28"/>
        </w:rPr>
        <w:t xml:space="preserve"> ..</w:t>
      </w:r>
    </w:p>
    <w:p w:rsidR="00171461" w:rsidRPr="00594F86" w:rsidRDefault="00AB7D34" w:rsidP="00DB6F81">
      <w:pPr>
        <w:pStyle w:val="ListParagraph"/>
        <w:numPr>
          <w:ilvl w:val="0"/>
          <w:numId w:val="18"/>
        </w:numPr>
        <w:shd w:val="clear" w:color="auto" w:fill="E5DFEC" w:themeFill="accent4" w:themeFillTint="33"/>
        <w:tabs>
          <w:tab w:val="clear" w:pos="720"/>
          <w:tab w:val="num" w:pos="0"/>
        </w:tabs>
        <w:spacing w:after="75"/>
        <w:ind w:left="27" w:firstLine="63"/>
        <w:rPr>
          <w:rFonts w:asciiTheme="majorBidi" w:hAnsiTheme="majorBidi" w:cstheme="majorBidi"/>
          <w:b/>
          <w:bCs/>
          <w:color w:val="1C1E21"/>
          <w:sz w:val="28"/>
          <w:szCs w:val="28"/>
          <w:rtl/>
        </w:rPr>
      </w:pPr>
      <w:r w:rsidRPr="00AB7D34">
        <w:rPr>
          <w:rFonts w:asciiTheme="majorBidi" w:hAnsiTheme="majorBidi" w:cstheme="majorBidi"/>
          <w:b/>
          <w:bCs/>
          <w:color w:val="1C1E21"/>
          <w:sz w:val="28"/>
          <w:szCs w:val="28"/>
          <w:rtl/>
        </w:rPr>
        <w:t>تعرض محتويات المقبرة ( حوالي 1700 قطعة ) في المتحف المصري الجديد بالقاهرة ، وهناك بعض القطع تم الاحتفاظ بها في مخزن المتحف ، و بعض منها يعرض في متحف الأقصر</w:t>
      </w:r>
      <w:r w:rsidRPr="00594F86">
        <w:rPr>
          <w:rFonts w:ascii="inherit" w:hAnsi="inherit" w:cs="Segoe UI"/>
          <w:color w:val="1C1E21"/>
          <w:sz w:val="18"/>
          <w:szCs w:val="18"/>
        </w:rPr>
        <w:t xml:space="preserve">   </w:t>
      </w:r>
      <w:r w:rsidR="00594F86">
        <w:rPr>
          <w:rFonts w:ascii="inherit" w:hAnsi="inherit" w:cs="Segoe UI" w:hint="cs"/>
          <w:color w:val="1C1E21"/>
          <w:sz w:val="18"/>
          <w:szCs w:val="18"/>
          <w:rtl/>
          <w:lang w:bidi="ar-EG"/>
        </w:rPr>
        <w:t xml:space="preserve">           </w:t>
      </w:r>
      <w:r w:rsidR="00DB6F81">
        <w:rPr>
          <w:rFonts w:ascii="inherit" w:hAnsi="inherit" w:cs="Segoe UI" w:hint="cs"/>
          <w:color w:val="1C1E21"/>
          <w:sz w:val="18"/>
          <w:szCs w:val="18"/>
          <w:rtl/>
          <w:lang w:bidi="ar-EG"/>
        </w:rPr>
        <w:t xml:space="preserve">                                                                                                       </w:t>
      </w:r>
      <w:r w:rsidR="00594F86">
        <w:rPr>
          <w:rFonts w:ascii="inherit" w:hAnsi="inherit" w:cs="Segoe UI" w:hint="cs"/>
          <w:color w:val="1C1E21"/>
          <w:sz w:val="18"/>
          <w:szCs w:val="18"/>
          <w:rtl/>
          <w:lang w:bidi="ar-EG"/>
        </w:rPr>
        <w:t xml:space="preserve">  </w:t>
      </w:r>
      <w:r w:rsidR="00AB635F">
        <w:rPr>
          <w:rFonts w:ascii="inherit" w:hAnsi="inherit" w:cs="Segoe UI" w:hint="cs"/>
          <w:color w:val="1C1E21"/>
          <w:sz w:val="18"/>
          <w:szCs w:val="18"/>
          <w:rtl/>
          <w:lang w:bidi="ar-EG"/>
        </w:rPr>
        <w:t>ن</w:t>
      </w:r>
      <w:r w:rsidR="00F97400" w:rsidRPr="00594F86">
        <w:rPr>
          <w:b/>
          <w:bCs/>
          <w:color w:val="0000FF"/>
          <w:sz w:val="28"/>
          <w:szCs w:val="28"/>
          <w:shd w:val="clear" w:color="auto" w:fill="E5DFEC"/>
          <w:rtl/>
          <w:lang w:val="en-GB"/>
        </w:rPr>
        <w:t>سلسة من إعداد</w:t>
      </w:r>
      <w:r w:rsidR="00F97400" w:rsidRPr="00594F86">
        <w:rPr>
          <w:b/>
          <w:bCs/>
          <w:color w:val="0000FF"/>
          <w:sz w:val="28"/>
          <w:szCs w:val="28"/>
          <w:rtl/>
          <w:lang w:val="en-GB"/>
        </w:rPr>
        <w:t xml:space="preserve">  </w:t>
      </w:r>
      <w:r w:rsidR="00F97400" w:rsidRPr="00594F86">
        <w:rPr>
          <w:rFonts w:hint="cs"/>
          <w:b/>
          <w:bCs/>
          <w:color w:val="0000FF"/>
          <w:sz w:val="28"/>
          <w:szCs w:val="28"/>
          <w:rtl/>
          <w:lang w:val="en-GB"/>
        </w:rPr>
        <w:t xml:space="preserve">/ </w:t>
      </w:r>
      <w:r w:rsidR="00F97400" w:rsidRPr="00594F86">
        <w:rPr>
          <w:b/>
          <w:bCs/>
          <w:color w:val="0000FF"/>
          <w:sz w:val="28"/>
          <w:szCs w:val="28"/>
          <w:rtl/>
          <w:lang w:val="en-GB"/>
        </w:rPr>
        <w:t xml:space="preserve">د </w:t>
      </w:r>
      <w:r w:rsidR="00F97400" w:rsidRPr="00594F86">
        <w:rPr>
          <w:rFonts w:hint="cs"/>
          <w:b/>
          <w:bCs/>
          <w:color w:val="0000FF"/>
          <w:sz w:val="28"/>
          <w:szCs w:val="28"/>
          <w:rtl/>
          <w:lang w:val="en-GB"/>
        </w:rPr>
        <w:t>.</w:t>
      </w:r>
      <w:r w:rsidR="00F97400" w:rsidRPr="00594F86">
        <w:rPr>
          <w:b/>
          <w:bCs/>
          <w:color w:val="0000FF"/>
          <w:sz w:val="28"/>
          <w:szCs w:val="28"/>
          <w:rtl/>
          <w:lang w:val="en-GB"/>
        </w:rPr>
        <w:t xml:space="preserve">كريم </w:t>
      </w:r>
      <w:r w:rsidR="00673113" w:rsidRPr="00594F86">
        <w:rPr>
          <w:rFonts w:hint="cs"/>
          <w:b/>
          <w:bCs/>
          <w:color w:val="0000FF"/>
          <w:sz w:val="28"/>
          <w:szCs w:val="28"/>
          <w:rtl/>
          <w:lang w:val="en-GB"/>
        </w:rPr>
        <w:t>أب</w:t>
      </w:r>
      <w:r w:rsidR="00F97400" w:rsidRPr="00594F86">
        <w:rPr>
          <w:b/>
          <w:bCs/>
          <w:color w:val="0000FF"/>
          <w:sz w:val="28"/>
          <w:szCs w:val="28"/>
          <w:rtl/>
          <w:lang w:val="en-GB"/>
        </w:rPr>
        <w:t>والعزا</w:t>
      </w:r>
      <w:r w:rsidR="00B17CCA" w:rsidRPr="00594F86">
        <w:rPr>
          <w:rFonts w:hint="cs"/>
          <w:b/>
          <w:bCs/>
          <w:color w:val="0000FF"/>
          <w:sz w:val="28"/>
          <w:szCs w:val="28"/>
          <w:rtl/>
          <w:lang w:val="en-GB"/>
        </w:rPr>
        <w:t>ئم</w:t>
      </w:r>
    </w:p>
    <w:p w:rsidR="00812835" w:rsidRPr="00541337" w:rsidRDefault="00812835" w:rsidP="00812835">
      <w:pPr>
        <w:shd w:val="clear" w:color="auto" w:fill="E5DFEC" w:themeFill="accent4" w:themeFillTint="33"/>
        <w:bidi/>
        <w:spacing w:after="150"/>
        <w:rPr>
          <w:rFonts w:ascii="Times New Roman" w:hAnsi="Times New Roman"/>
          <w:color w:val="333333"/>
          <w:rtl/>
        </w:rPr>
        <w:sectPr w:rsidR="00812835" w:rsidRPr="00541337" w:rsidSect="00814365">
          <w:headerReference w:type="even" r:id="rId28"/>
          <w:headerReference w:type="default" r:id="rId29"/>
          <w:footerReference w:type="even" r:id="rId30"/>
          <w:footerReference w:type="default" r:id="rId31"/>
          <w:headerReference w:type="first" r:id="rId32"/>
          <w:type w:val="continuous"/>
          <w:pgSz w:w="12240" w:h="15840"/>
          <w:pgMar w:top="720" w:right="333" w:bottom="567" w:left="567" w:header="720" w:footer="720" w:gutter="0"/>
          <w:cols w:space="284"/>
          <w:docGrid w:linePitch="360"/>
        </w:sectPr>
      </w:pPr>
    </w:p>
    <w:p w:rsidR="0087657A" w:rsidRPr="0087657A" w:rsidRDefault="001A1C95" w:rsidP="0087657A">
      <w:pPr>
        <w:pStyle w:val="NormalWeb"/>
        <w:pBdr>
          <w:right w:val="single" w:sz="4" w:space="4" w:color="auto"/>
        </w:pBdr>
        <w:shd w:val="clear" w:color="auto" w:fill="E5DFEC" w:themeFill="accent4" w:themeFillTint="33"/>
        <w:bidi/>
        <w:ind w:right="90"/>
        <w:rPr>
          <w:rFonts w:ascii="Simplified Arabic" w:hAnsi="Simplified Arabic" w:cs="Simplified Arabic"/>
          <w:b/>
          <w:bCs/>
          <w:color w:val="0000FF"/>
          <w:spacing w:val="2"/>
          <w:sz w:val="40"/>
          <w:szCs w:val="40"/>
          <w:rtl/>
          <w:lang w:bidi="ar-EG"/>
        </w:rPr>
      </w:pPr>
      <w:r>
        <w:rPr>
          <w:rFonts w:asciiTheme="majorBidi" w:hAnsiTheme="majorBidi" w:cstheme="majorBidi" w:hint="cs"/>
          <w:b/>
          <w:bCs/>
          <w:color w:val="FF0000"/>
          <w:sz w:val="40"/>
          <w:szCs w:val="40"/>
          <w:rtl/>
        </w:rPr>
        <w:t>ركن الرياضة</w:t>
      </w:r>
      <w:r w:rsidR="0049743B" w:rsidRPr="003F4156">
        <w:rPr>
          <w:rFonts w:asciiTheme="majorBidi" w:hAnsiTheme="majorBidi" w:cstheme="majorBidi" w:hint="cs"/>
          <w:b/>
          <w:bCs/>
          <w:color w:val="FF0000"/>
          <w:sz w:val="40"/>
          <w:szCs w:val="40"/>
          <w:rtl/>
        </w:rPr>
        <w:t>:</w:t>
      </w:r>
      <w:r w:rsidR="0087657A" w:rsidRPr="0087657A">
        <w:rPr>
          <w:rFonts w:ascii="Simplified Arabic" w:hAnsi="Simplified Arabic" w:cs="Simplified Arabic" w:hint="cs"/>
          <w:b/>
          <w:bCs/>
          <w:color w:val="0000FF"/>
          <w:spacing w:val="2"/>
          <w:sz w:val="40"/>
          <w:szCs w:val="40"/>
          <w:rtl/>
          <w:lang w:bidi="ar-EG"/>
        </w:rPr>
        <w:t xml:space="preserve"> </w:t>
      </w:r>
      <w:r w:rsidR="0087657A" w:rsidRPr="0087657A">
        <w:rPr>
          <w:rFonts w:ascii="Simplified Arabic" w:hAnsi="Simplified Arabic" w:cs="Simplified Arabic" w:hint="cs"/>
          <w:b/>
          <w:bCs/>
          <w:color w:val="0000FF"/>
          <w:spacing w:val="2"/>
          <w:sz w:val="40"/>
          <w:szCs w:val="40"/>
          <w:rtl/>
          <w:lang w:bidi="ar-EG"/>
        </w:rPr>
        <w:t>مصر</w:t>
      </w:r>
      <w:r w:rsidR="0087657A">
        <w:rPr>
          <w:rFonts w:ascii="Simplified Arabic" w:hAnsi="Simplified Arabic" w:cs="Simplified Arabic" w:hint="cs"/>
          <w:b/>
          <w:bCs/>
          <w:color w:val="0000FF"/>
          <w:spacing w:val="2"/>
          <w:sz w:val="40"/>
          <w:szCs w:val="40"/>
          <w:rtl/>
          <w:lang w:bidi="ar-EG"/>
        </w:rPr>
        <w:t>تفوز</w:t>
      </w:r>
      <w:r w:rsidR="00437881">
        <w:rPr>
          <w:rFonts w:ascii="Simplified Arabic" w:hAnsi="Simplified Arabic" w:cs="Simplified Arabic" w:hint="cs"/>
          <w:b/>
          <w:bCs/>
          <w:color w:val="0000FF"/>
          <w:spacing w:val="2"/>
          <w:sz w:val="40"/>
          <w:szCs w:val="40"/>
          <w:rtl/>
          <w:lang w:bidi="ar-EG"/>
        </w:rPr>
        <w:t>على المغرب</w:t>
      </w:r>
      <w:r w:rsidR="0087657A">
        <w:rPr>
          <w:rFonts w:ascii="Simplified Arabic" w:hAnsi="Simplified Arabic" w:cs="Simplified Arabic" w:hint="cs"/>
          <w:b/>
          <w:bCs/>
          <w:color w:val="0000FF"/>
          <w:spacing w:val="2"/>
          <w:sz w:val="40"/>
          <w:szCs w:val="40"/>
          <w:rtl/>
          <w:lang w:bidi="ar-EG"/>
        </w:rPr>
        <w:t xml:space="preserve">2/1 وتصعد للدور قبل </w:t>
      </w:r>
      <w:r w:rsidR="0087657A" w:rsidRPr="0087657A">
        <w:rPr>
          <w:rFonts w:ascii="Simplified Arabic" w:hAnsi="Simplified Arabic" w:cs="Simplified Arabic" w:hint="cs"/>
          <w:b/>
          <w:bCs/>
          <w:color w:val="0000FF"/>
          <w:spacing w:val="2"/>
          <w:sz w:val="40"/>
          <w:szCs w:val="40"/>
          <w:rtl/>
          <w:lang w:bidi="ar-EG"/>
        </w:rPr>
        <w:t>النهائي لكاس افريقيا</w:t>
      </w:r>
    </w:p>
    <w:p w:rsidR="0087657A" w:rsidRPr="0087657A" w:rsidRDefault="0087657A" w:rsidP="0087657A">
      <w:pPr>
        <w:pBdr>
          <w:right w:val="single" w:sz="4" w:space="4" w:color="auto"/>
        </w:pBdr>
        <w:shd w:val="clear" w:color="auto" w:fill="E5DFEC" w:themeFill="accent4" w:themeFillTint="33"/>
        <w:bidi/>
        <w:spacing w:before="100" w:beforeAutospacing="1" w:after="100" w:afterAutospacing="1"/>
        <w:ind w:right="90"/>
        <w:rPr>
          <w:rFonts w:ascii="Simplified Arabic" w:hAnsi="Simplified Arabic" w:cs="Simplified Arabic" w:hint="cs"/>
          <w:b/>
          <w:bCs/>
          <w:color w:val="000000"/>
          <w:spacing w:val="2"/>
          <w:sz w:val="28"/>
          <w:szCs w:val="28"/>
          <w:rtl/>
          <w:lang w:bidi="ar-EG"/>
        </w:rPr>
      </w:pPr>
      <w:r w:rsidRPr="0087657A">
        <w:rPr>
          <w:rFonts w:ascii="Simplified Arabic" w:hAnsi="Simplified Arabic" w:cs="Simplified Arabic" w:hint="cs"/>
          <w:b/>
          <w:bCs/>
          <w:noProof/>
          <w:color w:val="000000"/>
          <w:spacing w:val="2"/>
          <w:sz w:val="28"/>
          <w:szCs w:val="28"/>
          <w:rtl/>
        </w:rPr>
        <w:drawing>
          <wp:inline distT="0" distB="0" distL="0" distR="0" wp14:anchorId="14167D8D" wp14:editId="3DDB4E09">
            <wp:extent cx="3341511" cy="20432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2896237_10222796381470609_2358290753759591184_n.jpg"/>
                    <pic:cNvPicPr/>
                  </pic:nvPicPr>
                  <pic:blipFill>
                    <a:blip r:embed="rId33">
                      <a:extLst>
                        <a:ext uri="{28A0092B-C50C-407E-A947-70E740481C1C}">
                          <a14:useLocalDpi xmlns:a14="http://schemas.microsoft.com/office/drawing/2010/main" val="0"/>
                        </a:ext>
                      </a:extLst>
                    </a:blip>
                    <a:stretch>
                      <a:fillRect/>
                    </a:stretch>
                  </pic:blipFill>
                  <pic:spPr>
                    <a:xfrm>
                      <a:off x="0" y="0"/>
                      <a:ext cx="3347093" cy="2046702"/>
                    </a:xfrm>
                    <a:prstGeom prst="rect">
                      <a:avLst/>
                    </a:prstGeom>
                  </pic:spPr>
                </pic:pic>
              </a:graphicData>
            </a:graphic>
          </wp:inline>
        </w:drawing>
      </w:r>
    </w:p>
    <w:p w:rsidR="00C7437E" w:rsidRPr="0087657A" w:rsidRDefault="0087657A" w:rsidP="0087657A">
      <w:pPr>
        <w:pBdr>
          <w:right w:val="single" w:sz="4" w:space="4" w:color="auto"/>
        </w:pBdr>
        <w:shd w:val="clear" w:color="auto" w:fill="E5DFEC" w:themeFill="accent4" w:themeFillTint="33"/>
        <w:bidi/>
        <w:spacing w:before="100" w:beforeAutospacing="1" w:after="100" w:afterAutospacing="1"/>
        <w:ind w:right="90"/>
        <w:rPr>
          <w:rFonts w:ascii="Simplified Arabic" w:hAnsi="Simplified Arabic" w:cs="Simplified Arabic"/>
          <w:b/>
          <w:bCs/>
          <w:color w:val="000000"/>
          <w:spacing w:val="2"/>
          <w:sz w:val="28"/>
          <w:szCs w:val="28"/>
          <w:rtl/>
          <w:lang w:bidi="ar-EG"/>
        </w:rPr>
      </w:pPr>
      <w:r w:rsidRPr="0087657A">
        <w:rPr>
          <w:rFonts w:ascii="Simplified Arabic" w:hAnsi="Simplified Arabic" w:cs="Simplified Arabic"/>
          <w:b/>
          <w:bCs/>
          <w:color w:val="000000"/>
          <w:spacing w:val="2"/>
          <w:sz w:val="28"/>
          <w:szCs w:val="28"/>
          <w:rtl/>
        </w:rPr>
        <w:t>فاز المنتخب المصري على منافسه المغربي بهدفين مقابل هدف، مساء الأحد، في مباراة دور ربع النهائي لبطولة كأس أمم إفريقيا المُقامة في الكاميرون</w:t>
      </w:r>
      <w:r w:rsidRPr="0087657A">
        <w:rPr>
          <w:rFonts w:ascii="Simplified Arabic" w:hAnsi="Simplified Arabic" w:cs="Simplified Arabic"/>
          <w:b/>
          <w:bCs/>
          <w:color w:val="000000"/>
          <w:spacing w:val="2"/>
          <w:sz w:val="28"/>
          <w:szCs w:val="28"/>
        </w:rPr>
        <w:t>.</w:t>
      </w:r>
      <w:r w:rsidRPr="0087657A">
        <w:rPr>
          <w:rFonts w:ascii="Simplified Arabic" w:hAnsi="Simplified Arabic" w:cs="Simplified Arabic"/>
          <w:b/>
          <w:bCs/>
          <w:color w:val="000000"/>
          <w:spacing w:val="2"/>
          <w:sz w:val="28"/>
          <w:szCs w:val="28"/>
          <w:rtl/>
        </w:rPr>
        <w:t>وضمن المنتخب المصري بطاقة التأهل لدور نصف النهائي للبطولة، حيث مباراة حاسمة مرتقبة مع الكاميرون</w:t>
      </w:r>
      <w:r w:rsidRPr="0087657A">
        <w:rPr>
          <w:rFonts w:ascii="Simplified Arabic" w:hAnsi="Simplified Arabic" w:cs="Simplified Arabic"/>
          <w:b/>
          <w:bCs/>
          <w:color w:val="000000"/>
          <w:spacing w:val="2"/>
          <w:sz w:val="28"/>
          <w:szCs w:val="28"/>
        </w:rPr>
        <w:t>.</w:t>
      </w:r>
      <w:r w:rsidRPr="0087657A">
        <w:rPr>
          <w:rFonts w:ascii="Simplified Arabic" w:hAnsi="Simplified Arabic" w:cs="Simplified Arabic"/>
          <w:b/>
          <w:bCs/>
          <w:color w:val="000000"/>
          <w:spacing w:val="2"/>
          <w:sz w:val="28"/>
          <w:szCs w:val="28"/>
          <w:rtl/>
        </w:rPr>
        <w:t>وافتتح المغرب المباراة بهدفه المبكر الوحيد من ركلة جزاء سجلها سفيان بوفال في مرمى الفراعنة من في الدقيقة السابعة من زمن الشوط الأول، فيما سجل محمد صلاح هدف التعادل في 53 من شوط المباراة الثاني</w:t>
      </w:r>
      <w:r w:rsidRPr="0087657A">
        <w:rPr>
          <w:rFonts w:ascii="Simplified Arabic" w:hAnsi="Simplified Arabic" w:cs="Simplified Arabic"/>
          <w:b/>
          <w:bCs/>
          <w:color w:val="000000"/>
          <w:spacing w:val="2"/>
          <w:sz w:val="28"/>
          <w:szCs w:val="28"/>
        </w:rPr>
        <w:t>.</w:t>
      </w:r>
      <w:r w:rsidRPr="0087657A">
        <w:rPr>
          <w:rFonts w:ascii="Simplified Arabic" w:hAnsi="Simplified Arabic" w:cs="Simplified Arabic"/>
          <w:b/>
          <w:bCs/>
          <w:color w:val="000000"/>
          <w:spacing w:val="2"/>
          <w:sz w:val="28"/>
          <w:szCs w:val="28"/>
          <w:rtl/>
        </w:rPr>
        <w:t>وعزز محمود تريزيجيه تقدم مصر بهدف الفوز الحاسم في الوقت الإضافي</w:t>
      </w:r>
      <w:r w:rsidRPr="0087657A">
        <w:rPr>
          <w:rFonts w:ascii="Simplified Arabic" w:hAnsi="Simplified Arabic" w:cs="Simplified Arabic"/>
          <w:b/>
          <w:bCs/>
          <w:color w:val="000000"/>
          <w:spacing w:val="2"/>
          <w:sz w:val="28"/>
          <w:szCs w:val="28"/>
        </w:rPr>
        <w:t>.</w:t>
      </w:r>
      <w:r w:rsidRPr="0087657A">
        <w:rPr>
          <w:rFonts w:ascii="Simplified Arabic" w:hAnsi="Simplified Arabic" w:cs="Simplified Arabic"/>
          <w:b/>
          <w:bCs/>
          <w:color w:val="000000"/>
          <w:spacing w:val="2"/>
          <w:sz w:val="28"/>
          <w:szCs w:val="28"/>
          <w:rtl/>
        </w:rPr>
        <w:t>وشهدت المباراة العديد من الالتحامات القوية، التي كان أبرزها في الدقيقة 76 عندما اشتبك عدد من لاعبي الفريقين. وتلقى بعضهم البطاقات الصفراء، وسط انتقادات لأداء حكم المباراة</w:t>
      </w:r>
      <w:r w:rsidRPr="0087657A">
        <w:rPr>
          <w:rFonts w:ascii="Simplified Arabic" w:hAnsi="Simplified Arabic" w:cs="Simplified Arabic"/>
          <w:b/>
          <w:bCs/>
          <w:color w:val="000000"/>
          <w:spacing w:val="2"/>
          <w:sz w:val="28"/>
          <w:szCs w:val="28"/>
        </w:rPr>
        <w:t>. </w:t>
      </w:r>
      <w:r>
        <w:rPr>
          <w:rFonts w:ascii="Simplified Arabic" w:hAnsi="Simplified Arabic" w:cs="Simplified Arabic" w:hint="cs"/>
          <w:b/>
          <w:bCs/>
          <w:color w:val="000000"/>
          <w:spacing w:val="2"/>
          <w:sz w:val="28"/>
          <w:szCs w:val="28"/>
          <w:rtl/>
          <w:lang w:bidi="ar-EG"/>
        </w:rPr>
        <w:t xml:space="preserve">                                    </w:t>
      </w:r>
      <w:r w:rsidRPr="0087657A">
        <w:rPr>
          <w:rFonts w:ascii="Simplified Arabic" w:hAnsi="Simplified Arabic" w:cs="Simplified Arabic" w:hint="cs"/>
          <w:b/>
          <w:bCs/>
          <w:color w:val="E5DFEC" w:themeColor="accent4" w:themeTint="33"/>
          <w:spacing w:val="2"/>
          <w:sz w:val="28"/>
          <w:szCs w:val="28"/>
          <w:rtl/>
          <w:lang w:bidi="ar-EG"/>
        </w:rPr>
        <w:t>-</w:t>
      </w:r>
      <w:r>
        <w:rPr>
          <w:rFonts w:ascii="Simplified Arabic" w:hAnsi="Simplified Arabic" w:cs="Simplified Arabic" w:hint="cs"/>
          <w:b/>
          <w:bCs/>
          <w:color w:val="000000"/>
          <w:spacing w:val="2"/>
          <w:sz w:val="28"/>
          <w:szCs w:val="28"/>
          <w:rtl/>
          <w:lang w:bidi="ar-EG"/>
        </w:rPr>
        <w:t xml:space="preserve">                                                    </w:t>
      </w:r>
      <w:r w:rsidR="004147E9">
        <w:rPr>
          <w:rFonts w:asciiTheme="majorBidi" w:hAnsiTheme="majorBidi" w:cstheme="majorBidi" w:hint="cs"/>
          <w:b/>
          <w:bCs/>
          <w:color w:val="0000FF"/>
          <w:sz w:val="26"/>
          <w:szCs w:val="26"/>
          <w:rtl/>
        </w:rPr>
        <w:t>اعداد</w:t>
      </w:r>
      <w:r w:rsidR="00C7437E" w:rsidRPr="0049743B">
        <w:rPr>
          <w:rFonts w:asciiTheme="majorBidi" w:hAnsiTheme="majorBidi" w:cstheme="majorBidi" w:hint="cs"/>
          <w:b/>
          <w:bCs/>
          <w:color w:val="0000FF"/>
          <w:sz w:val="26"/>
          <w:szCs w:val="26"/>
          <w:rtl/>
        </w:rPr>
        <w:t>/ كابتن كيمو</w:t>
      </w:r>
    </w:p>
    <w:p w:rsidR="00C611BF" w:rsidRDefault="00C611BF" w:rsidP="00296693">
      <w:pPr>
        <w:widowControl w:val="0"/>
        <w:pBdr>
          <w:left w:val="single" w:sz="4" w:space="4" w:color="auto"/>
        </w:pBdr>
        <w:shd w:val="clear" w:color="auto" w:fill="E5DFEC" w:themeFill="accent4" w:themeFillTint="33"/>
        <w:tabs>
          <w:tab w:val="left" w:pos="357"/>
        </w:tabs>
        <w:bidi/>
        <w:rPr>
          <w:rFonts w:ascii="Times New Roman" w:hAnsi="Times New Roman"/>
          <w:b/>
          <w:bCs/>
          <w:color w:val="0000FF"/>
          <w:sz w:val="40"/>
          <w:szCs w:val="40"/>
          <w:rtl/>
          <w:lang w:bidi="ar-EG"/>
        </w:rPr>
      </w:pPr>
      <w:r>
        <w:rPr>
          <w:rFonts w:hint="cs"/>
          <w:b/>
          <w:bCs/>
          <w:color w:val="FF0000"/>
          <w:sz w:val="40"/>
          <w:szCs w:val="40"/>
          <w:u w:val="single"/>
          <w:rtl/>
          <w:lang w:bidi="ar-EG"/>
        </w:rPr>
        <w:t>واحة الايمان :</w:t>
      </w:r>
      <w:r w:rsidRPr="00043D64">
        <w:rPr>
          <w:rFonts w:asciiTheme="majorBidi" w:eastAsiaTheme="minorHAnsi" w:hAnsiTheme="majorBidi" w:cstheme="majorBidi" w:hint="cs"/>
          <w:b/>
          <w:bCs/>
          <w:color w:val="0000FF"/>
          <w:sz w:val="40"/>
          <w:szCs w:val="40"/>
          <w:rtl/>
          <w:lang w:eastAsia="ar-SA"/>
        </w:rPr>
        <w:t xml:space="preserve"> </w:t>
      </w:r>
      <w:r>
        <w:rPr>
          <w:rFonts w:asciiTheme="majorBidi" w:eastAsiaTheme="minorHAnsi" w:hAnsiTheme="majorBidi" w:cstheme="majorBidi" w:hint="cs"/>
          <w:b/>
          <w:bCs/>
          <w:color w:val="0000FF"/>
          <w:sz w:val="40"/>
          <w:szCs w:val="40"/>
          <w:rtl/>
          <w:lang w:eastAsia="ar-SA"/>
        </w:rPr>
        <w:t xml:space="preserve">     </w:t>
      </w:r>
      <w:r>
        <w:rPr>
          <w:rFonts w:ascii="Times New Roman" w:hAnsi="Times New Roman" w:hint="cs"/>
          <w:b/>
          <w:bCs/>
          <w:color w:val="0000FF"/>
          <w:sz w:val="40"/>
          <w:szCs w:val="40"/>
          <w:rtl/>
          <w:lang w:bidi="ar-EG"/>
        </w:rPr>
        <w:t xml:space="preserve">قراءة في كتاب </w:t>
      </w:r>
    </w:p>
    <w:p w:rsidR="00C611BF" w:rsidRPr="00C611BF" w:rsidRDefault="00C611BF" w:rsidP="00296693">
      <w:pPr>
        <w:widowControl w:val="0"/>
        <w:pBdr>
          <w:left w:val="single" w:sz="4" w:space="4" w:color="auto"/>
        </w:pBdr>
        <w:shd w:val="clear" w:color="auto" w:fill="E5DFEC" w:themeFill="accent4" w:themeFillTint="33"/>
        <w:tabs>
          <w:tab w:val="left" w:pos="357"/>
        </w:tabs>
        <w:bidi/>
        <w:rPr>
          <w:rFonts w:ascii="Times New Roman" w:hAnsi="Times New Roman"/>
          <w:b/>
          <w:bCs/>
          <w:sz w:val="36"/>
          <w:szCs w:val="36"/>
          <w:rtl/>
          <w:lang w:bidi="ar-EG"/>
        </w:rPr>
      </w:pPr>
      <w:r w:rsidRPr="00C611BF">
        <w:rPr>
          <w:rFonts w:ascii="Times New Roman" w:hAnsi="Times New Roman" w:hint="cs"/>
          <w:b/>
          <w:bCs/>
          <w:color w:val="0000FF"/>
          <w:sz w:val="36"/>
          <w:szCs w:val="36"/>
          <w:rtl/>
          <w:lang w:bidi="ar-EG"/>
        </w:rPr>
        <w:t>(رسالة الاسراء</w:t>
      </w:r>
      <w:r>
        <w:rPr>
          <w:rFonts w:ascii="Times New Roman" w:hAnsi="Times New Roman" w:hint="cs"/>
          <w:b/>
          <w:bCs/>
          <w:color w:val="0000FF"/>
          <w:sz w:val="36"/>
          <w:szCs w:val="36"/>
          <w:rtl/>
          <w:lang w:bidi="ar-EG"/>
        </w:rPr>
        <w:t xml:space="preserve"> و</w:t>
      </w:r>
      <w:r w:rsidRPr="00C611BF">
        <w:rPr>
          <w:rFonts w:ascii="Times New Roman" w:hAnsi="Times New Roman" w:hint="cs"/>
          <w:b/>
          <w:bCs/>
          <w:color w:val="0000FF"/>
          <w:sz w:val="36"/>
          <w:szCs w:val="36"/>
          <w:rtl/>
          <w:lang w:bidi="ar-EG"/>
        </w:rPr>
        <w:t>المعراج للامام ابى العزائم)</w:t>
      </w:r>
    </w:p>
    <w:p w:rsidR="00C611BF"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p>
    <w:p w:rsidR="00C611BF"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color w:val="000000"/>
          <w:sz w:val="28"/>
          <w:szCs w:val="28"/>
          <w:rtl/>
        </w:rPr>
      </w:pPr>
      <w:r w:rsidRPr="000A2CDE">
        <w:rPr>
          <w:rFonts w:ascii="Times New Roman" w:hAnsi="Times New Roman"/>
          <w:b/>
          <w:bCs/>
          <w:sz w:val="28"/>
          <w:szCs w:val="28"/>
          <w:rtl/>
          <w:lang w:bidi="ar-EG"/>
        </w:rPr>
        <w:t xml:space="preserve">قال الله تعالى: </w:t>
      </w:r>
      <w:r w:rsidRPr="000A2CDE">
        <w:rPr>
          <w:rFonts w:ascii="Times New Roman" w:hAnsi="Times New Roman" w:hint="cs"/>
          <w:b/>
          <w:bCs/>
          <w:color w:val="000000"/>
          <w:sz w:val="28"/>
          <w:szCs w:val="28"/>
          <w:rtl/>
        </w:rPr>
        <w:t>( سبحان الذي اسرى بعبده ليلاً من المسجدِ الحرامِ الى المسجدِ الأقصى الذي باركنا حوله لنريهُ من آياتنا إنه هو</w:t>
      </w:r>
      <w:r w:rsidRPr="000A2CDE">
        <w:rPr>
          <w:rFonts w:ascii="Times New Roman" w:hAnsi="Times New Roman"/>
          <w:b/>
          <w:bCs/>
          <w:color w:val="000000"/>
          <w:sz w:val="28"/>
          <w:szCs w:val="28"/>
          <w:rtl/>
        </w:rPr>
        <w:t xml:space="preserve"> </w:t>
      </w:r>
      <w:r w:rsidRPr="000A2CDE">
        <w:rPr>
          <w:rFonts w:ascii="Times New Roman" w:hAnsi="Times New Roman" w:hint="cs"/>
          <w:b/>
          <w:bCs/>
          <w:color w:val="000000"/>
          <w:sz w:val="28"/>
          <w:szCs w:val="28"/>
          <w:rtl/>
        </w:rPr>
        <w:t xml:space="preserve">السميعُ البصير) </w:t>
      </w:r>
      <w:r w:rsidRPr="000A2CDE">
        <w:rPr>
          <w:rFonts w:ascii="Times New Roman" w:hAnsi="Times New Roman"/>
          <w:b/>
          <w:bCs/>
          <w:color w:val="000000"/>
          <w:sz w:val="28"/>
          <w:szCs w:val="28"/>
          <w:rtl/>
        </w:rPr>
        <w:t>الإسراء:</w:t>
      </w:r>
      <w:r>
        <w:rPr>
          <w:rFonts w:ascii="Times New Roman" w:hAnsi="Times New Roman" w:hint="cs"/>
          <w:b/>
          <w:bCs/>
          <w:color w:val="000000"/>
          <w:sz w:val="28"/>
          <w:szCs w:val="28"/>
          <w:rtl/>
        </w:rPr>
        <w:t xml:space="preserve">  </w:t>
      </w:r>
      <w:r w:rsidRPr="000A2CDE">
        <w:rPr>
          <w:rFonts w:ascii="Times New Roman" w:hAnsi="Times New Roman"/>
          <w:b/>
          <w:bCs/>
          <w:color w:val="000000"/>
          <w:sz w:val="28"/>
          <w:szCs w:val="28"/>
          <w:rtl/>
        </w:rPr>
        <w:t>١</w:t>
      </w:r>
    </w:p>
    <w:p w:rsidR="00C611BF"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r w:rsidRPr="000A2CDE">
        <w:rPr>
          <w:rFonts w:ascii="Times New Roman" w:hAnsi="Times New Roman"/>
          <w:b/>
          <w:bCs/>
          <w:sz w:val="28"/>
          <w:szCs w:val="28"/>
          <w:rtl/>
          <w:lang w:bidi="ar-EG"/>
        </w:rPr>
        <w:t>افتتح الله تعالى الإسراء بالتسبيح دلالة على كمال تنـزيه ذاته العلية ، عن الحلول بجهة أو الاحتياج إلى المحل والمكان ، ثم أعلن سبحانه وتعالى أنه هو الذي أسرى بحبيبه ﴿</w:t>
      </w:r>
      <w:r w:rsidRPr="000A2CDE">
        <w:rPr>
          <w:rFonts w:ascii="Times New Roman" w:hAnsi="Times New Roman" w:hint="cs"/>
          <w:b/>
          <w:bCs/>
          <w:sz w:val="28"/>
          <w:szCs w:val="28"/>
          <w:rtl/>
          <w:lang w:bidi="ar-EG"/>
        </w:rPr>
        <w:t xml:space="preserve">صلى الله عليه </w:t>
      </w:r>
      <w:r w:rsidRPr="000A2CDE">
        <w:rPr>
          <w:rFonts w:ascii="Times New Roman" w:hAnsi="Times New Roman"/>
          <w:b/>
          <w:bCs/>
          <w:sz w:val="28"/>
          <w:szCs w:val="28"/>
          <w:rtl/>
          <w:lang w:bidi="ar-EG"/>
        </w:rPr>
        <w:t xml:space="preserve"> وآله﴾</w:t>
      </w:r>
      <w:r w:rsidRPr="000A2CDE">
        <w:rPr>
          <w:rFonts w:ascii="Times New Roman" w:hAnsi="Times New Roman" w:hint="cs"/>
          <w:b/>
          <w:bCs/>
          <w:sz w:val="28"/>
          <w:szCs w:val="28"/>
          <w:rtl/>
          <w:lang w:bidi="ar-EG"/>
        </w:rPr>
        <w:t xml:space="preserve"> </w:t>
      </w:r>
      <w:r w:rsidRPr="000A2CDE">
        <w:rPr>
          <w:rFonts w:ascii="Times New Roman" w:hAnsi="Times New Roman"/>
          <w:b/>
          <w:bCs/>
          <w:sz w:val="28"/>
          <w:szCs w:val="28"/>
          <w:rtl/>
          <w:lang w:bidi="ar-EG"/>
        </w:rPr>
        <w:t>ليقف العقل مسلما بآية يعجز عن إدراك حقيقتها،</w:t>
      </w:r>
    </w:p>
    <w:p w:rsidR="00296693"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r w:rsidRPr="000A2CDE">
        <w:rPr>
          <w:rFonts w:ascii="Times New Roman" w:hAnsi="Times New Roman"/>
          <w:b/>
          <w:bCs/>
          <w:sz w:val="28"/>
          <w:szCs w:val="28"/>
          <w:rtl/>
          <w:lang w:bidi="ar-EG"/>
        </w:rPr>
        <w:t xml:space="preserve"> وكيف لا  ؟ !! </w:t>
      </w:r>
    </w:p>
    <w:p w:rsidR="002D1D23" w:rsidRDefault="00C611BF" w:rsidP="002D1D23">
      <w:pPr>
        <w:widowControl w:val="0"/>
        <w:pBdr>
          <w:left w:val="single" w:sz="4" w:space="4" w:color="auto"/>
        </w:pBdr>
        <w:shd w:val="clear" w:color="auto" w:fill="E5DFEC" w:themeFill="accent4" w:themeFillTint="33"/>
        <w:bidi/>
        <w:jc w:val="lowKashida"/>
        <w:rPr>
          <w:rFonts w:ascii="Times New Roman" w:hAnsi="Times New Roman" w:hint="cs"/>
          <w:b/>
          <w:bCs/>
          <w:sz w:val="28"/>
          <w:szCs w:val="28"/>
          <w:rtl/>
          <w:lang w:bidi="ar-EG"/>
        </w:rPr>
      </w:pPr>
      <w:r w:rsidRPr="000A2CDE">
        <w:rPr>
          <w:rFonts w:ascii="Times New Roman" w:hAnsi="Times New Roman"/>
          <w:b/>
          <w:bCs/>
          <w:sz w:val="28"/>
          <w:szCs w:val="28"/>
          <w:rtl/>
          <w:lang w:bidi="ar-EG"/>
        </w:rPr>
        <w:t xml:space="preserve"> </w:t>
      </w:r>
    </w:p>
    <w:p w:rsidR="002D1D23" w:rsidRDefault="00C611BF" w:rsidP="002D1D23">
      <w:pPr>
        <w:widowControl w:val="0"/>
        <w:pBdr>
          <w:left w:val="single" w:sz="4" w:space="4" w:color="auto"/>
        </w:pBdr>
        <w:shd w:val="clear" w:color="auto" w:fill="E5DFEC" w:themeFill="accent4" w:themeFillTint="33"/>
        <w:bidi/>
        <w:jc w:val="lowKashida"/>
        <w:rPr>
          <w:rFonts w:ascii="Times New Roman" w:hAnsi="Times New Roman" w:hint="cs"/>
          <w:b/>
          <w:bCs/>
          <w:color w:val="000000"/>
          <w:sz w:val="28"/>
          <w:szCs w:val="28"/>
          <w:rtl/>
        </w:rPr>
      </w:pPr>
      <w:r w:rsidRPr="000A2CDE">
        <w:rPr>
          <w:rFonts w:ascii="Times New Roman" w:hAnsi="Times New Roman"/>
          <w:b/>
          <w:bCs/>
          <w:sz w:val="28"/>
          <w:szCs w:val="28"/>
          <w:rtl/>
          <w:lang w:bidi="ar-EG"/>
        </w:rPr>
        <w:t xml:space="preserve">وصنع الله القريب الظاهر للحس من حركات الأفلاك ، وخواص الكائنات ، وسر حياة الأجسام الحية ، مما تعلقت به قدرة القادر ، عجز العقل السليم عن إدراك حقائقها ، وكشف أسرارها ، إلا بنور يجعله مبدع الكائنات في قلب من أهله لمشاهدة تلك الآيات . ونسبة الإسراء إلى الله سبحانه وتعالى حجة صريحة ، على إن الأمر فوق العقل ، لأنه من فعل القدرة العجيب ، ومن دقائق الحكمة التي لا تنكشف أسرارها إلا لمن سبحت أرواحهم في فسيح حظائر الملكوت الأعلى ، فما على المؤمن الكامل ، ولا على العالم الراسخ إلا أن يقول : </w:t>
      </w:r>
      <w:r w:rsidRPr="000A2CDE">
        <w:rPr>
          <w:rFonts w:ascii="Times New Roman" w:hAnsi="Times New Roman" w:hint="cs"/>
          <w:b/>
          <w:bCs/>
          <w:color w:val="000000"/>
          <w:sz w:val="28"/>
          <w:szCs w:val="28"/>
          <w:rtl/>
        </w:rPr>
        <w:t xml:space="preserve">( آمنا به كلٌ من عند ربنا)  </w:t>
      </w:r>
      <w:r w:rsidRPr="000A2CDE">
        <w:rPr>
          <w:rFonts w:ascii="Times New Roman" w:hAnsi="Times New Roman"/>
          <w:b/>
          <w:bCs/>
          <w:color w:val="000000"/>
          <w:sz w:val="28"/>
          <w:szCs w:val="28"/>
          <w:rtl/>
        </w:rPr>
        <w:t xml:space="preserve"> عمران: ٧</w:t>
      </w:r>
    </w:p>
    <w:p w:rsidR="00296693" w:rsidRPr="002D1D23" w:rsidRDefault="00C611BF" w:rsidP="002D1D23">
      <w:pPr>
        <w:widowControl w:val="0"/>
        <w:pBdr>
          <w:left w:val="single" w:sz="4" w:space="4" w:color="auto"/>
        </w:pBdr>
        <w:shd w:val="clear" w:color="auto" w:fill="E5DFEC" w:themeFill="accent4" w:themeFillTint="33"/>
        <w:bidi/>
        <w:jc w:val="lowKashida"/>
        <w:rPr>
          <w:rFonts w:ascii="Times New Roman" w:hAnsi="Times New Roman"/>
          <w:b/>
          <w:bCs/>
          <w:color w:val="000000"/>
          <w:sz w:val="28"/>
          <w:szCs w:val="28"/>
          <w:rtl/>
        </w:rPr>
      </w:pPr>
      <w:r w:rsidRPr="000A2CDE">
        <w:rPr>
          <w:rFonts w:ascii="Times New Roman" w:hAnsi="Times New Roman"/>
          <w:b/>
          <w:bCs/>
          <w:color w:val="000000"/>
          <w:sz w:val="28"/>
          <w:szCs w:val="28"/>
        </w:rPr>
        <w:t xml:space="preserve"> </w:t>
      </w:r>
      <w:r w:rsidRPr="000A2CDE">
        <w:rPr>
          <w:rFonts w:ascii="Times New Roman" w:hAnsi="Times New Roman"/>
          <w:b/>
          <w:bCs/>
          <w:sz w:val="28"/>
          <w:szCs w:val="28"/>
          <w:rtl/>
          <w:lang w:bidi="ar-EG"/>
        </w:rPr>
        <w:t>وما للعقل والبحث عن كيفية العروج والإسراء بعد نسبة ذلك إلى القادر المريد الفاعل لما يشاء .</w:t>
      </w:r>
      <w:r w:rsidR="00296693">
        <w:rPr>
          <w:rFonts w:ascii="Times New Roman" w:hAnsi="Times New Roman" w:hint="cs"/>
          <w:b/>
          <w:bCs/>
          <w:sz w:val="28"/>
          <w:szCs w:val="28"/>
          <w:rtl/>
          <w:lang w:bidi="ar-EG"/>
        </w:rPr>
        <w:t xml:space="preserve"> </w:t>
      </w:r>
    </w:p>
    <w:p w:rsidR="00296693"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r w:rsidRPr="000A2CDE">
        <w:rPr>
          <w:rFonts w:ascii="Times New Roman" w:hAnsi="Times New Roman"/>
          <w:b/>
          <w:bCs/>
          <w:sz w:val="28"/>
          <w:szCs w:val="28"/>
          <w:rtl/>
          <w:lang w:bidi="ar-EG"/>
        </w:rPr>
        <w:t xml:space="preserve"> اللهم إني أشهدك أني آمنت بما أخبرتنا به من أنك أكرمت به فرد ذاتك ﴿</w:t>
      </w:r>
      <w:r w:rsidRPr="000A2CDE">
        <w:rPr>
          <w:rFonts w:ascii="Times New Roman" w:hAnsi="Times New Roman" w:hint="cs"/>
          <w:b/>
          <w:bCs/>
          <w:sz w:val="28"/>
          <w:szCs w:val="28"/>
          <w:rtl/>
          <w:lang w:bidi="ar-EG"/>
        </w:rPr>
        <w:t xml:space="preserve">صلى الله عليه </w:t>
      </w:r>
      <w:r w:rsidRPr="000A2CDE">
        <w:rPr>
          <w:rFonts w:ascii="Times New Roman" w:hAnsi="Times New Roman"/>
          <w:b/>
          <w:bCs/>
          <w:sz w:val="28"/>
          <w:szCs w:val="28"/>
          <w:rtl/>
          <w:lang w:bidi="ar-EG"/>
        </w:rPr>
        <w:t xml:space="preserve"> وآله﴾. </w:t>
      </w:r>
    </w:p>
    <w:p w:rsidR="00C611BF" w:rsidRPr="000A2CDE" w:rsidRDefault="00C611BF" w:rsidP="0029669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r w:rsidRPr="000A2CDE">
        <w:rPr>
          <w:rFonts w:ascii="Times New Roman" w:hAnsi="Times New Roman"/>
          <w:b/>
          <w:bCs/>
          <w:sz w:val="28"/>
          <w:szCs w:val="28"/>
          <w:rtl/>
          <w:lang w:bidi="ar-EG"/>
        </w:rPr>
        <w:t xml:space="preserve"> </w:t>
      </w:r>
      <w:r w:rsidRPr="000A2CDE">
        <w:rPr>
          <w:rFonts w:ascii="Times New Roman" w:hAnsi="Times New Roman" w:hint="cs"/>
          <w:b/>
          <w:bCs/>
          <w:sz w:val="28"/>
          <w:szCs w:val="28"/>
          <w:rtl/>
          <w:lang w:bidi="ar-EG"/>
        </w:rPr>
        <w:t xml:space="preserve">ثم </w:t>
      </w:r>
      <w:r w:rsidRPr="000A2CDE">
        <w:rPr>
          <w:rFonts w:ascii="Times New Roman" w:hAnsi="Times New Roman"/>
          <w:b/>
          <w:bCs/>
          <w:sz w:val="28"/>
          <w:szCs w:val="28"/>
          <w:rtl/>
          <w:lang w:bidi="ar-EG"/>
        </w:rPr>
        <w:t xml:space="preserve">وصف الله حبيبه في الإسراء بأنه عبد ، إعلاما منه سبحانه أن أرقى المراتب وأعلى المقامات أن يكمل الإنسان في مقامات العبودية حتى يكون عبدًا صرفا خالصا من كل شائبة لذات الله تعالى </w:t>
      </w:r>
      <w:r w:rsidRPr="000A2CDE">
        <w:rPr>
          <w:rFonts w:ascii="Times New Roman" w:hAnsi="Times New Roman" w:hint="cs"/>
          <w:b/>
          <w:bCs/>
          <w:sz w:val="28"/>
          <w:szCs w:val="28"/>
          <w:rtl/>
          <w:lang w:bidi="ar-EG"/>
        </w:rPr>
        <w:t>.</w:t>
      </w:r>
      <w:r w:rsidRPr="000A2CDE">
        <w:rPr>
          <w:rFonts w:ascii="Times New Roman" w:hAnsi="Times New Roman"/>
          <w:b/>
          <w:bCs/>
          <w:sz w:val="28"/>
          <w:szCs w:val="28"/>
          <w:rtl/>
          <w:lang w:bidi="ar-EG"/>
        </w:rPr>
        <w:t>وفى ذلك دليل على أن سيدنا ومولانا رسول الله ﴿</w:t>
      </w:r>
      <w:r w:rsidRPr="000A2CDE">
        <w:rPr>
          <w:rFonts w:ascii="Times New Roman" w:hAnsi="Times New Roman" w:hint="cs"/>
          <w:b/>
          <w:bCs/>
          <w:sz w:val="28"/>
          <w:szCs w:val="28"/>
          <w:rtl/>
          <w:lang w:bidi="ar-EG"/>
        </w:rPr>
        <w:t xml:space="preserve">صلى الله عليه </w:t>
      </w:r>
      <w:r w:rsidRPr="000A2CDE">
        <w:rPr>
          <w:rFonts w:ascii="Times New Roman" w:hAnsi="Times New Roman"/>
          <w:b/>
          <w:bCs/>
          <w:sz w:val="28"/>
          <w:szCs w:val="28"/>
          <w:rtl/>
          <w:lang w:bidi="ar-EG"/>
        </w:rPr>
        <w:t xml:space="preserve"> وآله﴾كمله الله تعالى حتى بلغ أرفع مراتب العبودة ، واختص بتلك المنـزلة العلية مفردا فيها ، ولكل رسول من الرسل قسط من تلك المنـزلة  بقدر مكانته </w:t>
      </w:r>
      <w:r w:rsidRPr="000A2CDE">
        <w:rPr>
          <w:rFonts w:ascii="Times New Roman" w:hAnsi="Times New Roman" w:hint="cs"/>
          <w:b/>
          <w:bCs/>
          <w:color w:val="000000"/>
          <w:sz w:val="28"/>
          <w:szCs w:val="28"/>
          <w:rtl/>
        </w:rPr>
        <w:t>( هم درجاتٌ عند الله)</w:t>
      </w:r>
      <w:r w:rsidRPr="000A2CDE">
        <w:rPr>
          <w:rFonts w:ascii="Times New Roman" w:hAnsi="Times New Roman"/>
          <w:b/>
          <w:bCs/>
          <w:color w:val="000000"/>
          <w:sz w:val="28"/>
          <w:szCs w:val="28"/>
          <w:rtl/>
        </w:rPr>
        <w:t xml:space="preserve"> آل عمران: ١٦٣</w:t>
      </w:r>
      <w:r w:rsidRPr="000A2CDE">
        <w:rPr>
          <w:rFonts w:ascii="Times New Roman" w:hAnsi="Times New Roman"/>
          <w:b/>
          <w:bCs/>
          <w:sz w:val="28"/>
          <w:szCs w:val="28"/>
          <w:rtl/>
          <w:lang w:bidi="ar-EG"/>
        </w:rPr>
        <w:t xml:space="preserve"> </w:t>
      </w:r>
    </w:p>
    <w:p w:rsidR="002D1D23" w:rsidRDefault="002D1D23" w:rsidP="002D1D23">
      <w:pPr>
        <w:widowControl w:val="0"/>
        <w:pBdr>
          <w:left w:val="single" w:sz="4" w:space="4" w:color="auto"/>
        </w:pBdr>
        <w:shd w:val="clear" w:color="auto" w:fill="E5DFEC" w:themeFill="accent4" w:themeFillTint="33"/>
        <w:bidi/>
        <w:jc w:val="lowKashida"/>
        <w:rPr>
          <w:rFonts w:ascii="Times New Roman" w:hAnsi="Times New Roman" w:hint="cs"/>
          <w:b/>
          <w:bCs/>
          <w:sz w:val="28"/>
          <w:szCs w:val="28"/>
          <w:rtl/>
          <w:lang w:bidi="ar-EG"/>
        </w:rPr>
      </w:pPr>
    </w:p>
    <w:p w:rsidR="00296693" w:rsidRPr="002D1D23" w:rsidRDefault="00C611BF" w:rsidP="002D1D23">
      <w:pPr>
        <w:widowControl w:val="0"/>
        <w:pBdr>
          <w:left w:val="single" w:sz="4" w:space="4" w:color="auto"/>
        </w:pBdr>
        <w:shd w:val="clear" w:color="auto" w:fill="E5DFEC" w:themeFill="accent4" w:themeFillTint="33"/>
        <w:bidi/>
        <w:jc w:val="lowKashida"/>
        <w:rPr>
          <w:rFonts w:ascii="Times New Roman" w:hAnsi="Times New Roman"/>
          <w:b/>
          <w:bCs/>
          <w:sz w:val="28"/>
          <w:szCs w:val="28"/>
          <w:rtl/>
          <w:lang w:bidi="ar-EG"/>
        </w:rPr>
      </w:pPr>
      <w:r w:rsidRPr="000A2CDE">
        <w:rPr>
          <w:rFonts w:ascii="Times New Roman" w:hAnsi="Times New Roman" w:hint="cs"/>
          <w:b/>
          <w:bCs/>
          <w:sz w:val="28"/>
          <w:szCs w:val="28"/>
          <w:rtl/>
          <w:lang w:bidi="ar-EG"/>
        </w:rPr>
        <w:t>(من كتاب "رسالة الاسراء والمعراج" للامام ابى العزائم)</w:t>
      </w:r>
      <w:r w:rsidR="00296693">
        <w:rPr>
          <w:rFonts w:asciiTheme="majorBidi" w:hAnsiTheme="majorBidi" w:cstheme="majorBidi" w:hint="cs"/>
          <w:b/>
          <w:bCs/>
          <w:color w:val="0033CC"/>
          <w:sz w:val="28"/>
          <w:szCs w:val="28"/>
          <w:rtl/>
        </w:rPr>
        <w:t xml:space="preserve">                                                      </w:t>
      </w:r>
    </w:p>
    <w:p w:rsidR="00C611BF" w:rsidRPr="002D1D23" w:rsidRDefault="00C611BF" w:rsidP="002D1D23">
      <w:pPr>
        <w:pBdr>
          <w:left w:val="single" w:sz="4" w:space="4" w:color="auto"/>
        </w:pBdr>
        <w:shd w:val="clear" w:color="auto" w:fill="E5DFEC" w:themeFill="accent4" w:themeFillTint="33"/>
        <w:bidi/>
        <w:spacing w:after="180"/>
        <w:textAlignment w:val="baseline"/>
        <w:outlineLvl w:val="0"/>
        <w:rPr>
          <w:rFonts w:asciiTheme="majorBidi" w:hAnsiTheme="majorBidi" w:cstheme="majorBidi"/>
          <w:b/>
          <w:bCs/>
          <w:color w:val="0033CC"/>
          <w:sz w:val="28"/>
          <w:szCs w:val="28"/>
          <w:rtl/>
        </w:rPr>
        <w:sectPr w:rsidR="00C611BF" w:rsidRPr="002D1D23" w:rsidSect="002F669E">
          <w:headerReference w:type="even" r:id="rId34"/>
          <w:headerReference w:type="default" r:id="rId35"/>
          <w:footerReference w:type="even" r:id="rId36"/>
          <w:footerReference w:type="default" r:id="rId37"/>
          <w:headerReference w:type="first" r:id="rId38"/>
          <w:type w:val="continuous"/>
          <w:pgSz w:w="12240" w:h="15840"/>
          <w:pgMar w:top="720" w:right="333" w:bottom="426" w:left="709" w:header="720" w:footer="720" w:gutter="0"/>
          <w:cols w:num="2" w:space="495"/>
          <w:docGrid w:linePitch="360"/>
        </w:sectPr>
      </w:pPr>
    </w:p>
    <w:p w:rsidR="00ED44DC" w:rsidRDefault="00D02AB1" w:rsidP="00D71AAF">
      <w:pPr>
        <w:shd w:val="clear" w:color="auto" w:fill="E5DFEC" w:themeFill="accent4" w:themeFillTint="33"/>
        <w:tabs>
          <w:tab w:val="right" w:pos="5476"/>
        </w:tabs>
        <w:bidi/>
        <w:rPr>
          <w:b/>
          <w:bCs/>
          <w:color w:val="0033CC"/>
          <w:sz w:val="28"/>
          <w:szCs w:val="28"/>
          <w:rtl/>
          <w:lang w:bidi="ar-EG"/>
        </w:rPr>
      </w:pPr>
      <w:r w:rsidRPr="000C2193">
        <w:rPr>
          <w:rFonts w:ascii="Times New Roman" w:hAnsi="Times New Roman" w:hint="cs"/>
          <w:b/>
          <w:bCs/>
          <w:color w:val="FF0000"/>
          <w:sz w:val="40"/>
          <w:szCs w:val="40"/>
          <w:u w:val="single"/>
          <w:rtl/>
          <w:lang w:bidi="ar-EG"/>
        </w:rPr>
        <w:t>ندوة الجمعة</w:t>
      </w:r>
      <w:r w:rsidR="008423D6">
        <w:rPr>
          <w:rFonts w:asciiTheme="majorBidi" w:hAnsiTheme="majorBidi" w:cstheme="majorBidi" w:hint="cs"/>
          <w:b/>
          <w:bCs/>
          <w:color w:val="FF0000"/>
          <w:sz w:val="40"/>
          <w:szCs w:val="40"/>
          <w:u w:val="single"/>
          <w:rtl/>
          <w:lang w:bidi="ar-EG"/>
        </w:rPr>
        <w:t xml:space="preserve"> </w:t>
      </w:r>
      <w:r w:rsidR="00D66B61" w:rsidRPr="00EE213D">
        <w:rPr>
          <w:rFonts w:asciiTheme="majorBidi" w:hAnsiTheme="majorBidi" w:cstheme="majorBidi" w:hint="cs"/>
          <w:b/>
          <w:bCs/>
          <w:color w:val="FF0000"/>
          <w:sz w:val="28"/>
          <w:szCs w:val="28"/>
          <w:u w:val="single"/>
          <w:rtl/>
          <w:lang w:bidi="ar-EG"/>
        </w:rPr>
        <w:t>:</w:t>
      </w:r>
      <w:r w:rsidR="009D535A" w:rsidRPr="00EE213D">
        <w:rPr>
          <w:rFonts w:ascii="Times New Roman" w:eastAsiaTheme="minorHAnsi" w:hAnsi="Times New Roman" w:hint="cs"/>
          <w:b/>
          <w:bCs/>
          <w:color w:val="0000FF"/>
          <w:sz w:val="28"/>
          <w:szCs w:val="28"/>
          <w:rtl/>
          <w:lang w:eastAsia="ar-SA" w:bidi="ar-EG"/>
        </w:rPr>
        <w:t xml:space="preserve"> </w:t>
      </w:r>
      <w:r w:rsidR="00522687">
        <w:rPr>
          <w:rFonts w:ascii="Times New Roman" w:eastAsiaTheme="minorHAnsi" w:hAnsi="Times New Roman" w:hint="cs"/>
          <w:b/>
          <w:bCs/>
          <w:color w:val="0000FF"/>
          <w:sz w:val="28"/>
          <w:szCs w:val="28"/>
          <w:rtl/>
          <w:lang w:eastAsia="ar-SA" w:bidi="ar-EG"/>
        </w:rPr>
        <w:t xml:space="preserve">    </w:t>
      </w:r>
      <w:r w:rsidR="00482A8F">
        <w:rPr>
          <w:rFonts w:ascii="Times New Roman" w:eastAsiaTheme="minorHAnsi" w:hAnsi="Times New Roman"/>
          <w:b/>
          <w:bCs/>
          <w:color w:val="0000FF"/>
          <w:sz w:val="28"/>
          <w:szCs w:val="28"/>
          <w:lang w:eastAsia="ar-SA" w:bidi="ar-EG"/>
        </w:rPr>
        <w:t xml:space="preserve">   </w:t>
      </w:r>
      <w:r w:rsidR="009D535A" w:rsidRPr="00EE213D">
        <w:rPr>
          <w:rFonts w:ascii="Times New Roman" w:eastAsiaTheme="minorHAnsi" w:hAnsi="Times New Roman" w:hint="cs"/>
          <w:b/>
          <w:bCs/>
          <w:color w:val="0000FF"/>
          <w:sz w:val="28"/>
          <w:szCs w:val="28"/>
          <w:rtl/>
          <w:lang w:eastAsia="ar-SA" w:bidi="ar-EG"/>
        </w:rPr>
        <w:t xml:space="preserve"> </w:t>
      </w:r>
      <w:r w:rsidR="00D66B61" w:rsidRPr="00482A8F">
        <w:rPr>
          <w:rFonts w:asciiTheme="majorBidi" w:hAnsiTheme="majorBidi" w:cstheme="majorBidi"/>
          <w:b/>
          <w:bCs/>
          <w:color w:val="0033CC"/>
          <w:sz w:val="40"/>
          <w:szCs w:val="40"/>
          <w:rtl/>
          <w:lang w:bidi="ar-EG"/>
        </w:rPr>
        <w:t>ملخص لم</w:t>
      </w:r>
      <w:r w:rsidR="00DE6071">
        <w:rPr>
          <w:rFonts w:asciiTheme="majorBidi" w:hAnsiTheme="majorBidi" w:cstheme="majorBidi" w:hint="cs"/>
          <w:b/>
          <w:bCs/>
          <w:color w:val="0033CC"/>
          <w:sz w:val="40"/>
          <w:szCs w:val="40"/>
          <w:rtl/>
          <w:lang w:bidi="ar-EG"/>
        </w:rPr>
        <w:t>ا</w:t>
      </w:r>
      <w:r w:rsidR="00D66B61" w:rsidRPr="00482A8F">
        <w:rPr>
          <w:rFonts w:asciiTheme="majorBidi" w:hAnsiTheme="majorBidi" w:cstheme="majorBidi"/>
          <w:b/>
          <w:bCs/>
          <w:color w:val="0033CC"/>
          <w:sz w:val="40"/>
          <w:szCs w:val="40"/>
          <w:rtl/>
          <w:lang w:bidi="ar-EG"/>
        </w:rPr>
        <w:t xml:space="preserve"> دار من مناقشات في ندوة الجمعة</w:t>
      </w:r>
      <w:r w:rsidR="00101620">
        <w:rPr>
          <w:rFonts w:asciiTheme="majorBidi" w:hAnsiTheme="majorBidi" w:cstheme="majorBidi" w:hint="cs"/>
          <w:b/>
          <w:bCs/>
          <w:color w:val="0033CC"/>
          <w:sz w:val="40"/>
          <w:szCs w:val="40"/>
          <w:rtl/>
          <w:lang w:bidi="ar-EG"/>
        </w:rPr>
        <w:t>14 يناير</w:t>
      </w:r>
      <w:r w:rsidR="00D66B61" w:rsidRPr="00482A8F">
        <w:rPr>
          <w:rFonts w:hint="cs"/>
          <w:b/>
          <w:bCs/>
          <w:color w:val="0033CC"/>
          <w:sz w:val="28"/>
          <w:szCs w:val="28"/>
          <w:rtl/>
          <w:lang w:bidi="ar-EG"/>
        </w:rPr>
        <w:t xml:space="preserve"> 2021</w:t>
      </w:r>
      <w:r w:rsidR="00482A8F" w:rsidRPr="00482A8F">
        <w:rPr>
          <w:b/>
          <w:bCs/>
          <w:color w:val="0033CC"/>
          <w:sz w:val="28"/>
          <w:szCs w:val="28"/>
          <w:lang w:bidi="ar-EG"/>
        </w:rPr>
        <w:t xml:space="preserve">  </w:t>
      </w:r>
    </w:p>
    <w:p w:rsidR="00ED44DC" w:rsidRDefault="00ED44DC" w:rsidP="00ED44DC">
      <w:pPr>
        <w:shd w:val="clear" w:color="auto" w:fill="E5DFEC" w:themeFill="accent4" w:themeFillTint="33"/>
        <w:tabs>
          <w:tab w:val="right" w:pos="5476"/>
        </w:tabs>
        <w:bidi/>
        <w:rPr>
          <w:b/>
          <w:bCs/>
          <w:color w:val="0033CC"/>
          <w:sz w:val="28"/>
          <w:szCs w:val="28"/>
          <w:rtl/>
          <w:lang w:bidi="ar-EG"/>
        </w:rPr>
      </w:pPr>
    </w:p>
    <w:p w:rsidR="00D71AAF" w:rsidRPr="00D71AAF" w:rsidRDefault="00FD7DD9" w:rsidP="00ED44DC">
      <w:pPr>
        <w:shd w:val="clear" w:color="auto" w:fill="E5DFEC" w:themeFill="accent4" w:themeFillTint="33"/>
        <w:tabs>
          <w:tab w:val="right" w:pos="5476"/>
        </w:tabs>
        <w:bidi/>
        <w:rPr>
          <w:rFonts w:ascii="Simplified Arabic" w:hAnsi="Simplified Arabic" w:cs="Simplified Arabic"/>
          <w:b/>
          <w:bCs/>
          <w:color w:val="0033CC"/>
          <w:sz w:val="28"/>
          <w:szCs w:val="28"/>
          <w:rtl/>
          <w:lang w:bidi="ar-EG"/>
        </w:rPr>
      </w:pPr>
      <w:r w:rsidRPr="00D71AAF">
        <w:rPr>
          <w:rFonts w:asciiTheme="majorBidi" w:hAnsiTheme="majorBidi" w:cstheme="majorBidi"/>
          <w:b/>
          <w:bCs/>
          <w:color w:val="000000" w:themeColor="text1"/>
          <w:sz w:val="28"/>
          <w:szCs w:val="28"/>
          <w:rtl/>
          <w:lang w:bidi="ar-EG"/>
        </w:rPr>
        <w:t xml:space="preserve">ملخص </w:t>
      </w:r>
      <w:r w:rsidRPr="00D71AAF">
        <w:rPr>
          <w:rFonts w:ascii="Simplified Arabic" w:hAnsi="Simplified Arabic" w:cs="Simplified Arabic"/>
          <w:b/>
          <w:bCs/>
          <w:color w:val="000000" w:themeColor="text1"/>
          <w:sz w:val="28"/>
          <w:szCs w:val="28"/>
          <w:rtl/>
          <w:lang w:bidi="ar-EG"/>
        </w:rPr>
        <w:t xml:space="preserve">للندوة </w:t>
      </w:r>
      <w:r w:rsidR="00D66B61" w:rsidRPr="00D71AAF">
        <w:rPr>
          <w:rFonts w:ascii="Simplified Arabic" w:hAnsi="Simplified Arabic" w:cs="Simplified Arabic"/>
          <w:b/>
          <w:bCs/>
          <w:color w:val="000000" w:themeColor="text1"/>
          <w:sz w:val="28"/>
          <w:szCs w:val="28"/>
          <w:rtl/>
          <w:lang w:bidi="ar-EG"/>
        </w:rPr>
        <w:t xml:space="preserve"> </w:t>
      </w:r>
      <w:r w:rsidRPr="00D71AAF">
        <w:rPr>
          <w:rFonts w:ascii="Simplified Arabic" w:hAnsi="Simplified Arabic" w:cs="Simplified Arabic"/>
          <w:b/>
          <w:bCs/>
          <w:color w:val="000000" w:themeColor="text1"/>
          <w:sz w:val="28"/>
          <w:szCs w:val="28"/>
          <w:rtl/>
          <w:lang w:bidi="ar-EG"/>
        </w:rPr>
        <w:t xml:space="preserve">التي </w:t>
      </w:r>
      <w:r w:rsidR="00D66B61" w:rsidRPr="00D71AAF">
        <w:rPr>
          <w:rFonts w:ascii="Simplified Arabic" w:hAnsi="Simplified Arabic" w:cs="Simplified Arabic"/>
          <w:b/>
          <w:bCs/>
          <w:color w:val="000000" w:themeColor="text1"/>
          <w:sz w:val="28"/>
          <w:szCs w:val="28"/>
          <w:rtl/>
          <w:lang w:bidi="ar-EG"/>
        </w:rPr>
        <w:t>تقام في الجمعة الثانية من الشهر</w:t>
      </w:r>
      <w:r w:rsidR="00482A8F" w:rsidRPr="00D71AAF">
        <w:rPr>
          <w:rFonts w:ascii="Simplified Arabic" w:hAnsi="Simplified Arabic" w:cs="Simplified Arabic"/>
          <w:b/>
          <w:bCs/>
          <w:color w:val="000000" w:themeColor="text1"/>
          <w:sz w:val="28"/>
          <w:szCs w:val="28"/>
          <w:lang w:bidi="ar-EG"/>
        </w:rPr>
        <w:t xml:space="preserve"> </w:t>
      </w:r>
      <w:r w:rsidR="00D66B61" w:rsidRPr="00D71AAF">
        <w:rPr>
          <w:rFonts w:ascii="Simplified Arabic" w:hAnsi="Simplified Arabic" w:cs="Simplified Arabic"/>
          <w:b/>
          <w:bCs/>
          <w:color w:val="000000" w:themeColor="text1"/>
          <w:sz w:val="28"/>
          <w:szCs w:val="28"/>
          <w:rtl/>
          <w:lang w:bidi="ar-EG"/>
        </w:rPr>
        <w:t xml:space="preserve">بجمعية </w:t>
      </w:r>
      <w:r w:rsidR="00BA675A" w:rsidRPr="00D71AAF">
        <w:rPr>
          <w:rFonts w:ascii="Simplified Arabic" w:hAnsi="Simplified Arabic" w:cs="Simplified Arabic"/>
          <w:b/>
          <w:bCs/>
          <w:color w:val="000000" w:themeColor="text1"/>
          <w:sz w:val="28"/>
          <w:szCs w:val="28"/>
          <w:rtl/>
          <w:lang w:bidi="ar-EG"/>
        </w:rPr>
        <w:t>أ</w:t>
      </w:r>
      <w:r w:rsidR="00D66B61" w:rsidRPr="00D71AAF">
        <w:rPr>
          <w:rFonts w:ascii="Simplified Arabic" w:hAnsi="Simplified Arabic" w:cs="Simplified Arabic"/>
          <w:b/>
          <w:bCs/>
          <w:color w:val="000000" w:themeColor="text1"/>
          <w:sz w:val="28"/>
          <w:szCs w:val="28"/>
          <w:rtl/>
          <w:lang w:bidi="ar-EG"/>
        </w:rPr>
        <w:t xml:space="preserve">ولي العزم الدينية في قراءة لكتاب </w:t>
      </w:r>
      <w:r w:rsidR="00482A8F" w:rsidRPr="00D71AAF">
        <w:rPr>
          <w:rFonts w:ascii="Simplified Arabic" w:hAnsi="Simplified Arabic" w:cs="Simplified Arabic"/>
          <w:b/>
          <w:bCs/>
          <w:color w:val="000000" w:themeColor="text1"/>
          <w:sz w:val="28"/>
          <w:szCs w:val="28"/>
          <w:lang w:bidi="ar-EG"/>
        </w:rPr>
        <w:t xml:space="preserve"> </w:t>
      </w:r>
      <w:r w:rsidR="00D66B61" w:rsidRPr="00D71AAF">
        <w:rPr>
          <w:rFonts w:ascii="Simplified Arabic" w:hAnsi="Simplified Arabic" w:cs="Simplified Arabic"/>
          <w:b/>
          <w:bCs/>
          <w:color w:val="000000" w:themeColor="text1"/>
          <w:sz w:val="28"/>
          <w:szCs w:val="28"/>
          <w:rtl/>
          <w:lang w:bidi="ar-EG"/>
        </w:rPr>
        <w:t xml:space="preserve">(أسرار القرآن) للامام ابى </w:t>
      </w:r>
    </w:p>
    <w:p w:rsidR="00D71AAF" w:rsidRDefault="00D66B61" w:rsidP="00D71AAF">
      <w:pPr>
        <w:shd w:val="clear" w:color="auto" w:fill="E5DFEC" w:themeFill="accent4" w:themeFillTint="33"/>
        <w:tabs>
          <w:tab w:val="right" w:pos="5476"/>
        </w:tabs>
        <w:bidi/>
        <w:rPr>
          <w:rFonts w:ascii="Simplified Arabic" w:hAnsi="Simplified Arabic" w:cs="Simplified Arabic"/>
          <w:b/>
          <w:bCs/>
          <w:sz w:val="28"/>
          <w:szCs w:val="28"/>
          <w:rtl/>
          <w:lang w:bidi="ar-EG"/>
        </w:rPr>
      </w:pPr>
      <w:r w:rsidRPr="00D71AAF">
        <w:rPr>
          <w:rFonts w:ascii="Simplified Arabic" w:hAnsi="Simplified Arabic" w:cs="Simplified Arabic"/>
          <w:b/>
          <w:bCs/>
          <w:color w:val="000000" w:themeColor="text1"/>
          <w:sz w:val="28"/>
          <w:szCs w:val="28"/>
          <w:rtl/>
          <w:lang w:bidi="ar-EG"/>
        </w:rPr>
        <w:t>العزائم</w:t>
      </w:r>
      <w:r w:rsidR="00D71AAF">
        <w:rPr>
          <w:rFonts w:ascii="Simplified Arabic" w:hAnsi="Simplified Arabic" w:cs="Simplified Arabic" w:hint="cs"/>
          <w:b/>
          <w:bCs/>
          <w:color w:val="000000" w:themeColor="text1"/>
          <w:sz w:val="28"/>
          <w:szCs w:val="28"/>
          <w:rtl/>
          <w:lang w:bidi="ar-EG"/>
        </w:rPr>
        <w:t xml:space="preserve"> </w:t>
      </w:r>
      <w:r w:rsidR="00D71AAF" w:rsidRPr="00D71AAF">
        <w:rPr>
          <w:rFonts w:ascii="Simplified Arabic" w:hAnsi="Simplified Arabic" w:cs="Simplified Arabic"/>
          <w:b/>
          <w:bCs/>
          <w:color w:val="000000" w:themeColor="text1"/>
          <w:sz w:val="28"/>
          <w:szCs w:val="28"/>
          <w:rtl/>
          <w:lang w:bidi="ar-EG"/>
        </w:rPr>
        <w:t xml:space="preserve">و </w:t>
      </w:r>
      <w:r w:rsidR="00716252" w:rsidRPr="00D71AAF">
        <w:rPr>
          <w:rFonts w:ascii="Simplified Arabic" w:hAnsi="Simplified Arabic" w:cs="Simplified Arabic"/>
          <w:b/>
          <w:bCs/>
          <w:color w:val="000000" w:themeColor="text1"/>
          <w:sz w:val="28"/>
          <w:szCs w:val="28"/>
          <w:rtl/>
          <w:lang w:bidi="ar-EG"/>
        </w:rPr>
        <w:t xml:space="preserve">قد كان موضوع </w:t>
      </w:r>
      <w:r w:rsidR="00716252" w:rsidRPr="00D71AAF">
        <w:rPr>
          <w:rFonts w:ascii="Simplified Arabic" w:hAnsi="Simplified Arabic" w:cs="Simplified Arabic"/>
          <w:b/>
          <w:bCs/>
          <w:color w:val="000000" w:themeColor="text1"/>
          <w:sz w:val="28"/>
          <w:szCs w:val="28"/>
          <w:shd w:val="clear" w:color="auto" w:fill="E5DFEC" w:themeFill="accent4" w:themeFillTint="33"/>
          <w:rtl/>
          <w:lang w:bidi="ar-EG"/>
        </w:rPr>
        <w:t xml:space="preserve">الندوة تفسير قوله تعالى </w:t>
      </w:r>
      <w:r w:rsidR="00D71AAF" w:rsidRPr="00D71AAF">
        <w:rPr>
          <w:rFonts w:ascii="Simplified Arabic" w:hAnsi="Simplified Arabic" w:cs="Simplified Arabic"/>
          <w:b/>
          <w:bCs/>
          <w:color w:val="050505"/>
          <w:sz w:val="28"/>
          <w:szCs w:val="28"/>
          <w:rtl/>
        </w:rPr>
        <w:t>الآية ٣١ من سورة آل عمران</w:t>
      </w:r>
      <w:r w:rsidR="00D71AAF">
        <w:rPr>
          <w:rFonts w:ascii="Simplified Arabic" w:hAnsi="Simplified Arabic" w:cs="Simplified Arabic" w:hint="cs"/>
          <w:b/>
          <w:bCs/>
          <w:color w:val="050505"/>
          <w:sz w:val="28"/>
          <w:szCs w:val="28"/>
          <w:rtl/>
        </w:rPr>
        <w:t xml:space="preserve"> ( بسم الله الرحمن الرحيم (</w:t>
      </w:r>
      <w:r w:rsidR="00D71AAF" w:rsidRPr="00D71AAF">
        <w:rPr>
          <w:rFonts w:ascii="Simplified Arabic" w:hAnsi="Simplified Arabic" w:cs="Simplified Arabic"/>
          <w:b/>
          <w:bCs/>
          <w:color w:val="050505"/>
          <w:sz w:val="28"/>
          <w:szCs w:val="28"/>
        </w:rPr>
        <w:t>.</w:t>
      </w:r>
      <w:r w:rsidR="00D71AAF" w:rsidRPr="00D71AAF">
        <w:rPr>
          <w:rFonts w:ascii="Simplified Arabic" w:hAnsi="Simplified Arabic" w:cs="Simplified Arabic"/>
          <w:b/>
          <w:bCs/>
          <w:color w:val="050505"/>
          <w:sz w:val="28"/>
          <w:szCs w:val="28"/>
          <w:rtl/>
          <w:lang w:bidi="ar-EG"/>
        </w:rPr>
        <w:t>"</w:t>
      </w:r>
      <w:r w:rsidR="00D71AAF" w:rsidRPr="00D71AAF">
        <w:rPr>
          <w:rFonts w:ascii="Simplified Arabic" w:hAnsi="Simplified Arabic" w:cs="Simplified Arabic"/>
          <w:b/>
          <w:bCs/>
          <w:color w:val="050505"/>
          <w:sz w:val="28"/>
          <w:szCs w:val="28"/>
          <w:rtl/>
        </w:rPr>
        <w:t xml:space="preserve">قُلْ إِنْ كُنْتُمْ تُحِبُّونَ اللَّهَ فَاتَّبِعُونِي يُحْبِبْكُمُ اللَّهُ وَيَغْفِرْ لَكُمْ ذُنُوبَكُمْ  </w:t>
      </w:r>
      <w:r w:rsidR="00D71AAF" w:rsidRPr="00D71AAF">
        <w:rPr>
          <w:rFonts w:ascii="Simplified Arabic" w:hAnsi="Simplified Arabic" w:cs="Simplified Arabic" w:hint="cs"/>
          <w:b/>
          <w:bCs/>
          <w:color w:val="050505"/>
          <w:sz w:val="28"/>
          <w:szCs w:val="28"/>
          <w:rtl/>
        </w:rPr>
        <w:t>وَاللَّهُ</w:t>
      </w:r>
      <w:r w:rsidR="00D71AAF" w:rsidRPr="00D71AAF">
        <w:rPr>
          <w:rFonts w:ascii="Simplified Arabic" w:hAnsi="Simplified Arabic" w:cs="Simplified Arabic"/>
          <w:b/>
          <w:bCs/>
          <w:color w:val="050505"/>
          <w:sz w:val="28"/>
          <w:szCs w:val="28"/>
          <w:rtl/>
        </w:rPr>
        <w:t xml:space="preserve"> </w:t>
      </w:r>
      <w:r w:rsidR="00D71AAF" w:rsidRPr="00D71AAF">
        <w:rPr>
          <w:rFonts w:ascii="Simplified Arabic" w:hAnsi="Simplified Arabic" w:cs="Simplified Arabic" w:hint="cs"/>
          <w:b/>
          <w:bCs/>
          <w:color w:val="050505"/>
          <w:sz w:val="28"/>
          <w:szCs w:val="28"/>
          <w:rtl/>
        </w:rPr>
        <w:t>غَفُورٌ</w:t>
      </w:r>
      <w:r w:rsidR="00D71AAF" w:rsidRPr="00D71AAF">
        <w:rPr>
          <w:rFonts w:ascii="Simplified Arabic" w:hAnsi="Simplified Arabic" w:cs="Simplified Arabic"/>
          <w:b/>
          <w:bCs/>
          <w:color w:val="050505"/>
          <w:sz w:val="28"/>
          <w:szCs w:val="28"/>
          <w:rtl/>
        </w:rPr>
        <w:t xml:space="preserve"> </w:t>
      </w:r>
      <w:r w:rsidR="00D71AAF" w:rsidRPr="00D71AAF">
        <w:rPr>
          <w:rFonts w:ascii="Simplified Arabic" w:hAnsi="Simplified Arabic" w:cs="Simplified Arabic" w:hint="cs"/>
          <w:b/>
          <w:bCs/>
          <w:color w:val="050505"/>
          <w:sz w:val="28"/>
          <w:szCs w:val="28"/>
          <w:rtl/>
        </w:rPr>
        <w:t>رَحِيمٌ</w:t>
      </w:r>
      <w:r w:rsidR="00D71AAF" w:rsidRPr="00D71AAF">
        <w:rPr>
          <w:rFonts w:ascii="Simplified Arabic" w:hAnsi="Simplified Arabic" w:cs="Simplified Arabic"/>
          <w:b/>
          <w:bCs/>
          <w:color w:val="050505"/>
          <w:sz w:val="28"/>
          <w:szCs w:val="28"/>
          <w:rtl/>
        </w:rPr>
        <w:t xml:space="preserve"> </w:t>
      </w:r>
      <w:r w:rsidR="00D71AAF">
        <w:rPr>
          <w:rFonts w:ascii="Simplified Arabic" w:hAnsi="Simplified Arabic" w:cs="Simplified Arabic" w:hint="cs"/>
          <w:b/>
          <w:bCs/>
          <w:color w:val="050505"/>
          <w:sz w:val="28"/>
          <w:szCs w:val="28"/>
          <w:rtl/>
        </w:rPr>
        <w:t xml:space="preserve">)                                                       </w:t>
      </w:r>
      <w:r w:rsidR="00D71AAF" w:rsidRPr="00D71AAF">
        <w:rPr>
          <w:rFonts w:ascii="Simplified Arabic" w:hAnsi="Simplified Arabic" w:cs="Simplified Arabic"/>
          <w:b/>
          <w:bCs/>
          <w:color w:val="050505"/>
          <w:sz w:val="28"/>
          <w:szCs w:val="28"/>
          <w:rtl/>
        </w:rPr>
        <w:t xml:space="preserve"> </w:t>
      </w:r>
      <w:r w:rsidR="00D71AAF" w:rsidRPr="00D71AAF">
        <w:rPr>
          <w:rFonts w:ascii="Simplified Arabic" w:hAnsi="Simplified Arabic" w:cs="Simplified Arabic"/>
          <w:b/>
          <w:bCs/>
          <w:sz w:val="28"/>
          <w:szCs w:val="28"/>
          <w:rtl/>
          <w:lang w:bidi="ar-EG"/>
        </w:rPr>
        <w:t xml:space="preserve">استخلص الحاضرون من الندوة نقاطاً عدة، أهمها: </w:t>
      </w:r>
    </w:p>
    <w:p w:rsidR="00D71AAF" w:rsidRDefault="00D71AAF" w:rsidP="00D71AAF">
      <w:pPr>
        <w:shd w:val="clear" w:color="auto" w:fill="E5DFEC" w:themeFill="accent4" w:themeFillTint="33"/>
        <w:tabs>
          <w:tab w:val="right" w:pos="5476"/>
        </w:tabs>
        <w:bidi/>
        <w:rPr>
          <w:rFonts w:ascii="Simplified Arabic" w:hAnsi="Simplified Arabic" w:cs="Simplified Arabic"/>
          <w:b/>
          <w:bCs/>
          <w:sz w:val="28"/>
          <w:szCs w:val="28"/>
          <w:rtl/>
          <w:lang w:bidi="ar-EG"/>
        </w:rPr>
      </w:pPr>
      <w:r w:rsidRPr="00D71AAF">
        <w:rPr>
          <w:rFonts w:ascii="Simplified Arabic" w:hAnsi="Simplified Arabic" w:cs="Simplified Arabic"/>
          <w:b/>
          <w:bCs/>
          <w:sz w:val="28"/>
          <w:szCs w:val="28"/>
          <w:u w:val="single"/>
          <w:rtl/>
          <w:lang w:bidi="ar-EG"/>
        </w:rPr>
        <w:t>المحبة:</w:t>
      </w:r>
      <w:r w:rsidRPr="00D71AAF">
        <w:rPr>
          <w:rFonts w:ascii="Simplified Arabic" w:hAnsi="Simplified Arabic" w:cs="Simplified Arabic"/>
          <w:b/>
          <w:bCs/>
          <w:sz w:val="28"/>
          <w:szCs w:val="28"/>
          <w:rtl/>
          <w:lang w:bidi="ar-EG"/>
        </w:rPr>
        <w:t xml:space="preserve"> المحبة لغة تعني الميل والإلف والمشاكلة، وهي بهذا المعنى مستحيلة في ذات الله سبحانه؛ فالعبد إذا أحب ربه فبم يغذوه عليه من النعم والآلاء، ومن هنا فهذه محبة معلولة. أما محبة الله تعالى للعبد سر قوله سبحانه (فسوف يأتي الله بقوم يحبهم ويحبونه). فهي بمعناها الحقيقي منفية في ذاته سبحانه، بيد أن هناك معانً أخرى لمحبة الله لعباده تدخل طي التأويل والمجاز، منها: أن يشرح الله صدر العبد ويوفقه للخيرات ويغفر له الزلات فيكون في كنف العناية الإلهية، وهذا من محبة الله للعبد</w:t>
      </w:r>
    </w:p>
    <w:p w:rsidR="00D71AAF" w:rsidRDefault="00D71AAF" w:rsidP="00D71AAF">
      <w:pPr>
        <w:shd w:val="clear" w:color="auto" w:fill="E5DFEC" w:themeFill="accent4" w:themeFillTint="33"/>
        <w:tabs>
          <w:tab w:val="right" w:pos="5476"/>
        </w:tabs>
        <w:bidi/>
        <w:rPr>
          <w:rFonts w:ascii="Simplified Arabic" w:hAnsi="Simplified Arabic" w:cs="Simplified Arabic"/>
          <w:b/>
          <w:bCs/>
          <w:sz w:val="28"/>
          <w:szCs w:val="28"/>
          <w:rtl/>
          <w:lang w:bidi="ar-EG"/>
        </w:rPr>
      </w:pPr>
      <w:r w:rsidRPr="00D71AAF">
        <w:rPr>
          <w:rFonts w:ascii="Simplified Arabic" w:hAnsi="Simplified Arabic" w:cs="Simplified Arabic"/>
          <w:b/>
          <w:bCs/>
          <w:sz w:val="28"/>
          <w:szCs w:val="28"/>
          <w:rtl/>
          <w:lang w:bidi="ar-EG"/>
        </w:rPr>
        <w:t>.</w:t>
      </w:r>
      <w:r w:rsidRPr="00D71AAF">
        <w:rPr>
          <w:rFonts w:ascii="Simplified Arabic" w:hAnsi="Simplified Arabic" w:cs="Simplified Arabic"/>
          <w:b/>
          <w:bCs/>
          <w:sz w:val="28"/>
          <w:szCs w:val="28"/>
          <w:u w:val="single"/>
          <w:rtl/>
          <w:lang w:bidi="ar-EG"/>
        </w:rPr>
        <w:t>حسنات الأبرار سيئات المقربين:</w:t>
      </w:r>
      <w:r w:rsidRPr="00D71AAF">
        <w:rPr>
          <w:rFonts w:ascii="Simplified Arabic" w:hAnsi="Simplified Arabic" w:cs="Simplified Arabic"/>
          <w:b/>
          <w:bCs/>
          <w:sz w:val="28"/>
          <w:szCs w:val="28"/>
          <w:rtl/>
          <w:lang w:bidi="ar-EG"/>
        </w:rPr>
        <w:t xml:space="preserve"> من الأقوال السائرة لدى كمل العباد بأن ما يراه العامة حسنة كصلاة النوافل وصوم القربات والإكثار من التبتل آناء الليل وأطراف النهار، يراها العارف زلة إذا نسبها لذاته، وإنما تكون حسنة إذا أسندها إلى توفيق الله جل في علاه. وقد ورد في حكم الإمام ما نصه: (لا تفرح بالعمل حتى تتحقق الإخلاص فيه، ولا تفرح بالإخلاص حتى تتحقق إصابة الحق فيه، ولا تفرح بلا تفرح بالعمل حتى تتحقق الإخلاص فيه، ولا تفرح بالإخلاص حتى تتحقق إصابة الحق فيه، ولا تفرح بإصابة الحق إصابة إلا إذا فرحت بالله الذي أقامك مقام عماله). من هنا فالوسعة تقتضي التفاوت، وكان الصحابة عليهم الرضوان يتفاوتون في القربات والطاعات، وكلُ على خير.</w:t>
      </w:r>
    </w:p>
    <w:p w:rsidR="00ED44DC" w:rsidRDefault="00D71AAF" w:rsidP="00ED44DC">
      <w:pPr>
        <w:shd w:val="clear" w:color="auto" w:fill="E5DFEC" w:themeFill="accent4" w:themeFillTint="33"/>
        <w:tabs>
          <w:tab w:val="right" w:pos="5476"/>
        </w:tabs>
        <w:bidi/>
        <w:rPr>
          <w:rFonts w:ascii="Simplified Arabic" w:hAnsi="Simplified Arabic" w:cs="Simplified Arabic"/>
          <w:b/>
          <w:bCs/>
          <w:sz w:val="28"/>
          <w:szCs w:val="28"/>
          <w:rtl/>
          <w:lang w:bidi="ar-EG"/>
        </w:rPr>
      </w:pPr>
      <w:r w:rsidRPr="00D71AAF">
        <w:rPr>
          <w:rFonts w:ascii="Simplified Arabic" w:hAnsi="Simplified Arabic" w:cs="Simplified Arabic"/>
          <w:b/>
          <w:bCs/>
          <w:sz w:val="28"/>
          <w:szCs w:val="28"/>
          <w:u w:val="single"/>
          <w:rtl/>
          <w:lang w:bidi="ar-EG"/>
        </w:rPr>
        <w:t>ورثة الرسول -صلى الله عليه وسلم-:</w:t>
      </w:r>
      <w:r w:rsidRPr="00D71AAF">
        <w:rPr>
          <w:rFonts w:ascii="Simplified Arabic" w:hAnsi="Simplified Arabic" w:cs="Simplified Arabic"/>
          <w:b/>
          <w:bCs/>
          <w:sz w:val="28"/>
          <w:szCs w:val="28"/>
          <w:rtl/>
          <w:lang w:bidi="ar-EG"/>
        </w:rPr>
        <w:t xml:space="preserve"> معلوم أن الرسول -صلى الله عليه وسلم- هو خاتم النبيين، ولكن شريعته باقية حتى يرث الله الأرض ومن عليها. ولما كان الأمر كذلك، وجب ألا تخلو الأرض من قائم لله بالحجة؛ إما ظاهراً مشهوراً، أو باطناً مستوراً لئلا تبطل حجج الله وبيناته، وهؤلاء هم الورثة، فمنهم ورثة الأقوال والأعمال والأحوال والأسرار. ومنهم الوارث الكامل، وفضل الله تعالى غير محدود، يقول سبحانه (ثم أورثنا الكتاب الذين اصطفينا من عبادنا فمنهم ظالم لنفسه ومنهم مقتصد ومنهم سابق بالخيرات بإذن الله). كما يقول الإمام:</w:t>
      </w:r>
    </w:p>
    <w:p w:rsidR="00ED44DC" w:rsidRDefault="00ED44DC" w:rsidP="002D1D23">
      <w:pPr>
        <w:shd w:val="clear" w:color="auto" w:fill="E5DFEC" w:themeFill="accent4" w:themeFillTint="33"/>
        <w:tabs>
          <w:tab w:val="right" w:pos="5476"/>
        </w:tabs>
        <w:bidi/>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71AAF" w:rsidRPr="00ED44DC">
        <w:rPr>
          <w:rFonts w:ascii="Simplified Arabic" w:hAnsi="Simplified Arabic" w:cs="Simplified Arabic"/>
          <w:b/>
          <w:bCs/>
          <w:sz w:val="28"/>
          <w:szCs w:val="28"/>
          <w:rtl/>
          <w:lang w:bidi="ar-EG"/>
        </w:rPr>
        <w:t>وراثة محبوب وحلة مصطفى          ووارثها فرد هو المأمون</w:t>
      </w:r>
      <w:r w:rsidRPr="00ED44DC">
        <w:rPr>
          <w:rFonts w:ascii="Simplified Arabic" w:hAnsi="Simplified Arabic" w:cs="Simplified Arabic" w:hint="cs"/>
          <w:b/>
          <w:bCs/>
          <w:sz w:val="28"/>
          <w:szCs w:val="28"/>
          <w:rtl/>
          <w:lang w:bidi="ar-EG"/>
        </w:rPr>
        <w:t xml:space="preserve">                                                                        </w:t>
      </w:r>
    </w:p>
    <w:p w:rsidR="00ED44DC" w:rsidRPr="00ED44DC" w:rsidRDefault="00ED44DC" w:rsidP="00ED44DC">
      <w:pPr>
        <w:shd w:val="clear" w:color="auto" w:fill="E5DFEC" w:themeFill="accent4" w:themeFillTint="33"/>
        <w:tabs>
          <w:tab w:val="right" w:pos="5476"/>
        </w:tabs>
        <w:bidi/>
        <w:rPr>
          <w:rFonts w:ascii="Simplified Arabic" w:hAnsi="Simplified Arabic" w:cs="Simplified Arabic"/>
          <w:b/>
          <w:bCs/>
          <w:sz w:val="28"/>
          <w:szCs w:val="28"/>
          <w:rtl/>
          <w:lang w:bidi="ar-EG"/>
        </w:rPr>
      </w:pPr>
      <w:r w:rsidRPr="00ED44DC">
        <w:rPr>
          <w:rFonts w:hint="cs"/>
          <w:b/>
          <w:bCs/>
          <w:sz w:val="28"/>
          <w:szCs w:val="28"/>
          <w:u w:val="single"/>
          <w:rtl/>
          <w:lang w:bidi="ar-EG"/>
        </w:rPr>
        <w:t xml:space="preserve">توصية: </w:t>
      </w:r>
      <w:r w:rsidRPr="00ED44DC">
        <w:rPr>
          <w:rFonts w:asciiTheme="majorBidi" w:hAnsiTheme="majorBidi" w:cstheme="majorBidi"/>
          <w:b/>
          <w:bCs/>
          <w:sz w:val="28"/>
          <w:szCs w:val="28"/>
          <w:rtl/>
          <w:lang w:bidi="ar-EG"/>
        </w:rPr>
        <w:t>توصي الندوة بطباعة موجز النقاط التي طرحت في الندوات السابقة ونشرها طي أنشطة الجمعية وتوزيعها على الجمعيات والمؤسسات ذات الصلة تعميماً للمنفعة. والله ولي التوفيق</w:t>
      </w:r>
    </w:p>
    <w:p w:rsidR="002D1D23" w:rsidRDefault="002D1D23" w:rsidP="00D71AAF">
      <w:pPr>
        <w:shd w:val="clear" w:color="auto" w:fill="E5DFEC" w:themeFill="accent4" w:themeFillTint="33"/>
        <w:bidi/>
        <w:spacing w:line="360" w:lineRule="auto"/>
        <w:rPr>
          <w:rFonts w:asciiTheme="majorBidi" w:hAnsiTheme="majorBidi" w:cstheme="majorBidi" w:hint="cs"/>
          <w:b/>
          <w:bCs/>
          <w:color w:val="0000FF"/>
          <w:sz w:val="28"/>
          <w:szCs w:val="28"/>
          <w:rtl/>
          <w:lang w:bidi="ar-EG"/>
        </w:rPr>
      </w:pPr>
    </w:p>
    <w:p w:rsidR="00D66B61" w:rsidRPr="004D6963" w:rsidRDefault="00D66B61" w:rsidP="002D1D23">
      <w:pPr>
        <w:shd w:val="clear" w:color="auto" w:fill="E5DFEC" w:themeFill="accent4" w:themeFillTint="33"/>
        <w:bidi/>
        <w:spacing w:line="360" w:lineRule="auto"/>
        <w:rPr>
          <w:rFonts w:asciiTheme="majorBidi" w:hAnsiTheme="majorBidi" w:cstheme="majorBidi"/>
          <w:b/>
          <w:bCs/>
          <w:sz w:val="28"/>
          <w:szCs w:val="28"/>
          <w:rtl/>
          <w:lang w:bidi="ar-EG"/>
        </w:rPr>
      </w:pPr>
      <w:r w:rsidRPr="001744A7">
        <w:rPr>
          <w:rFonts w:asciiTheme="majorBidi" w:hAnsiTheme="majorBidi" w:cstheme="majorBidi"/>
          <w:b/>
          <w:bCs/>
          <w:color w:val="0000FF"/>
          <w:sz w:val="28"/>
          <w:szCs w:val="28"/>
          <w:rtl/>
          <w:lang w:bidi="ar-EG"/>
        </w:rPr>
        <w:t>المستشار/ناصر الزيات</w:t>
      </w:r>
    </w:p>
    <w:p w:rsidR="00B4565B" w:rsidRDefault="00B4565B" w:rsidP="000A2CD3">
      <w:pPr>
        <w:jc w:val="center"/>
        <w:rPr>
          <w:rFonts w:asciiTheme="majorBidi" w:eastAsia="Calibri" w:hAnsiTheme="majorBidi" w:cstheme="majorBidi"/>
          <w:b/>
          <w:bCs/>
          <w:color w:val="FF0000"/>
          <w:sz w:val="40"/>
          <w:szCs w:val="40"/>
          <w:u w:val="single"/>
          <w:rtl/>
          <w:lang w:bidi="ar-EG"/>
        </w:rPr>
        <w:sectPr w:rsidR="00B4565B" w:rsidSect="00A848D3">
          <w:type w:val="continuous"/>
          <w:pgSz w:w="12240" w:h="15840"/>
          <w:pgMar w:top="720" w:right="333" w:bottom="426" w:left="851" w:header="720" w:footer="720" w:gutter="0"/>
          <w:cols w:space="284"/>
          <w:docGrid w:linePitch="360"/>
        </w:sectPr>
      </w:pPr>
    </w:p>
    <w:p w:rsidR="00812082" w:rsidRPr="000A257C" w:rsidRDefault="0015650E" w:rsidP="000A257C">
      <w:pPr>
        <w:pStyle w:val="Heading1"/>
        <w:shd w:val="clear" w:color="auto" w:fill="E5DFEC" w:themeFill="accent4" w:themeFillTint="33"/>
        <w:jc w:val="right"/>
        <w:rPr>
          <w:rFonts w:ascii="Times New Roman" w:hAnsi="Times New Roman" w:cs="Times New Roman"/>
          <w:noProof/>
          <w:color w:val="auto"/>
          <w:kern w:val="0"/>
          <w:sz w:val="40"/>
          <w:szCs w:val="40"/>
          <w:rtl/>
          <w:lang w:val="en-GB" w:bidi="ar-EG"/>
        </w:rPr>
      </w:pPr>
      <w:r w:rsidRPr="005604F7">
        <w:rPr>
          <w:rFonts w:asciiTheme="majorBidi" w:hAnsiTheme="majorBidi" w:cstheme="majorBidi" w:hint="cs"/>
          <w:color w:val="FF0000"/>
          <w:sz w:val="40"/>
          <w:szCs w:val="40"/>
          <w:rtl/>
        </w:rPr>
        <w:t xml:space="preserve">ركن الادب </w:t>
      </w:r>
      <w:r w:rsidRPr="005604F7">
        <w:rPr>
          <w:rFonts w:asciiTheme="majorBidi" w:hAnsiTheme="majorBidi" w:cstheme="majorBidi" w:hint="cs"/>
          <w:color w:val="FF0000"/>
          <w:sz w:val="48"/>
          <w:szCs w:val="48"/>
          <w:rtl/>
        </w:rPr>
        <w:t>:</w:t>
      </w:r>
      <w:r w:rsidR="00812082" w:rsidRPr="005604F7">
        <w:rPr>
          <w:rFonts w:ascii="Times New Roman" w:hAnsi="Times New Roman" w:cs="Times New Roman"/>
          <w:noProof/>
          <w:color w:val="FF0000"/>
          <w:kern w:val="0"/>
          <w:sz w:val="48"/>
          <w:szCs w:val="48"/>
          <w:rtl/>
          <w:lang w:val="en-GB" w:bidi="ar-EG"/>
        </w:rPr>
        <w:t xml:space="preserve"> </w:t>
      </w:r>
      <w:r w:rsidR="000A257C" w:rsidRPr="005604F7">
        <w:rPr>
          <w:rFonts w:ascii="Times New Roman" w:hAnsi="Times New Roman" w:cs="Times New Roman" w:hint="cs"/>
          <w:noProof/>
          <w:color w:val="FF0000"/>
          <w:kern w:val="0"/>
          <w:sz w:val="48"/>
          <w:szCs w:val="48"/>
          <w:rtl/>
          <w:lang w:val="en-GB" w:bidi="ar-EG"/>
        </w:rPr>
        <w:t xml:space="preserve">      </w:t>
      </w:r>
      <w:r w:rsidR="00812082" w:rsidRPr="005604F7">
        <w:rPr>
          <w:rFonts w:ascii="Times New Roman" w:hAnsi="Times New Roman" w:cs="Times New Roman" w:hint="cs"/>
          <w:noProof/>
          <w:color w:val="FF0000"/>
          <w:kern w:val="0"/>
          <w:sz w:val="48"/>
          <w:szCs w:val="48"/>
          <w:rtl/>
          <w:lang w:val="en-GB" w:bidi="ar-EG"/>
        </w:rPr>
        <w:t xml:space="preserve">                  </w:t>
      </w:r>
      <w:r w:rsidR="00812082" w:rsidRPr="005604F7">
        <w:rPr>
          <w:rFonts w:ascii="Times New Roman" w:hAnsi="Times New Roman" w:cs="Times New Roman"/>
          <w:noProof/>
          <w:color w:val="0000FF"/>
          <w:kern w:val="0"/>
          <w:sz w:val="48"/>
          <w:szCs w:val="48"/>
          <w:rtl/>
          <w:lang w:val="en-GB" w:bidi="ar-EG"/>
        </w:rPr>
        <w:t>رَجَـبُ</w:t>
      </w:r>
      <w:r w:rsidR="00812082" w:rsidRPr="005604F7">
        <w:rPr>
          <w:rFonts w:ascii="Times New Roman" w:hAnsi="Times New Roman" w:cs="Times New Roman" w:hint="cs"/>
          <w:noProof/>
          <w:color w:val="0000FF"/>
          <w:kern w:val="0"/>
          <w:sz w:val="48"/>
          <w:szCs w:val="48"/>
          <w:rtl/>
          <w:lang w:val="en-GB" w:bidi="ar-EG"/>
        </w:rPr>
        <w:t xml:space="preserve">  </w:t>
      </w:r>
      <w:r w:rsidR="00812082" w:rsidRPr="005604F7">
        <w:rPr>
          <w:rFonts w:ascii="Times New Roman" w:hAnsi="Times New Roman" w:cs="Times New Roman"/>
          <w:noProof/>
          <w:color w:val="0000FF"/>
          <w:kern w:val="0"/>
          <w:sz w:val="48"/>
          <w:szCs w:val="48"/>
          <w:rtl/>
          <w:lang w:val="en-GB" w:bidi="ar-EG"/>
        </w:rPr>
        <w:t xml:space="preserve"> الـخَـيـ</w:t>
      </w:r>
      <w:r w:rsidR="000A257C" w:rsidRPr="005604F7">
        <w:rPr>
          <w:rFonts w:ascii="Times New Roman" w:hAnsi="Times New Roman" w:cs="Times New Roman" w:hint="cs"/>
          <w:noProof/>
          <w:color w:val="0000FF"/>
          <w:kern w:val="0"/>
          <w:sz w:val="48"/>
          <w:szCs w:val="48"/>
          <w:rtl/>
          <w:lang w:val="en-GB" w:bidi="ar-EG"/>
        </w:rPr>
        <w:t xml:space="preserve">ر </w:t>
      </w:r>
      <w:r w:rsidR="000A257C">
        <w:rPr>
          <w:rFonts w:ascii="Times New Roman" w:hAnsi="Times New Roman" w:cs="Times New Roman" w:hint="cs"/>
          <w:noProof/>
          <w:color w:val="auto"/>
          <w:kern w:val="0"/>
          <w:sz w:val="48"/>
          <w:szCs w:val="48"/>
          <w:rtl/>
          <w:lang w:val="en-GB" w:bidi="ar-EG"/>
        </w:rPr>
        <w:t>ِ</w:t>
      </w:r>
    </w:p>
    <w:p w:rsidR="00812082" w:rsidRPr="00812082" w:rsidRDefault="00812082" w:rsidP="000A257C">
      <w:pPr>
        <w:keepNext/>
        <w:shd w:val="clear" w:color="auto" w:fill="E5DFEC" w:themeFill="accent4" w:themeFillTint="33"/>
        <w:bidi/>
        <w:outlineLvl w:val="1"/>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نَفَحاتُ شَهرُ اللـه رَجَبُ</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الـخيرِ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هَلّتْ عـليـنا</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بالـمُنى والبِـشْـرِ</w:t>
      </w:r>
    </w:p>
    <w:p w:rsidR="000A257C" w:rsidRPr="000A257C"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شَـهـرٌ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حَـرامٌ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زانـهُ </w:t>
      </w:r>
      <w:r w:rsidRPr="00812082">
        <w:rPr>
          <w:rFonts w:ascii="Times New Roman" w:hAnsi="Times New Roman" w:hint="cs"/>
          <w:b/>
          <w:bCs/>
          <w:noProof/>
          <w:sz w:val="36"/>
          <w:szCs w:val="36"/>
          <w:rtl/>
          <w:lang w:val="en-GB" w:bidi="ar-EG"/>
        </w:rPr>
        <w:t xml:space="preserve">  ا</w:t>
      </w:r>
      <w:r w:rsidRPr="00812082">
        <w:rPr>
          <w:rFonts w:ascii="Times New Roman" w:hAnsi="Times New Roman"/>
          <w:b/>
          <w:bCs/>
          <w:noProof/>
          <w:sz w:val="36"/>
          <w:szCs w:val="36"/>
          <w:rtl/>
          <w:lang w:val="en-GB" w:bidi="ar-EG"/>
        </w:rPr>
        <w:t xml:space="preserve">لبركاتُ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الـفَـضلُ فـيهِ عَـمّ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كُلَ البَشَـرِ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شَـهرُ التـبتلِ والـهُدى</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والنورِ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شَـهرُ الـتَوكلِ والـرضا والـيُسْرِ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0A257C">
        <w:rPr>
          <w:rFonts w:ascii="Times New Roman" w:hAnsi="Times New Roman"/>
          <w:b/>
          <w:bCs/>
          <w:noProof/>
          <w:sz w:val="36"/>
          <w:szCs w:val="36"/>
          <w:rtl/>
          <w:lang w:val="en-GB" w:bidi="ar-EG"/>
        </w:rPr>
        <w:t>فترى</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الوجوهَ بـشوشة السعى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وتـرى القلوبَ</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تـنورتْ  بالـذكرِ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شَهـرٌ بـهِ الإسراءُ</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والـمعراجُ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حَـدثٌ   فريدٌ</w:t>
      </w:r>
      <w:r w:rsidRPr="00812082">
        <w:rPr>
          <w:rFonts w:ascii="Times New Roman" w:hAnsi="Times New Roman" w:hint="cs"/>
          <w:b/>
          <w:bCs/>
          <w:noProof/>
          <w:sz w:val="36"/>
          <w:szCs w:val="36"/>
          <w:rtl/>
          <w:lang w:val="en-GB" w:bidi="ar-EG"/>
        </w:rPr>
        <w:t xml:space="preserve"> </w:t>
      </w:r>
      <w:r w:rsidRP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فـاقَ  كلَ  الـفِـكَرِ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أسـرى الإلهُ</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بـعبدهِ الـمختارِ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فـى لـمـحةٍ    و</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ضـاءةٍ  بالـنورِ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0A257C">
        <w:rPr>
          <w:rFonts w:ascii="Times New Roman" w:hAnsi="Times New Roman"/>
          <w:b/>
          <w:bCs/>
          <w:noProof/>
          <w:sz w:val="36"/>
          <w:szCs w:val="36"/>
          <w:rtl/>
          <w:lang w:val="en-GB" w:bidi="ar-EG"/>
        </w:rPr>
        <w:t>ولـقدْ</w:t>
      </w:r>
      <w:r w:rsidRPr="00812082">
        <w:rPr>
          <w:rFonts w:ascii="Times New Roman" w:hAnsi="Times New Roman"/>
          <w:b/>
          <w:bCs/>
          <w:noProof/>
          <w:sz w:val="36"/>
          <w:szCs w:val="36"/>
          <w:rtl/>
          <w:lang w:val="en-GB" w:bidi="ar-EG"/>
        </w:rPr>
        <w:t xml:space="preserve">رأى الآيـاتِ فى الإسراءِ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ولَـقد رأى الأحداثَ</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طـى</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الصُوَرِ</w:t>
      </w:r>
    </w:p>
    <w:p w:rsidR="000A257C" w:rsidRPr="000A257C" w:rsidRDefault="000A257C" w:rsidP="000A257C">
      <w:pPr>
        <w:keepNext/>
        <w:shd w:val="clear" w:color="auto" w:fill="E5DFEC" w:themeFill="accent4" w:themeFillTint="33"/>
        <w:bidi/>
        <w:outlineLvl w:val="2"/>
        <w:rPr>
          <w:rFonts w:ascii="Times New Roman" w:hAnsi="Times New Roman"/>
          <w:b/>
          <w:bCs/>
          <w:noProof/>
          <w:sz w:val="36"/>
          <w:szCs w:val="36"/>
          <w:rtl/>
          <w:lang w:val="en-GB" w:bidi="ar-EG"/>
        </w:rPr>
      </w:pPr>
    </w:p>
    <w:p w:rsidR="00812082" w:rsidRPr="00812082" w:rsidRDefault="00812082" w:rsidP="000A257C">
      <w:pPr>
        <w:keepNext/>
        <w:shd w:val="clear" w:color="auto" w:fill="E5DFEC" w:themeFill="accent4" w:themeFillTint="33"/>
        <w:bidi/>
        <w:outlineLvl w:val="2"/>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مـن بيتهِ الـمعمورِ كان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البدءُ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للأقـصى كـانت</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وُجهةٌ</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للـسـيرِ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فى رِحـلةٍ ميمونـةٍ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فى</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الدربِ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بَـدأت وكانـت فى ثَـنايا  السَحَرِ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أمَّ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بـها</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الـمختارُ</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كـلَ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الرُسُلِ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كـإشارة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و</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ضَّـاحةٍ    كالـقَـمَـرِ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أنَّ الـرَسُولَ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الـخاتَمَ  المقصودُ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قَد فـاقَ</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كُلَ الـرُسلِ  عالِ  القَدَرِ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812082" w:rsidRPr="00812082"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يـا</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سَيدى</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يا خَيرَ  خَلقِ</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 الـلـهِ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أنتَ الشفيعُ  لـنا ليـومِ  الـحَشْرِ</w:t>
      </w:r>
    </w:p>
    <w:p w:rsidR="000A257C" w:rsidRPr="000A257C" w:rsidRDefault="000A257C" w:rsidP="000A257C">
      <w:pPr>
        <w:shd w:val="clear" w:color="auto" w:fill="E5DFEC" w:themeFill="accent4" w:themeFillTint="33"/>
        <w:bidi/>
        <w:rPr>
          <w:rFonts w:ascii="Times New Roman" w:hAnsi="Times New Roman"/>
          <w:b/>
          <w:bCs/>
          <w:noProof/>
          <w:sz w:val="36"/>
          <w:szCs w:val="36"/>
          <w:rtl/>
          <w:lang w:val="en-GB" w:bidi="ar-EG"/>
        </w:rPr>
      </w:pPr>
    </w:p>
    <w:p w:rsidR="000A257C" w:rsidRDefault="00812082" w:rsidP="000A257C">
      <w:pPr>
        <w:shd w:val="clear" w:color="auto" w:fill="E5DFEC" w:themeFill="accent4" w:themeFillTint="33"/>
        <w:bidi/>
        <w:rPr>
          <w:rFonts w:ascii="Times New Roman" w:hAnsi="Times New Roman"/>
          <w:b/>
          <w:bCs/>
          <w:noProof/>
          <w:sz w:val="36"/>
          <w:szCs w:val="36"/>
          <w:rtl/>
          <w:lang w:val="en-GB" w:bidi="ar-EG"/>
        </w:rPr>
      </w:pP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فالـلـهُ يَـغفرُ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ذنبنا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ويَتـوبُ        </w:t>
      </w:r>
      <w:r w:rsidRPr="00812082">
        <w:rPr>
          <w:rFonts w:ascii="Times New Roman" w:hAnsi="Times New Roman" w:hint="cs"/>
          <w:b/>
          <w:bCs/>
          <w:noProof/>
          <w:sz w:val="36"/>
          <w:szCs w:val="36"/>
          <w:rtl/>
          <w:lang w:val="en-GB" w:bidi="ar-EG"/>
        </w:rPr>
        <w:t xml:space="preserve"> </w:t>
      </w:r>
      <w:r w:rsidR="000A257C">
        <w:rPr>
          <w:rFonts w:ascii="Times New Roman" w:hAnsi="Times New Roman" w:hint="cs"/>
          <w:b/>
          <w:bCs/>
          <w:noProof/>
          <w:sz w:val="36"/>
          <w:szCs w:val="36"/>
          <w:rtl/>
          <w:lang w:val="en-GB" w:bidi="ar-EG"/>
        </w:rPr>
        <w:t xml:space="preserve">        </w:t>
      </w:r>
      <w:r w:rsidRPr="00812082">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بـشَفاعـةِ الـمختارِ </w:t>
      </w:r>
      <w:r w:rsidRPr="000A257C">
        <w:rPr>
          <w:rFonts w:ascii="Times New Roman" w:hAnsi="Times New Roman" w:hint="cs"/>
          <w:b/>
          <w:bCs/>
          <w:noProof/>
          <w:sz w:val="36"/>
          <w:szCs w:val="36"/>
          <w:rtl/>
          <w:lang w:val="en-GB" w:bidi="ar-EG"/>
        </w:rPr>
        <w:t xml:space="preserve"> </w:t>
      </w:r>
      <w:r w:rsidRPr="00812082">
        <w:rPr>
          <w:rFonts w:ascii="Times New Roman" w:hAnsi="Times New Roman"/>
          <w:b/>
          <w:bCs/>
          <w:noProof/>
          <w:sz w:val="36"/>
          <w:szCs w:val="36"/>
          <w:rtl/>
          <w:lang w:val="en-GB" w:bidi="ar-EG"/>
        </w:rPr>
        <w:t xml:space="preserve">خَيـرُ البَشَرِ </w:t>
      </w:r>
    </w:p>
    <w:p w:rsidR="000A257C" w:rsidRDefault="000A257C" w:rsidP="000A257C">
      <w:pPr>
        <w:shd w:val="clear" w:color="auto" w:fill="E5DFEC" w:themeFill="accent4" w:themeFillTint="33"/>
        <w:bidi/>
        <w:rPr>
          <w:rFonts w:ascii="Times New Roman" w:hAnsi="Times New Roman"/>
          <w:b/>
          <w:bCs/>
          <w:noProof/>
          <w:sz w:val="36"/>
          <w:szCs w:val="36"/>
          <w:rtl/>
          <w:lang w:val="en-GB" w:bidi="ar-EG"/>
        </w:rPr>
      </w:pPr>
      <w:r>
        <w:rPr>
          <w:rFonts w:asciiTheme="majorBidi" w:hAnsiTheme="majorBidi" w:cstheme="majorBidi" w:hint="cs"/>
          <w:b/>
          <w:bCs/>
          <w:color w:val="0000FF"/>
          <w:sz w:val="28"/>
          <w:szCs w:val="28"/>
          <w:rtl/>
        </w:rPr>
        <w:t xml:space="preserve">                                       </w:t>
      </w:r>
      <w:r w:rsidRPr="000A257C">
        <w:rPr>
          <w:rFonts w:asciiTheme="majorBidi" w:hAnsiTheme="majorBidi" w:cstheme="majorBidi" w:hint="cs"/>
          <w:b/>
          <w:bCs/>
          <w:color w:val="000000" w:themeColor="text1"/>
          <w:sz w:val="28"/>
          <w:szCs w:val="28"/>
          <w:rtl/>
        </w:rPr>
        <w:t>( من ديوان  " على ضفاف الخايج"  اصدار 2004)</w:t>
      </w:r>
    </w:p>
    <w:p w:rsidR="00B3380D" w:rsidRPr="000A257C" w:rsidRDefault="000A257C" w:rsidP="000A257C">
      <w:pPr>
        <w:shd w:val="clear" w:color="auto" w:fill="E5DFEC" w:themeFill="accent4" w:themeFillTint="33"/>
        <w:bidi/>
        <w:rPr>
          <w:rFonts w:ascii="Times New Roman" w:hAnsi="Times New Roman"/>
          <w:b/>
          <w:bCs/>
          <w:noProof/>
          <w:sz w:val="36"/>
          <w:szCs w:val="36"/>
          <w:lang w:val="en-GB"/>
        </w:rPr>
      </w:pPr>
      <w:r>
        <w:rPr>
          <w:rFonts w:ascii="Times New Roman" w:hAnsi="Times New Roman" w:hint="cs"/>
          <w:b/>
          <w:bCs/>
          <w:noProof/>
          <w:sz w:val="36"/>
          <w:szCs w:val="36"/>
          <w:rtl/>
          <w:lang w:val="en-GB" w:bidi="ar-EG"/>
        </w:rPr>
        <w:t xml:space="preserve">        </w:t>
      </w:r>
      <w:r w:rsidR="00652C8F" w:rsidRPr="00652C8F">
        <w:rPr>
          <w:rFonts w:asciiTheme="majorBidi" w:hAnsiTheme="majorBidi" w:cstheme="majorBidi" w:hint="cs"/>
          <w:b/>
          <w:bCs/>
          <w:color w:val="0000FF"/>
          <w:sz w:val="28"/>
          <w:szCs w:val="28"/>
          <w:rtl/>
        </w:rPr>
        <w:t>اعداد /  ابن البشير</w:t>
      </w:r>
      <w:r>
        <w:rPr>
          <w:rFonts w:asciiTheme="majorBidi" w:hAnsiTheme="majorBidi" w:cstheme="majorBidi" w:hint="cs"/>
          <w:b/>
          <w:bCs/>
          <w:color w:val="0000FF"/>
          <w:sz w:val="28"/>
          <w:szCs w:val="28"/>
          <w:rtl/>
        </w:rPr>
        <w:t xml:space="preserve">    </w:t>
      </w:r>
    </w:p>
    <w:p w:rsidR="00101620" w:rsidRPr="00652C8F" w:rsidRDefault="00101620" w:rsidP="0015650E">
      <w:pPr>
        <w:shd w:val="clear" w:color="auto" w:fill="E5DFEC" w:themeFill="accent4" w:themeFillTint="33"/>
        <w:bidi/>
        <w:spacing w:after="180"/>
        <w:textAlignment w:val="baseline"/>
        <w:outlineLvl w:val="0"/>
        <w:rPr>
          <w:rFonts w:asciiTheme="majorBidi" w:eastAsia="Calibri" w:hAnsiTheme="majorBidi" w:cstheme="majorBidi"/>
          <w:b/>
          <w:bCs/>
          <w:color w:val="0033CC"/>
          <w:sz w:val="28"/>
          <w:szCs w:val="28"/>
          <w:rtl/>
        </w:rPr>
        <w:sectPr w:rsidR="00101620" w:rsidRPr="00652C8F" w:rsidSect="0015650E">
          <w:type w:val="continuous"/>
          <w:pgSz w:w="12240" w:h="15840"/>
          <w:pgMar w:top="720" w:right="333" w:bottom="426" w:left="720" w:header="720" w:footer="720" w:gutter="0"/>
          <w:cols w:space="333"/>
          <w:docGrid w:linePitch="360"/>
        </w:sectPr>
      </w:pPr>
    </w:p>
    <w:p w:rsidR="005609D9" w:rsidRDefault="00362CD0" w:rsidP="005609D9">
      <w:pPr>
        <w:pStyle w:val="NormalWeb"/>
        <w:shd w:val="clear" w:color="auto" w:fill="E5DFEC" w:themeFill="accent4" w:themeFillTint="33"/>
        <w:spacing w:after="240"/>
        <w:jc w:val="right"/>
        <w:rPr>
          <w:b/>
          <w:bCs/>
          <w:color w:val="0033CC"/>
          <w:sz w:val="40"/>
          <w:szCs w:val="40"/>
          <w:rtl/>
        </w:rPr>
      </w:pPr>
      <w:r>
        <w:rPr>
          <w:rFonts w:asciiTheme="majorBidi" w:eastAsia="Calibri" w:hAnsiTheme="majorBidi" w:cstheme="majorBidi" w:hint="cs"/>
          <w:b/>
          <w:bCs/>
          <w:color w:val="FF0000"/>
          <w:sz w:val="40"/>
          <w:szCs w:val="40"/>
          <w:u w:val="single"/>
          <w:rtl/>
          <w:lang w:bidi="ar-EG"/>
        </w:rPr>
        <w:t>صالون البشير</w:t>
      </w:r>
      <w:r w:rsidR="004665A0" w:rsidRPr="008028F0">
        <w:rPr>
          <w:rFonts w:asciiTheme="majorBidi" w:eastAsia="Calibri" w:hAnsiTheme="majorBidi" w:cstheme="majorBidi"/>
          <w:b/>
          <w:bCs/>
          <w:color w:val="FF0000"/>
          <w:sz w:val="40"/>
          <w:szCs w:val="40"/>
          <w:rtl/>
          <w:lang w:bidi="ar-EG"/>
        </w:rPr>
        <w:t xml:space="preserve"> </w:t>
      </w:r>
      <w:r w:rsidR="008028F0">
        <w:rPr>
          <w:rFonts w:asciiTheme="majorBidi" w:hAnsiTheme="majorBidi" w:cstheme="majorBidi" w:hint="cs"/>
          <w:b/>
          <w:bCs/>
          <w:color w:val="0000FF"/>
          <w:sz w:val="40"/>
          <w:szCs w:val="40"/>
          <w:rtl/>
        </w:rPr>
        <w:t>:</w:t>
      </w:r>
      <w:r w:rsidR="008028F0" w:rsidRPr="008028F0">
        <w:rPr>
          <w:rFonts w:asciiTheme="majorBidi" w:hAnsiTheme="majorBidi" w:cstheme="majorBidi" w:hint="cs"/>
          <w:b/>
          <w:bCs/>
          <w:color w:val="0000FF"/>
          <w:sz w:val="40"/>
          <w:szCs w:val="40"/>
          <w:rtl/>
        </w:rPr>
        <w:t xml:space="preserve">     </w:t>
      </w:r>
      <w:r w:rsidR="00471522">
        <w:rPr>
          <w:rFonts w:asciiTheme="majorBidi" w:hAnsiTheme="majorBidi" w:cstheme="majorBidi" w:hint="cs"/>
          <w:b/>
          <w:bCs/>
          <w:color w:val="0000FF"/>
          <w:sz w:val="40"/>
          <w:szCs w:val="40"/>
          <w:rtl/>
        </w:rPr>
        <w:t xml:space="preserve">                 </w:t>
      </w:r>
      <w:r w:rsidR="00023DAB">
        <w:rPr>
          <w:rFonts w:asciiTheme="majorBidi" w:hAnsiTheme="majorBidi" w:cstheme="majorBidi" w:hint="cs"/>
          <w:b/>
          <w:bCs/>
          <w:color w:val="0000FF"/>
          <w:sz w:val="40"/>
          <w:szCs w:val="40"/>
          <w:rtl/>
        </w:rPr>
        <w:t xml:space="preserve"> </w:t>
      </w:r>
      <w:r w:rsidR="00471522" w:rsidRPr="005519C7">
        <w:rPr>
          <w:rFonts w:hint="cs"/>
          <w:b/>
          <w:bCs/>
          <w:color w:val="0033CC"/>
          <w:sz w:val="40"/>
          <w:szCs w:val="40"/>
          <w:rtl/>
        </w:rPr>
        <w:t>(مفهوم تجديد الفكر الديني</w:t>
      </w:r>
      <w:r w:rsidR="00471522" w:rsidRPr="005519C7">
        <w:rPr>
          <w:b/>
          <w:bCs/>
          <w:color w:val="0033CC"/>
          <w:sz w:val="40"/>
          <w:szCs w:val="40"/>
          <w:rtl/>
        </w:rPr>
        <w:t>)</w:t>
      </w:r>
      <w:r w:rsidR="005609D9">
        <w:rPr>
          <w:rFonts w:hint="cs"/>
          <w:b/>
          <w:bCs/>
          <w:color w:val="0033CC"/>
          <w:sz w:val="40"/>
          <w:szCs w:val="40"/>
          <w:rtl/>
        </w:rPr>
        <w:t xml:space="preserve">                               </w:t>
      </w:r>
    </w:p>
    <w:p w:rsidR="005609D9" w:rsidRDefault="005609D9"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p>
    <w:p w:rsidR="005609D9" w:rsidRDefault="005609D9"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r w:rsidRPr="005609D9">
        <w:rPr>
          <w:rFonts w:asciiTheme="majorBidi" w:hAnsiTheme="majorBidi" w:cstheme="majorBidi"/>
          <w:b/>
          <w:bCs/>
          <w:color w:val="000000" w:themeColor="text1"/>
          <w:sz w:val="28"/>
          <w:szCs w:val="28"/>
          <w:rtl/>
        </w:rPr>
        <w:t>(نظرا لتأجيل "فعاليات"صالون البشير الثقافي"</w:t>
      </w:r>
      <w:r w:rsidR="00471522" w:rsidRPr="005609D9">
        <w:rPr>
          <w:rFonts w:asciiTheme="majorBidi" w:hAnsiTheme="majorBidi" w:cstheme="majorBidi"/>
          <w:b/>
          <w:bCs/>
          <w:color w:val="000000" w:themeColor="text1"/>
          <w:sz w:val="28"/>
          <w:szCs w:val="28"/>
          <w:rtl/>
        </w:rPr>
        <w:t>عن شهر يناي</w:t>
      </w:r>
      <w:r w:rsidRPr="005609D9">
        <w:rPr>
          <w:rFonts w:asciiTheme="majorBidi" w:hAnsiTheme="majorBidi" w:cstheme="majorBidi"/>
          <w:b/>
          <w:bCs/>
          <w:color w:val="000000" w:themeColor="text1"/>
          <w:sz w:val="28"/>
          <w:szCs w:val="28"/>
          <w:rtl/>
        </w:rPr>
        <w:t>ر</w:t>
      </w:r>
      <w:r w:rsidR="00471522" w:rsidRPr="005609D9">
        <w:rPr>
          <w:rFonts w:asciiTheme="majorBidi" w:hAnsiTheme="majorBidi" w:cstheme="majorBidi"/>
          <w:b/>
          <w:bCs/>
          <w:color w:val="000000" w:themeColor="text1"/>
          <w:sz w:val="28"/>
          <w:szCs w:val="28"/>
          <w:rtl/>
        </w:rPr>
        <w:t>2022 فهذه مشاركة في موضوع من موضوعات الصالون)</w:t>
      </w:r>
      <w:r>
        <w:rPr>
          <w:rFonts w:asciiTheme="majorBidi" w:hAnsiTheme="majorBidi" w:cstheme="majorBidi" w:hint="cs"/>
          <w:b/>
          <w:bCs/>
          <w:color w:val="000000" w:themeColor="text1"/>
          <w:sz w:val="28"/>
          <w:szCs w:val="28"/>
          <w:rtl/>
        </w:rPr>
        <w:t xml:space="preserve">تم منماقشتها سابقا </w:t>
      </w:r>
      <w:r w:rsidRPr="005609D9">
        <w:rPr>
          <w:rFonts w:asciiTheme="majorBidi" w:hAnsiTheme="majorBidi" w:cstheme="majorBidi"/>
          <w:b/>
          <w:bCs/>
          <w:color w:val="000000" w:themeColor="text1"/>
          <w:sz w:val="28"/>
          <w:szCs w:val="28"/>
          <w:rtl/>
        </w:rPr>
        <w:t>:</w:t>
      </w:r>
      <w:r w:rsidR="00471522" w:rsidRPr="005609D9">
        <w:rPr>
          <w:rFonts w:asciiTheme="majorBidi" w:hAnsiTheme="majorBidi" w:cstheme="majorBidi"/>
          <w:b/>
          <w:bCs/>
          <w:color w:val="000000" w:themeColor="text1"/>
          <w:sz w:val="28"/>
          <w:szCs w:val="28"/>
          <w:rtl/>
        </w:rPr>
        <w:t xml:space="preserve"> </w:t>
      </w:r>
    </w:p>
    <w:p w:rsidR="005609D9" w:rsidRDefault="00471522"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r w:rsidRPr="005609D9">
        <w:rPr>
          <w:rFonts w:asciiTheme="majorBidi" w:hAnsiTheme="majorBidi" w:cstheme="majorBidi"/>
          <w:b/>
          <w:bCs/>
          <w:color w:val="000000" w:themeColor="text1"/>
          <w:sz w:val="28"/>
          <w:szCs w:val="28"/>
          <w:rtl/>
        </w:rPr>
        <w:t>لقد تعاهد الله تعالى البشرية بالمرسلين - عليهم الصلاة والسلام - الذين كانوا يقودون خطاهم إلى السعادة في الدنيا والآخرة، فكان منهم من يأتي بشريعةٍ إلهيةٍ جديدةٍ، ومنهم من يأتي لتجديد ما اندرس من شريعة نبي قبله، حتى ختم الله الرسالات برسالة محمد -صلى الله عليه وسلم-، وانقطع بموته - عليه الصلاة والسلام - الوحي الذي كان يتنزل من قبل على الأنبياء والمرسلين</w:t>
      </w:r>
    </w:p>
    <w:p w:rsidR="005609D9" w:rsidRDefault="00471522"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r w:rsidRPr="005609D9">
        <w:rPr>
          <w:rFonts w:asciiTheme="majorBidi" w:hAnsiTheme="majorBidi" w:cstheme="majorBidi"/>
          <w:b/>
          <w:bCs/>
          <w:color w:val="000000" w:themeColor="text1"/>
          <w:sz w:val="28"/>
          <w:szCs w:val="28"/>
          <w:rtl/>
        </w:rPr>
        <w:t xml:space="preserve">.وإن من طبيعة الحياة الإنسانية أن ترتد وتأسن، ويطرأ عليها بمرور الزمن ما يكدر صفاءها، فلا يكاد الناس يستقيمون على الإيمان والتوحيد حتى تبدأ عوامل الانحراف تتسرب إليهم شيئاً فشيئاً تسرّب الماء الآسن إلى المشرع الروي الزلال..لذا نجد الحديث </w:t>
      </w:r>
      <w:r w:rsidRPr="005609D9">
        <w:rPr>
          <w:rFonts w:asciiTheme="majorBidi" w:hAnsiTheme="majorBidi" w:cstheme="majorBidi"/>
          <w:b/>
          <w:bCs/>
          <w:color w:val="000000" w:themeColor="text1"/>
          <w:sz w:val="28"/>
          <w:szCs w:val="28"/>
          <w:shd w:val="clear" w:color="auto" w:fill="E5DFEC" w:themeFill="accent4" w:themeFillTint="33"/>
          <w:rtl/>
        </w:rPr>
        <w:t>الذي رواه أبو داود عن أبي هريرة رضي الله عنه قال</w:t>
      </w:r>
      <w:r w:rsidRPr="005609D9">
        <w:rPr>
          <w:rFonts w:asciiTheme="majorBidi" w:hAnsiTheme="majorBidi" w:cstheme="majorBidi"/>
          <w:b/>
          <w:bCs/>
          <w:color w:val="000000" w:themeColor="text1"/>
          <w:sz w:val="28"/>
          <w:szCs w:val="28"/>
          <w:shd w:val="clear" w:color="auto" w:fill="E5DFEC" w:themeFill="accent4" w:themeFillTint="33"/>
        </w:rPr>
        <w:t>: </w:t>
      </w:r>
      <w:r w:rsidRPr="005609D9">
        <w:rPr>
          <w:rFonts w:asciiTheme="majorBidi" w:hAnsiTheme="majorBidi" w:cstheme="majorBidi"/>
          <w:b/>
          <w:bCs/>
          <w:color w:val="000000" w:themeColor="text1"/>
          <w:sz w:val="28"/>
          <w:szCs w:val="28"/>
          <w:shd w:val="clear" w:color="auto" w:fill="E5DFEC" w:themeFill="accent4" w:themeFillTint="33"/>
          <w:rtl/>
        </w:rPr>
        <w:t>قال رسول الله صلى الله عليه وسلم</w:t>
      </w:r>
      <w:r w:rsidRPr="005609D9">
        <w:rPr>
          <w:rFonts w:asciiTheme="majorBidi" w:hAnsiTheme="majorBidi" w:cstheme="majorBidi"/>
          <w:b/>
          <w:bCs/>
          <w:color w:val="000000" w:themeColor="text1"/>
          <w:sz w:val="28"/>
          <w:szCs w:val="28"/>
          <w:shd w:val="clear" w:color="auto" w:fill="E5DFEC" w:themeFill="accent4" w:themeFillTint="33"/>
        </w:rPr>
        <w:t xml:space="preserve">: </w:t>
      </w:r>
      <w:r w:rsidRPr="005609D9">
        <w:rPr>
          <w:rFonts w:asciiTheme="majorBidi" w:hAnsiTheme="majorBidi" w:cstheme="majorBidi"/>
          <w:b/>
          <w:bCs/>
          <w:color w:val="000000" w:themeColor="text1"/>
          <w:sz w:val="28"/>
          <w:szCs w:val="28"/>
          <w:shd w:val="clear" w:color="auto" w:fill="E5DFEC" w:themeFill="accent4" w:themeFillTint="33"/>
          <w:rtl/>
        </w:rPr>
        <w:t>إن الله يبعث لهذه الأمة على رأس كل مائة سنة من</w:t>
      </w:r>
      <w:r w:rsidRPr="005609D9">
        <w:rPr>
          <w:rFonts w:asciiTheme="majorBidi" w:hAnsiTheme="majorBidi" w:cstheme="majorBidi"/>
          <w:b/>
          <w:bCs/>
          <w:color w:val="000000" w:themeColor="text1"/>
          <w:sz w:val="28"/>
          <w:szCs w:val="28"/>
          <w:shd w:val="clear" w:color="auto" w:fill="FFFFFF"/>
          <w:rtl/>
        </w:rPr>
        <w:t xml:space="preserve"> </w:t>
      </w:r>
      <w:r w:rsidRPr="005609D9">
        <w:rPr>
          <w:rFonts w:asciiTheme="majorBidi" w:hAnsiTheme="majorBidi" w:cstheme="majorBidi"/>
          <w:b/>
          <w:bCs/>
          <w:color w:val="000000" w:themeColor="text1"/>
          <w:sz w:val="28"/>
          <w:szCs w:val="28"/>
          <w:shd w:val="clear" w:color="auto" w:fill="E5DFEC" w:themeFill="accent4" w:themeFillTint="33"/>
          <w:rtl/>
        </w:rPr>
        <w:t>يجدد لها دينها</w:t>
      </w:r>
      <w:r w:rsidRPr="005609D9">
        <w:rPr>
          <w:rFonts w:asciiTheme="majorBidi" w:hAnsiTheme="majorBidi" w:cstheme="majorBidi"/>
          <w:b/>
          <w:bCs/>
          <w:color w:val="000000" w:themeColor="text1"/>
          <w:sz w:val="28"/>
          <w:szCs w:val="28"/>
          <w:shd w:val="clear" w:color="auto" w:fill="FFFFFF"/>
        </w:rPr>
        <w:t>.</w:t>
      </w:r>
      <w:r w:rsidRPr="005609D9">
        <w:rPr>
          <w:rFonts w:asciiTheme="majorBidi" w:hAnsiTheme="majorBidi" w:cstheme="majorBidi"/>
          <w:b/>
          <w:bCs/>
          <w:color w:val="000000" w:themeColor="text1"/>
          <w:sz w:val="28"/>
          <w:szCs w:val="28"/>
          <w:rtl/>
        </w:rPr>
        <w:t>فمِن رحْمةِ اللهِ بالأمَّةِ الإسْلاميَّةِ أنَّه يَتعاهدُها بوُجودِ العُلماءِ أو الحُكَّامِ، الَّذين يَنشرون الدِّين كما كان على عهْدِ النَّبيِّ صلَّى اللهُ عليهِ وسلَّم وصَحابتِه رضِيَ اللهُ عنهم</w:t>
      </w:r>
      <w:r w:rsidRPr="005609D9">
        <w:rPr>
          <w:rFonts w:asciiTheme="majorBidi" w:hAnsiTheme="majorBidi" w:cstheme="majorBidi"/>
          <w:b/>
          <w:bCs/>
          <w:color w:val="000000" w:themeColor="text1"/>
          <w:sz w:val="28"/>
          <w:szCs w:val="28"/>
        </w:rPr>
        <w:t>.</w:t>
      </w:r>
      <w:r w:rsidRPr="005609D9">
        <w:rPr>
          <w:rFonts w:asciiTheme="majorBidi" w:hAnsiTheme="majorBidi" w:cstheme="majorBidi"/>
          <w:b/>
          <w:bCs/>
          <w:color w:val="000000" w:themeColor="text1"/>
          <w:sz w:val="28"/>
          <w:szCs w:val="28"/>
          <w:rtl/>
        </w:rPr>
        <w:t>وفي هذا الحَديثِ يقولُ النبيُّ صلَّى الله عليه وسلَّم: "إنَّ اللهَ يَبعَثُ"، أي: يرسِلُ، ويوجِدُ ويقيِّضُ، "لهذِه الأمَّةِ"، أي: أمَّةِ المسلِمين، وقيل: للعالَمِ كلِّهِ، "على رأْسِ كلِّ مِائةِ سنَةٍ"، أي: انتِهائِها أو أوَّلِها، عندما يقِلُّ الدِّينُ وتُهجَرُ السُّنَنُ ويَكثرُ الجهْلُ والبِدَعُ، "مَن يُجدِّدُ لها دينَها"، أي: يُظهِرُ ما نُسِيَ وهُجِرَ العمَلُ بهِ من الدِّينِ، ويَنشُرُ السُّنَنَ، ويحارِبُ البِدَعَ</w:t>
      </w:r>
      <w:r w:rsidRPr="005609D9">
        <w:rPr>
          <w:rFonts w:asciiTheme="majorBidi" w:hAnsiTheme="majorBidi" w:cstheme="majorBidi"/>
          <w:b/>
          <w:bCs/>
          <w:color w:val="000000" w:themeColor="text1"/>
          <w:sz w:val="28"/>
          <w:szCs w:val="28"/>
        </w:rPr>
        <w:t>.</w:t>
      </w:r>
      <w:r w:rsidRPr="005609D9">
        <w:rPr>
          <w:rFonts w:asciiTheme="majorBidi" w:hAnsiTheme="majorBidi" w:cstheme="majorBidi"/>
          <w:b/>
          <w:bCs/>
          <w:color w:val="000000" w:themeColor="text1"/>
          <w:sz w:val="28"/>
          <w:szCs w:val="28"/>
          <w:rtl/>
        </w:rPr>
        <w:t>ولَفْظةُ "مَن" عامَّةٌ وتَقعُ على الواحِدِ والجمْعِ، وليس فيها تَخصيصُ المجدِّدينَ بأنَّهم الفُقهاءُ أو العُلماءُ فقط؛ فإنَّ انتِفاعَ الأمَّةِ بهم وإنْ كان كثيرًا فانتِفاعُهم بأُولِي الأمْرِ والحكَّامِ الصَّالِحين أمْرٌ واضِحٌ أيضًا؛ فبهِم يُحفَظُ الدِّينُ ويُبثُّ العدْلُ، كما أنَّ العلماءَ يَضبِطون أُصولَ الشَّرعِ وأدلَّتَه</w:t>
      </w:r>
      <w:r w:rsidRPr="005609D9">
        <w:rPr>
          <w:rFonts w:asciiTheme="majorBidi" w:hAnsiTheme="majorBidi" w:cstheme="majorBidi"/>
          <w:b/>
          <w:bCs/>
          <w:color w:val="000000" w:themeColor="text1"/>
          <w:sz w:val="28"/>
          <w:szCs w:val="28"/>
        </w:rPr>
        <w:t>.</w:t>
      </w:r>
      <w:r w:rsidRPr="005609D9">
        <w:rPr>
          <w:rFonts w:asciiTheme="majorBidi" w:hAnsiTheme="majorBidi" w:cstheme="majorBidi"/>
          <w:b/>
          <w:bCs/>
          <w:color w:val="000000" w:themeColor="text1"/>
          <w:sz w:val="28"/>
          <w:szCs w:val="28"/>
          <w:rtl/>
        </w:rPr>
        <w:t>وفي الحَديثِ: بيانٌ لحِفْظِ اللهِ سُبحانه وتَعالى لدِينِه</w:t>
      </w:r>
      <w:r w:rsidRPr="005609D9">
        <w:rPr>
          <w:rFonts w:asciiTheme="majorBidi" w:hAnsiTheme="majorBidi" w:cstheme="majorBidi"/>
          <w:b/>
          <w:bCs/>
          <w:color w:val="000000" w:themeColor="text1"/>
          <w:sz w:val="28"/>
          <w:szCs w:val="28"/>
        </w:rPr>
        <w:t>.</w:t>
      </w:r>
      <w:r w:rsidRPr="005609D9">
        <w:rPr>
          <w:rFonts w:asciiTheme="majorBidi" w:hAnsiTheme="majorBidi" w:cstheme="majorBidi"/>
          <w:b/>
          <w:bCs/>
          <w:color w:val="000000" w:themeColor="text1"/>
          <w:sz w:val="28"/>
          <w:szCs w:val="28"/>
          <w:rtl/>
        </w:rPr>
        <w:t>ولا يلبث نقاء العقيدة أن يشوبه شيء من ذرائع الشرك ووسائله وأسبابه ثم تظهر بعد حين النتائج المخوفة من وراء تلك الذرائع والوسائل والأسباب.</w:t>
      </w:r>
    </w:p>
    <w:p w:rsidR="005609D9" w:rsidRDefault="00471522"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r w:rsidRPr="005609D9">
        <w:rPr>
          <w:rFonts w:asciiTheme="majorBidi" w:hAnsiTheme="majorBidi" w:cstheme="majorBidi"/>
          <w:b/>
          <w:bCs/>
          <w:color w:val="000000" w:themeColor="text1"/>
          <w:sz w:val="28"/>
          <w:szCs w:val="28"/>
          <w:rtl/>
        </w:rPr>
        <w:t xml:space="preserve"> ولقد كان من الناس من  ينحرفون في أعظم الأمور وأخطرها - في قضايا الاعتقاد - حتى في حياة رسلهم - عليهم الصلاة والسلام -، فكيف وقد ختمت الرسالات، وأغلقت أبواب الوحي فلا يتنزل بعد؟؟ وكيف بما دون تلك القضايا من أمور التشريع؟ وإذا كان المنافقون والضالون يجدون من يستمع إليهم ويصغي إلى وسواسهم رغم وجود الرسول -صلى الله عليه وسلم- الذي يمثل القيادة السليمة والقدوة الصالحة، ويكشف عن مُحَيا الحق حُجب الباطل فيسفر كالشمس ليس دونها سحاب، فكيف يكون الأمر إذا ضاعت السبل، وتفرقت الأهواء وكثرت الأصوات المضللة، وخفت صوت الحق، والتبست معالمه فلم يعد الناس يميزون بين الأصوات، </w:t>
      </w:r>
      <w:r w:rsidR="005609D9" w:rsidRPr="005609D9">
        <w:rPr>
          <w:rFonts w:asciiTheme="majorBidi" w:hAnsiTheme="majorBidi" w:cstheme="majorBidi"/>
          <w:b/>
          <w:bCs/>
          <w:color w:val="000000" w:themeColor="text1"/>
          <w:sz w:val="28"/>
          <w:szCs w:val="28"/>
          <w:rtl/>
        </w:rPr>
        <w:t>ولا بين الألوان؟</w:t>
      </w:r>
    </w:p>
    <w:p w:rsidR="005609D9" w:rsidRDefault="00471522" w:rsidP="005609D9">
      <w:pPr>
        <w:pStyle w:val="NormalWeb"/>
        <w:shd w:val="clear" w:color="auto" w:fill="E5DFEC" w:themeFill="accent4" w:themeFillTint="33"/>
        <w:spacing w:after="240"/>
        <w:jc w:val="right"/>
        <w:rPr>
          <w:rFonts w:asciiTheme="majorBidi" w:hAnsiTheme="majorBidi" w:cstheme="majorBidi"/>
          <w:b/>
          <w:bCs/>
          <w:color w:val="000000" w:themeColor="text1"/>
          <w:sz w:val="28"/>
          <w:szCs w:val="28"/>
          <w:rtl/>
        </w:rPr>
      </w:pPr>
      <w:r w:rsidRPr="005609D9">
        <w:rPr>
          <w:rFonts w:asciiTheme="majorBidi" w:hAnsiTheme="majorBidi" w:cstheme="majorBidi"/>
          <w:b/>
          <w:bCs/>
          <w:color w:val="000000" w:themeColor="text1"/>
          <w:sz w:val="28"/>
          <w:szCs w:val="28"/>
          <w:rtl/>
        </w:rPr>
        <w:t>إن الحاجة في مثل تلك الحال تتطلب بروز مجدد متميز يجدد للأمة أمر دينها، ويجلي الحقائق الملتبسة، ويحيي الفرائض المعطلة، ويزيل ما علق بهذا الدين من الآراء الضالة والمفهومات المنحرفة.وهذا المجدد  هو من يفوم  بمهمة الخلافة عن النبيين في تجديد الدين وإحيائه ومن ثم أصبح التجديد منوطا بعلماء الأمة الذين تسند إليهم أمانة التكليف بإقامة الدين، وصيانة الشريعة</w:t>
      </w:r>
      <w:r w:rsidR="005609D9" w:rsidRPr="005609D9">
        <w:rPr>
          <w:rFonts w:asciiTheme="majorBidi" w:hAnsiTheme="majorBidi" w:cstheme="majorBidi"/>
          <w:b/>
          <w:bCs/>
          <w:color w:val="000000" w:themeColor="text1"/>
          <w:sz w:val="28"/>
          <w:szCs w:val="28"/>
          <w:rtl/>
        </w:rPr>
        <w:t>، وإحياء ما اندرس من معالم الحق</w:t>
      </w:r>
      <w:r w:rsidRPr="005609D9">
        <w:rPr>
          <w:rFonts w:asciiTheme="majorBidi" w:hAnsiTheme="majorBidi" w:cstheme="majorBidi"/>
          <w:b/>
          <w:bCs/>
          <w:color w:val="000000" w:themeColor="text1"/>
          <w:sz w:val="28"/>
          <w:szCs w:val="28"/>
          <w:rtl/>
        </w:rPr>
        <w:t>.وانطمس من شموس الهدى.</w:t>
      </w:r>
    </w:p>
    <w:p w:rsidR="0045272E" w:rsidRPr="005609D9" w:rsidRDefault="00362CD0" w:rsidP="005609D9">
      <w:pPr>
        <w:pStyle w:val="NormalWeb"/>
        <w:shd w:val="clear" w:color="auto" w:fill="E5DFEC" w:themeFill="accent4" w:themeFillTint="33"/>
        <w:spacing w:after="240"/>
        <w:jc w:val="right"/>
        <w:rPr>
          <w:b/>
          <w:bCs/>
          <w:color w:val="0033CC"/>
          <w:sz w:val="26"/>
          <w:szCs w:val="26"/>
          <w:rtl/>
        </w:rPr>
      </w:pPr>
      <w:r w:rsidRPr="005609D9">
        <w:rPr>
          <w:rFonts w:asciiTheme="majorBidi" w:eastAsia="Calibri" w:hAnsiTheme="majorBidi" w:cstheme="majorBidi"/>
          <w:b/>
          <w:bCs/>
          <w:color w:val="0000FF"/>
          <w:sz w:val="28"/>
          <w:szCs w:val="28"/>
          <w:rtl/>
          <w:lang w:bidi="ar-EG"/>
        </w:rPr>
        <w:t>بقلم الدكتور/ حسن خليل</w:t>
      </w:r>
      <w:r w:rsidR="00BA72EE" w:rsidRPr="00362CD0">
        <w:rPr>
          <w:b/>
          <w:bCs/>
          <w:color w:val="666666"/>
          <w:sz w:val="28"/>
          <w:szCs w:val="28"/>
          <w:rtl/>
          <w:lang w:bidi="ar-EG"/>
        </w:rPr>
        <w:t xml:space="preserve"> </w:t>
      </w:r>
      <w:r w:rsidR="00652222" w:rsidRPr="00362CD0">
        <w:rPr>
          <w:b/>
          <w:bCs/>
          <w:color w:val="666666"/>
          <w:sz w:val="28"/>
          <w:szCs w:val="28"/>
          <w:lang w:bidi="ar-EG"/>
        </w:rPr>
        <w:t xml:space="preserve"> </w:t>
      </w:r>
    </w:p>
    <w:p w:rsidR="005A7AB2" w:rsidRPr="003D0EFC" w:rsidRDefault="005A7AB2" w:rsidP="00362CD0">
      <w:pPr>
        <w:pBdr>
          <w:left w:val="single" w:sz="4" w:space="4" w:color="auto"/>
        </w:pBdr>
        <w:shd w:val="clear" w:color="auto" w:fill="E5DFEC" w:themeFill="accent4" w:themeFillTint="33"/>
        <w:tabs>
          <w:tab w:val="right" w:pos="425"/>
        </w:tabs>
        <w:bidi/>
        <w:ind w:right="2410"/>
        <w:rPr>
          <w:rFonts w:ascii="Times New Roman" w:hAnsi="Times New Roman"/>
          <w:b/>
          <w:bCs/>
          <w:color w:val="666666"/>
          <w:sz w:val="28"/>
          <w:szCs w:val="28"/>
          <w:rtl/>
          <w:lang w:bidi="ar-EG"/>
        </w:rPr>
        <w:sectPr w:rsidR="005A7AB2" w:rsidRPr="003D0EFC" w:rsidSect="00A848D3">
          <w:type w:val="continuous"/>
          <w:pgSz w:w="12240" w:h="15840"/>
          <w:pgMar w:top="720" w:right="333" w:bottom="426" w:left="851" w:header="720" w:footer="720" w:gutter="0"/>
          <w:cols w:space="284"/>
          <w:docGrid w:linePitch="360"/>
        </w:sectPr>
      </w:pPr>
    </w:p>
    <w:p w:rsidR="00274B76" w:rsidRDefault="004D20AE" w:rsidP="00D03DF8">
      <w:pPr>
        <w:shd w:val="clear" w:color="auto" w:fill="E5DFEC" w:themeFill="accent4" w:themeFillTint="33"/>
        <w:tabs>
          <w:tab w:val="right" w:pos="425"/>
        </w:tabs>
        <w:bidi/>
        <w:jc w:val="right"/>
        <w:rPr>
          <w:b/>
          <w:bCs/>
          <w:color w:val="000000"/>
          <w:sz w:val="40"/>
          <w:szCs w:val="40"/>
          <w:shd w:val="clear" w:color="auto" w:fill="DAEEF3"/>
          <w:rtl/>
        </w:rPr>
      </w:pPr>
      <w:r>
        <w:rPr>
          <w:noProof/>
          <w:color w:val="000000"/>
          <w:sz w:val="32"/>
          <w:szCs w:val="32"/>
          <w:rtl/>
        </w:rPr>
        <mc:AlternateContent>
          <mc:Choice Requires="wps">
            <w:drawing>
              <wp:anchor distT="0" distB="0" distL="114300" distR="114300" simplePos="0" relativeHeight="251659776" behindDoc="0" locked="0" layoutInCell="1" allowOverlap="1" wp14:anchorId="1D5F23FC" wp14:editId="65F446D2">
                <wp:simplePos x="0" y="0"/>
                <wp:positionH relativeFrom="column">
                  <wp:posOffset>5363845</wp:posOffset>
                </wp:positionH>
                <wp:positionV relativeFrom="paragraph">
                  <wp:posOffset>147320</wp:posOffset>
                </wp:positionV>
                <wp:extent cx="1471930" cy="306705"/>
                <wp:effectExtent l="0" t="0" r="13970" b="17145"/>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306705"/>
                        </a:xfrm>
                        <a:prstGeom prst="rect">
                          <a:avLst/>
                        </a:prstGeom>
                        <a:solidFill>
                          <a:srgbClr val="C6D9F1">
                            <a:alpha val="50000"/>
                          </a:srgbClr>
                        </a:solidFill>
                        <a:ln w="9525">
                          <a:solidFill>
                            <a:srgbClr val="1F497D"/>
                          </a:solidFill>
                          <a:miter lim="800000"/>
                          <a:headEnd/>
                          <a:tailEnd/>
                        </a:ln>
                      </wps:spPr>
                      <wps:txbx>
                        <w:txbxContent>
                          <w:p w:rsidR="003F4156" w:rsidRPr="001928B3" w:rsidRDefault="003F4156" w:rsidP="007A54E7">
                            <w:pPr>
                              <w:shd w:val="clear" w:color="auto" w:fill="DAEEF3"/>
                              <w:jc w:val="center"/>
                              <w:rPr>
                                <w:rFonts w:ascii="Arial Unicode MS" w:eastAsia="Arial Unicode MS" w:hAnsi="Arial Unicode MS" w:cs="Arial Unicode MS"/>
                                <w:b/>
                                <w:bCs/>
                                <w:color w:val="FF0000"/>
                                <w:sz w:val="28"/>
                                <w:szCs w:val="28"/>
                                <w:lang w:bidi="ar-QA"/>
                              </w:rPr>
                            </w:pPr>
                            <w:r w:rsidRPr="0090231C">
                              <w:rPr>
                                <w:rFonts w:ascii="Arial Unicode MS" w:eastAsia="Arial Unicode MS" w:hAnsi="Arial Unicode MS" w:cs="Arial Unicode MS" w:hint="cs"/>
                                <w:b/>
                                <w:bCs/>
                                <w:color w:val="FF0000"/>
                                <w:sz w:val="28"/>
                                <w:szCs w:val="28"/>
                                <w:shd w:val="clear" w:color="auto" w:fill="E5DFEC"/>
                                <w:rtl/>
                                <w:lang w:bidi="ar-QA"/>
                              </w:rPr>
                              <w:t>يكتبها واحد فهمان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22.35pt;margin-top:11.6pt;width:115.9pt;height:2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" fillcolor="#c6d9f1" strokecolor="#1f497d">
                <v:fill opacity="32896f"/>
                <v:textbox>
                  <w:txbxContent>
                    <w:p w:rsidR="003F4156" w:rsidRPr="001928B3" w:rsidRDefault="003F4156" w:rsidP="007A54E7">
                      <w:pPr>
                        <w:shd w:val="clear" w:color="auto" w:fill="DAEEF3"/>
                        <w:jc w:val="center"/>
                        <w:rPr>
                          <w:rFonts w:ascii="Arial Unicode MS" w:eastAsia="Arial Unicode MS" w:hAnsi="Arial Unicode MS" w:cs="Arial Unicode MS"/>
                          <w:b/>
                          <w:bCs/>
                          <w:color w:val="FF0000"/>
                          <w:sz w:val="28"/>
                          <w:szCs w:val="28"/>
                          <w:lang w:bidi="ar-QA"/>
                        </w:rPr>
                      </w:pPr>
                      <w:r w:rsidRPr="0090231C">
                        <w:rPr>
                          <w:rFonts w:ascii="Arial Unicode MS" w:eastAsia="Arial Unicode MS" w:hAnsi="Arial Unicode MS" w:cs="Arial Unicode MS" w:hint="cs"/>
                          <w:b/>
                          <w:bCs/>
                          <w:color w:val="FF0000"/>
                          <w:sz w:val="28"/>
                          <w:szCs w:val="28"/>
                          <w:shd w:val="clear" w:color="auto" w:fill="E5DFEC"/>
                          <w:rtl/>
                          <w:lang w:bidi="ar-QA"/>
                        </w:rPr>
                        <w:t>يكتبها واحد فهمان</w:t>
                      </w:r>
                    </w:p>
                  </w:txbxContent>
                </v:textbox>
              </v:shape>
            </w:pict>
          </mc:Fallback>
        </mc:AlternateContent>
      </w:r>
      <w:r w:rsidR="004E00EB">
        <w:rPr>
          <w:noProof/>
          <w:color w:val="000000"/>
          <w:sz w:val="32"/>
          <w:szCs w:val="32"/>
          <w:rtl/>
        </w:rPr>
        <mc:AlternateContent>
          <mc:Choice Requires="wps">
            <w:drawing>
              <wp:anchor distT="0" distB="0" distL="114300" distR="114300" simplePos="0" relativeHeight="251660800" behindDoc="0" locked="0" layoutInCell="1" allowOverlap="1" wp14:anchorId="368ADE3A" wp14:editId="087C2334">
                <wp:simplePos x="0" y="0"/>
                <wp:positionH relativeFrom="column">
                  <wp:posOffset>95885</wp:posOffset>
                </wp:positionH>
                <wp:positionV relativeFrom="paragraph">
                  <wp:posOffset>78740</wp:posOffset>
                </wp:positionV>
                <wp:extent cx="1525905" cy="375285"/>
                <wp:effectExtent l="0" t="0" r="17145" b="2476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375285"/>
                        </a:xfrm>
                        <a:prstGeom prst="rect">
                          <a:avLst/>
                        </a:prstGeom>
                        <a:solidFill>
                          <a:srgbClr val="C6D9F1">
                            <a:alpha val="50000"/>
                          </a:srgbClr>
                        </a:solidFill>
                        <a:ln w="9525">
                          <a:solidFill>
                            <a:srgbClr val="1F497D"/>
                          </a:solidFill>
                          <a:miter lim="800000"/>
                          <a:headEnd/>
                          <a:tailEnd/>
                        </a:ln>
                      </wps:spPr>
                      <wps:txbx>
                        <w:txbxContent>
                          <w:p w:rsidR="003F4156" w:rsidRPr="002E54CB" w:rsidRDefault="003F4156" w:rsidP="0090231C">
                            <w:pPr>
                              <w:shd w:val="clear" w:color="auto" w:fill="E5DFEC"/>
                              <w:bidi/>
                              <w:rPr>
                                <w:rFonts w:eastAsia="Arial Unicode MS"/>
                                <w:color w:val="FF0000"/>
                                <w:sz w:val="28"/>
                                <w:szCs w:val="28"/>
                              </w:rPr>
                            </w:pPr>
                            <w:r>
                              <w:rPr>
                                <w:rFonts w:ascii="Times New Roman" w:hAnsi="Times New Roman" w:hint="cs"/>
                                <w:b/>
                                <w:bCs/>
                                <w:color w:val="FF0000"/>
                                <w:sz w:val="28"/>
                                <w:szCs w:val="28"/>
                                <w:rtl/>
                                <w:lang w:bidi="ar-EG"/>
                              </w:rPr>
                              <w:t xml:space="preserve"> </w:t>
                            </w:r>
                            <w:r w:rsidRPr="002E54CB">
                              <w:rPr>
                                <w:rFonts w:ascii="Times New Roman" w:hAnsi="Times New Roman" w:hint="cs"/>
                                <w:b/>
                                <w:bCs/>
                                <w:color w:val="FF0000"/>
                                <w:sz w:val="28"/>
                                <w:szCs w:val="28"/>
                                <w:rtl/>
                                <w:lang w:bidi="ar-EG"/>
                              </w:rPr>
                              <w:t>اعداد /</w:t>
                            </w:r>
                            <w:r>
                              <w:rPr>
                                <w:rFonts w:ascii="Arial" w:hAnsi="Arial" w:hint="cs"/>
                                <w:b/>
                                <w:bCs/>
                                <w:color w:val="FF0000"/>
                                <w:sz w:val="28"/>
                                <w:szCs w:val="28"/>
                                <w:rtl/>
                              </w:rPr>
                              <w:t>ابوعيون جريئة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7.55pt;margin-top:6.2pt;width:120.15pt;height:29.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" fillcolor="#c6d9f1" strokecolor="#1f497d">
                <v:fill opacity="32896f"/>
                <v:textbox>
                  <w:txbxContent>
                    <w:p w:rsidR="003F4156" w:rsidRPr="002E54CB" w:rsidRDefault="003F4156" w:rsidP="0090231C">
                      <w:pPr>
                        <w:shd w:val="clear" w:color="auto" w:fill="E5DFEC"/>
                        <w:bidi/>
                        <w:rPr>
                          <w:rFonts w:eastAsia="Arial Unicode MS"/>
                          <w:color w:val="FF0000"/>
                          <w:sz w:val="28"/>
                          <w:szCs w:val="28"/>
                        </w:rPr>
                      </w:pPr>
                      <w:r>
                        <w:rPr>
                          <w:rFonts w:ascii="Times New Roman" w:hAnsi="Times New Roman" w:hint="cs"/>
                          <w:b/>
                          <w:bCs/>
                          <w:color w:val="FF0000"/>
                          <w:sz w:val="28"/>
                          <w:szCs w:val="28"/>
                          <w:rtl/>
                          <w:lang w:bidi="ar-EG"/>
                        </w:rPr>
                        <w:t xml:space="preserve"> </w:t>
                      </w:r>
                      <w:r w:rsidRPr="002E54CB">
                        <w:rPr>
                          <w:rFonts w:ascii="Times New Roman" w:hAnsi="Times New Roman" w:hint="cs"/>
                          <w:b/>
                          <w:bCs/>
                          <w:color w:val="FF0000"/>
                          <w:sz w:val="28"/>
                          <w:szCs w:val="28"/>
                          <w:rtl/>
                          <w:lang w:bidi="ar-EG"/>
                        </w:rPr>
                        <w:t>اعداد /</w:t>
                      </w:r>
                      <w:r>
                        <w:rPr>
                          <w:rFonts w:ascii="Arial" w:hAnsi="Arial" w:hint="cs"/>
                          <w:b/>
                          <w:bCs/>
                          <w:color w:val="FF0000"/>
                          <w:sz w:val="28"/>
                          <w:szCs w:val="28"/>
                          <w:rtl/>
                        </w:rPr>
                        <w:t>ابوعيون جريئة</w:t>
                      </w:r>
                    </w:p>
                  </w:txbxContent>
                </v:textbox>
              </v:shape>
            </w:pict>
          </mc:Fallback>
        </mc:AlternateContent>
      </w:r>
      <w:r w:rsidR="004E00EB">
        <w:rPr>
          <w:rFonts w:ascii="Arial" w:hAnsi="Arial"/>
          <w:b/>
          <w:bCs/>
          <w:noProof/>
          <w:color w:val="000000"/>
          <w:rtl/>
        </w:rPr>
        <w:drawing>
          <wp:anchor distT="0" distB="0" distL="114300" distR="114300" simplePos="0" relativeHeight="251658752" behindDoc="0" locked="0" layoutInCell="1" allowOverlap="1" wp14:anchorId="49C7DE2D" wp14:editId="13A34083">
            <wp:simplePos x="0" y="0"/>
            <wp:positionH relativeFrom="column">
              <wp:posOffset>1621790</wp:posOffset>
            </wp:positionH>
            <wp:positionV relativeFrom="paragraph">
              <wp:posOffset>10795</wp:posOffset>
            </wp:positionV>
            <wp:extent cx="504825" cy="579755"/>
            <wp:effectExtent l="0" t="0" r="9525" b="0"/>
            <wp:wrapNone/>
            <wp:docPr id="396" name="Picture 6" descr="pe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01832_"/>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82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4E00EB">
        <w:rPr>
          <w:rFonts w:ascii="Arial" w:hAnsi="Arial"/>
          <w:b/>
          <w:bCs/>
          <w:noProof/>
          <w:color w:val="000000"/>
          <w:rtl/>
        </w:rPr>
        <w:drawing>
          <wp:anchor distT="0" distB="0" distL="114300" distR="114300" simplePos="0" relativeHeight="251657728" behindDoc="0" locked="0" layoutInCell="1" allowOverlap="1" wp14:anchorId="78EEA519" wp14:editId="7640A32B">
            <wp:simplePos x="0" y="0"/>
            <wp:positionH relativeFrom="column">
              <wp:posOffset>4871085</wp:posOffset>
            </wp:positionH>
            <wp:positionV relativeFrom="paragraph">
              <wp:posOffset>10795</wp:posOffset>
            </wp:positionV>
            <wp:extent cx="501650" cy="579755"/>
            <wp:effectExtent l="0" t="0" r="0" b="0"/>
            <wp:wrapNone/>
            <wp:docPr id="395" name="Picture 4" descr="pe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01832_"/>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165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4E00EB">
        <w:rPr>
          <w:rFonts w:ascii="Arial" w:hAnsi="Arial"/>
          <w:b/>
          <w:bCs/>
          <w:noProof/>
          <w:color w:val="000000"/>
          <w:rtl/>
        </w:rPr>
        <mc:AlternateContent>
          <mc:Choice Requires="wps">
            <w:drawing>
              <wp:anchor distT="0" distB="0" distL="114300" distR="114300" simplePos="0" relativeHeight="251656704" behindDoc="0" locked="0" layoutInCell="1" allowOverlap="1" wp14:anchorId="28C0A8D3" wp14:editId="02197867">
                <wp:simplePos x="0" y="0"/>
                <wp:positionH relativeFrom="column">
                  <wp:posOffset>2126615</wp:posOffset>
                </wp:positionH>
                <wp:positionV relativeFrom="paragraph">
                  <wp:posOffset>10795</wp:posOffset>
                </wp:positionV>
                <wp:extent cx="2655570" cy="561975"/>
                <wp:effectExtent l="0" t="0" r="11430" b="28575"/>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561975"/>
                        </a:xfrm>
                        <a:prstGeom prst="rect">
                          <a:avLst/>
                        </a:prstGeom>
                        <a:solidFill>
                          <a:srgbClr val="DBE5F1"/>
                        </a:solidFill>
                        <a:ln w="0">
                          <a:solidFill>
                            <a:srgbClr val="1F497D"/>
                          </a:solidFill>
                          <a:miter lim="800000"/>
                          <a:headEnd/>
                          <a:tailEnd/>
                        </a:ln>
                      </wps:spPr>
                      <wps:txbx>
                        <w:txbxContent>
                          <w:p w:rsidR="003F4156" w:rsidRPr="001928B3" w:rsidRDefault="003F4156" w:rsidP="0090231C">
                            <w:pPr>
                              <w:shd w:val="clear" w:color="auto" w:fill="E5DFEC"/>
                              <w:jc w:val="center"/>
                              <w:rPr>
                                <w:rFonts w:ascii="Arial Unicode MS" w:eastAsia="Arial Unicode MS" w:hAnsi="Arial Unicode MS" w:cs="Arial Unicode MS"/>
                                <w:b/>
                                <w:bCs/>
                                <w:i/>
                                <w:iCs/>
                                <w:color w:val="FF0000"/>
                                <w:sz w:val="40"/>
                                <w:szCs w:val="40"/>
                              </w:rPr>
                            </w:pPr>
                            <w:r w:rsidRPr="001928B3">
                              <w:rPr>
                                <w:rFonts w:ascii="Arial Unicode MS" w:eastAsia="Arial Unicode MS" w:hAnsi="Arial Unicode MS" w:cs="Arial Unicode MS"/>
                                <w:b/>
                                <w:bCs/>
                                <w:i/>
                                <w:iCs/>
                                <w:color w:val="FF0000"/>
                                <w:sz w:val="40"/>
                                <w:szCs w:val="40"/>
                                <w:rtl/>
                              </w:rPr>
                              <w:t>صفحة</w:t>
                            </w:r>
                            <w:r w:rsidRPr="001928B3">
                              <w:rPr>
                                <w:rFonts w:ascii="Arial Unicode MS" w:eastAsia="Arial Unicode MS" w:hAnsi="Arial Unicode MS" w:cs="Arial Unicode MS" w:hint="cs"/>
                                <w:b/>
                                <w:bCs/>
                                <w:i/>
                                <w:iCs/>
                                <w:color w:val="FF0000"/>
                                <w:sz w:val="40"/>
                                <w:szCs w:val="40"/>
                                <w:rtl/>
                                <w:lang w:bidi="ar-EG"/>
                              </w:rPr>
                              <w:t xml:space="preserve"> </w:t>
                            </w:r>
                            <w:r w:rsidRPr="001928B3">
                              <w:rPr>
                                <w:rFonts w:ascii="Arial Unicode MS" w:eastAsia="Arial Unicode MS" w:hAnsi="Arial Unicode MS" w:cs="Arial Unicode MS"/>
                                <w:b/>
                                <w:bCs/>
                                <w:i/>
                                <w:iCs/>
                                <w:color w:val="FF0000"/>
                                <w:sz w:val="40"/>
                                <w:szCs w:val="40"/>
                                <w:rtl/>
                              </w:rPr>
                              <w:t xml:space="preserve"> من غير</w:t>
                            </w:r>
                            <w:r w:rsidRPr="001928B3">
                              <w:rPr>
                                <w:rFonts w:ascii="Arial Unicode MS" w:eastAsia="Arial Unicode MS" w:hAnsi="Arial Unicode MS" w:cs="Arial Unicode MS" w:hint="cs"/>
                                <w:b/>
                                <w:bCs/>
                                <w:i/>
                                <w:iCs/>
                                <w:color w:val="FF0000"/>
                                <w:sz w:val="40"/>
                                <w:szCs w:val="40"/>
                                <w:rtl/>
                              </w:rPr>
                              <w:t xml:space="preserve"> </w:t>
                            </w:r>
                            <w:r w:rsidRPr="001928B3">
                              <w:rPr>
                                <w:rFonts w:ascii="Arial Unicode MS" w:eastAsia="Arial Unicode MS" w:hAnsi="Arial Unicode MS" w:cs="Arial Unicode MS"/>
                                <w:b/>
                                <w:bCs/>
                                <w:i/>
                                <w:iCs/>
                                <w:color w:val="FF0000"/>
                                <w:sz w:val="40"/>
                                <w:szCs w:val="40"/>
                                <w:rtl/>
                              </w:rPr>
                              <w:t xml:space="preserve"> عنوا</w:t>
                            </w:r>
                            <w:r w:rsidRPr="001928B3">
                              <w:rPr>
                                <w:rFonts w:ascii="Arial Unicode MS" w:eastAsia="Arial Unicode MS" w:hAnsi="Arial Unicode MS" w:cs="Arial Unicode MS" w:hint="cs"/>
                                <w:b/>
                                <w:bCs/>
                                <w:i/>
                                <w:iCs/>
                                <w:color w:val="FF0000"/>
                                <w:sz w:val="40"/>
                                <w:szCs w:val="40"/>
                                <w:rtl/>
                              </w:rPr>
                              <w:t xml:space="preserve">ن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167.45pt;margin-top:.85pt;width:209.1pt;height:4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" fillcolor="#dbe5f1" strokecolor="#1f497d" strokeweight="0">
                <v:textbox>
                  <w:txbxContent>
                    <w:p w:rsidR="003F4156" w:rsidRPr="001928B3" w:rsidRDefault="003F4156" w:rsidP="0090231C">
                      <w:pPr>
                        <w:shd w:val="clear" w:color="auto" w:fill="E5DFEC"/>
                        <w:jc w:val="center"/>
                        <w:rPr>
                          <w:rFonts w:ascii="Arial Unicode MS" w:eastAsia="Arial Unicode MS" w:hAnsi="Arial Unicode MS" w:cs="Arial Unicode MS"/>
                          <w:b/>
                          <w:bCs/>
                          <w:i/>
                          <w:iCs/>
                          <w:color w:val="FF0000"/>
                          <w:sz w:val="40"/>
                          <w:szCs w:val="40"/>
                        </w:rPr>
                      </w:pPr>
                      <w:r w:rsidRPr="001928B3">
                        <w:rPr>
                          <w:rFonts w:ascii="Arial Unicode MS" w:eastAsia="Arial Unicode MS" w:hAnsi="Arial Unicode MS" w:cs="Arial Unicode MS"/>
                          <w:b/>
                          <w:bCs/>
                          <w:i/>
                          <w:iCs/>
                          <w:color w:val="FF0000"/>
                          <w:sz w:val="40"/>
                          <w:szCs w:val="40"/>
                          <w:rtl/>
                        </w:rPr>
                        <w:t>صفحة</w:t>
                      </w:r>
                      <w:r w:rsidRPr="001928B3">
                        <w:rPr>
                          <w:rFonts w:ascii="Arial Unicode MS" w:eastAsia="Arial Unicode MS" w:hAnsi="Arial Unicode MS" w:cs="Arial Unicode MS" w:hint="cs"/>
                          <w:b/>
                          <w:bCs/>
                          <w:i/>
                          <w:iCs/>
                          <w:color w:val="FF0000"/>
                          <w:sz w:val="40"/>
                          <w:szCs w:val="40"/>
                          <w:rtl/>
                          <w:lang w:bidi="ar-EG"/>
                        </w:rPr>
                        <w:t xml:space="preserve"> </w:t>
                      </w:r>
                      <w:r w:rsidRPr="001928B3">
                        <w:rPr>
                          <w:rFonts w:ascii="Arial Unicode MS" w:eastAsia="Arial Unicode MS" w:hAnsi="Arial Unicode MS" w:cs="Arial Unicode MS"/>
                          <w:b/>
                          <w:bCs/>
                          <w:i/>
                          <w:iCs/>
                          <w:color w:val="FF0000"/>
                          <w:sz w:val="40"/>
                          <w:szCs w:val="40"/>
                          <w:rtl/>
                        </w:rPr>
                        <w:t xml:space="preserve"> من غير</w:t>
                      </w:r>
                      <w:r w:rsidRPr="001928B3">
                        <w:rPr>
                          <w:rFonts w:ascii="Arial Unicode MS" w:eastAsia="Arial Unicode MS" w:hAnsi="Arial Unicode MS" w:cs="Arial Unicode MS" w:hint="cs"/>
                          <w:b/>
                          <w:bCs/>
                          <w:i/>
                          <w:iCs/>
                          <w:color w:val="FF0000"/>
                          <w:sz w:val="40"/>
                          <w:szCs w:val="40"/>
                          <w:rtl/>
                        </w:rPr>
                        <w:t xml:space="preserve"> </w:t>
                      </w:r>
                      <w:r w:rsidRPr="001928B3">
                        <w:rPr>
                          <w:rFonts w:ascii="Arial Unicode MS" w:eastAsia="Arial Unicode MS" w:hAnsi="Arial Unicode MS" w:cs="Arial Unicode MS"/>
                          <w:b/>
                          <w:bCs/>
                          <w:i/>
                          <w:iCs/>
                          <w:color w:val="FF0000"/>
                          <w:sz w:val="40"/>
                          <w:szCs w:val="40"/>
                          <w:rtl/>
                        </w:rPr>
                        <w:t xml:space="preserve"> عنوا</w:t>
                      </w:r>
                      <w:r w:rsidRPr="001928B3">
                        <w:rPr>
                          <w:rFonts w:ascii="Arial Unicode MS" w:eastAsia="Arial Unicode MS" w:hAnsi="Arial Unicode MS" w:cs="Arial Unicode MS" w:hint="cs"/>
                          <w:b/>
                          <w:bCs/>
                          <w:i/>
                          <w:iCs/>
                          <w:color w:val="FF0000"/>
                          <w:sz w:val="40"/>
                          <w:szCs w:val="40"/>
                          <w:rtl/>
                        </w:rPr>
                        <w:t xml:space="preserve">ن </w:t>
                      </w:r>
                    </w:p>
                  </w:txbxContent>
                </v:textbox>
              </v:shape>
            </w:pict>
          </mc:Fallback>
        </mc:AlternateContent>
      </w:r>
      <w:r w:rsidR="00B06488">
        <w:rPr>
          <w:rFonts w:hint="cs"/>
          <w:b/>
          <w:bCs/>
          <w:color w:val="000000"/>
          <w:sz w:val="40"/>
          <w:szCs w:val="40"/>
          <w:shd w:val="clear" w:color="auto" w:fill="DAEEF3"/>
          <w:rtl/>
        </w:rPr>
        <w:t xml:space="preserve">                        </w:t>
      </w:r>
      <w:r w:rsidR="00274B76">
        <w:rPr>
          <w:rFonts w:hint="cs"/>
          <w:b/>
          <w:bCs/>
          <w:color w:val="000000"/>
          <w:sz w:val="40"/>
          <w:szCs w:val="40"/>
          <w:shd w:val="clear" w:color="auto" w:fill="DAEEF3"/>
          <w:rtl/>
        </w:rPr>
        <w:t xml:space="preserve">                                                                                                                   </w:t>
      </w:r>
    </w:p>
    <w:p w:rsidR="007A07F4" w:rsidRPr="00233BCF" w:rsidRDefault="00F55F08" w:rsidP="00551329">
      <w:pPr>
        <w:shd w:val="clear" w:color="auto" w:fill="E5DFEC" w:themeFill="accent4" w:themeFillTint="33"/>
        <w:bidi/>
        <w:spacing w:line="480" w:lineRule="atLeast"/>
        <w:outlineLvl w:val="0"/>
        <w:rPr>
          <w:rFonts w:ascii="Arial" w:hAnsi="Arial" w:cs="Arial"/>
          <w:b/>
          <w:bCs/>
          <w:color w:val="0033CC"/>
          <w:kern w:val="36"/>
          <w:sz w:val="40"/>
          <w:szCs w:val="40"/>
          <w:rtl/>
        </w:rPr>
      </w:pPr>
      <w:r w:rsidRPr="00F55F08">
        <w:rPr>
          <w:rFonts w:ascii="Arial" w:hAnsi="Arial" w:cs="Arial"/>
          <w:b/>
          <w:bCs/>
          <w:color w:val="0033CC"/>
          <w:kern w:val="36"/>
          <w:sz w:val="40"/>
          <w:szCs w:val="40"/>
        </w:rPr>
        <w:t xml:space="preserve">                     </w:t>
      </w:r>
      <w:r w:rsidR="00E148D0">
        <w:rPr>
          <w:rFonts w:ascii="Times New Roman" w:eastAsiaTheme="minorHAnsi" w:hAnsi="Times New Roman" w:hint="cs"/>
          <w:color w:val="000000" w:themeColor="text1"/>
          <w:sz w:val="28"/>
          <w:szCs w:val="28"/>
          <w:rtl/>
          <w:lang w:eastAsia="ar-SA"/>
        </w:rPr>
        <w:t xml:space="preserve">        </w:t>
      </w:r>
    </w:p>
    <w:p w:rsidR="00551329" w:rsidRPr="00551329" w:rsidRDefault="00551329" w:rsidP="00551329">
      <w:pPr>
        <w:shd w:val="clear" w:color="auto" w:fill="E5DFEC" w:themeFill="accent4" w:themeFillTint="33"/>
        <w:bidi/>
        <w:spacing w:after="200" w:line="276" w:lineRule="auto"/>
        <w:jc w:val="center"/>
        <w:rPr>
          <w:rFonts w:asciiTheme="majorBidi" w:eastAsiaTheme="minorHAnsi" w:hAnsiTheme="majorBidi" w:cstheme="majorBidi"/>
          <w:b/>
          <w:bCs/>
          <w:color w:val="0000FF"/>
          <w:sz w:val="40"/>
          <w:szCs w:val="40"/>
          <w:rtl/>
          <w:lang w:bidi="ar-EG"/>
        </w:rPr>
      </w:pPr>
      <w:r w:rsidRPr="00551329">
        <w:rPr>
          <w:rFonts w:asciiTheme="majorBidi" w:eastAsiaTheme="minorHAnsi" w:hAnsiTheme="majorBidi" w:cstheme="majorBidi" w:hint="cs"/>
          <w:b/>
          <w:bCs/>
          <w:color w:val="0000FF"/>
          <w:sz w:val="40"/>
          <w:szCs w:val="40"/>
          <w:rtl/>
          <w:lang w:bidi="ar-EG"/>
        </w:rPr>
        <w:t>إختلاف الروايات باختلاف الرؤى و الإنتماءات....</w:t>
      </w:r>
    </w:p>
    <w:p w:rsidR="00551329" w:rsidRPr="00551329" w:rsidRDefault="00551329" w:rsidP="00551329">
      <w:pPr>
        <w:shd w:val="clear" w:color="auto" w:fill="E5DFEC" w:themeFill="accent4" w:themeFillTint="33"/>
        <w:bidi/>
        <w:spacing w:after="200" w:line="276" w:lineRule="auto"/>
        <w:rPr>
          <w:rFonts w:asciiTheme="majorBidi" w:eastAsiaTheme="minorHAnsi" w:hAnsiTheme="majorBidi" w:cstheme="majorBidi"/>
          <w:b/>
          <w:bCs/>
          <w:sz w:val="28"/>
          <w:szCs w:val="28"/>
          <w:rtl/>
          <w:lang w:bidi="ar-EG"/>
        </w:rPr>
      </w:pPr>
      <w:r w:rsidRPr="00551329">
        <w:rPr>
          <w:rFonts w:asciiTheme="majorBidi" w:eastAsiaTheme="minorHAnsi" w:hAnsiTheme="majorBidi" w:cstheme="majorBidi" w:hint="cs"/>
          <w:b/>
          <w:bCs/>
          <w:sz w:val="28"/>
          <w:szCs w:val="28"/>
          <w:rtl/>
          <w:lang w:bidi="ar-EG"/>
        </w:rPr>
        <w:t>أولا وقبل كل شيىء أحبُ أن أشير الى أن موضوع المقال (اختلاف الروايات  باختلاف الرؤى والانتماءات ..) كان بمناسبة نشر روايتين عن  تاريخ الدكتور /علي باشا ابراهيم اول عميد لكلية الطب الذى واورد البعض  بوستا خاصا به على الواتس اب ولاحظنا جميعا اختلاف الروايتيتن وتباعدهما في التفاصيل وقد كان هذا البوست سببا لكي ابحث في موضوع اختلاف الروايات وذلك باختلاف الرؤى والانتماءات , وبعوعليه فاحب  ان اشير الى الاتي وهو جهد بسيط وقد يكون صوابا وقد يكون قد جانبه الصواب وفي الحالتين فلنا ان شاء الله فضل المحاولة :</w:t>
      </w:r>
    </w:p>
    <w:p w:rsidR="00551329" w:rsidRPr="00551329" w:rsidRDefault="00551329" w:rsidP="00551329">
      <w:pPr>
        <w:shd w:val="clear" w:color="auto" w:fill="E5DFEC" w:themeFill="accent4" w:themeFillTint="33"/>
        <w:bidi/>
        <w:spacing w:after="200" w:line="276" w:lineRule="auto"/>
        <w:contextualSpacing/>
        <w:rPr>
          <w:rFonts w:asciiTheme="majorBidi" w:eastAsiaTheme="minorHAnsi" w:hAnsiTheme="majorBidi" w:cstheme="majorBidi"/>
          <w:b/>
          <w:bCs/>
          <w:sz w:val="28"/>
          <w:szCs w:val="28"/>
          <w:lang w:bidi="ar-EG"/>
        </w:rPr>
      </w:pPr>
      <w:r w:rsidRPr="00551329">
        <w:rPr>
          <w:rFonts w:asciiTheme="majorBidi" w:eastAsiaTheme="minorHAnsi" w:hAnsiTheme="majorBidi" w:cstheme="majorBidi" w:hint="cs"/>
          <w:b/>
          <w:bCs/>
          <w:sz w:val="28"/>
          <w:szCs w:val="28"/>
          <w:rtl/>
          <w:lang w:bidi="ar-EG"/>
        </w:rPr>
        <w:t>1-في رواية تم نشرها على الفيس بوك عن مستشفى الامراض العقلية في الستينات من القرن العشرين وانه اثناء هروب بعض المرضى من اسوار المستشفى قام مدير المستشفى ( وهو في ذلك الوقت العلامة الكبير الدكتور جمال ماضي ابوالعزائم) بتكليف مجموعة من العاملين في المستشفى والقيام بالبحث الدقيق في محيط المستشفى حتى ميدان العباسية  وأنه طلب من فريق البحث تمثيل انهم قطار يسير وينادي على الركاب وفعلا قام فريق البحث بالنداء وساروا  في اروقة الحي حول المستشفى وعند عودت فريق البحث كان معهم مجموعة من المرضى والظريف ان مجموع المرضى العائدين كان اكثر بكثير من عدد المرضى الفارين , وكانت فكرة الموضوع هو ان المرضى العقليين ليسوا فقط داخل اسوار مستشفى المجانين ولكنهم كثير جدا في خارج المستشفى , وقد علق بعض ابناء الدكتور جمال ابوالعزائم ولهم كل الحق على الموضوع بطريقة علمية فلم ينكروا حدث فرار المرضى ولم ينكرواعودة المرضى ولكنهم اشاروا الى أن الزيادة في الرواية جاءت لتخدم الموضوع وأن الدكتور جمال لم يأمر بهذه التمثيلية أبدا, وهكذا وجدنا ان الزيادة في الرواية  قد خالفت الحقيقة وكانت الزيادة بنية التأثير على الناس ورغم انها اتت بكثير من القراء للرواية إلا أنها اتت بتصحيح من اهل الحل والصلة وهو يثبت ان الرواية تتأثر بالراوي وبانتمائه .</w:t>
      </w:r>
    </w:p>
    <w:p w:rsidR="00551329" w:rsidRPr="00551329" w:rsidRDefault="00551329" w:rsidP="00551329">
      <w:pPr>
        <w:shd w:val="clear" w:color="auto" w:fill="E5DFEC" w:themeFill="accent4" w:themeFillTint="33"/>
        <w:bidi/>
        <w:spacing w:after="200" w:line="276" w:lineRule="auto"/>
        <w:contextualSpacing/>
        <w:rPr>
          <w:rFonts w:asciiTheme="majorBidi" w:eastAsiaTheme="minorHAnsi" w:hAnsiTheme="majorBidi" w:cstheme="majorBidi"/>
          <w:b/>
          <w:bCs/>
          <w:sz w:val="28"/>
          <w:szCs w:val="28"/>
          <w:lang w:bidi="ar-EG"/>
        </w:rPr>
      </w:pPr>
      <w:r w:rsidRPr="00551329">
        <w:rPr>
          <w:rFonts w:asciiTheme="majorBidi" w:eastAsiaTheme="minorHAnsi" w:hAnsiTheme="majorBidi" w:cstheme="majorBidi" w:hint="cs"/>
          <w:b/>
          <w:bCs/>
          <w:sz w:val="28"/>
          <w:szCs w:val="28"/>
          <w:rtl/>
          <w:lang w:bidi="ar-EG"/>
        </w:rPr>
        <w:t>2-في رواية نشرها الاساذ ايهاب صادق على النت عن موضوع اصل مصطلح ( طلعوا ميتين ابونا) ومصطلح ( يساوي بالميت كذا) وفي الرواية التى اوردها الاستاذ ايهاب صادق ان الحدث كان في مصر وفي عهد المماليك ولكن في رواية أخرى جاء بها الاستاذ وليد وهو سوداني الجنسية ان الحدث كان في السودان وفي عهد المهدية بالسودان , وكلا الروايتين لا تختلفان في القصة ولكن في زمان ومكان القصة , وهكذا تختلف الرواية بالراوى وبانتمائه.</w:t>
      </w:r>
    </w:p>
    <w:p w:rsidR="0090128C" w:rsidRPr="002D1D23" w:rsidRDefault="00551329" w:rsidP="002D1D23">
      <w:pPr>
        <w:shd w:val="clear" w:color="auto" w:fill="E5DFEC" w:themeFill="accent4" w:themeFillTint="33"/>
        <w:bidi/>
        <w:spacing w:after="200" w:line="276" w:lineRule="auto"/>
        <w:contextualSpacing/>
        <w:rPr>
          <w:rFonts w:asciiTheme="majorBidi" w:eastAsiaTheme="minorHAnsi" w:hAnsiTheme="majorBidi" w:cstheme="majorBidi"/>
          <w:b/>
          <w:bCs/>
          <w:color w:val="000000" w:themeColor="text1"/>
          <w:sz w:val="28"/>
          <w:szCs w:val="28"/>
          <w:rtl/>
          <w:lang w:bidi="ar-EG"/>
        </w:rPr>
        <w:sectPr w:rsidR="0090128C" w:rsidRPr="002D1D23" w:rsidSect="00CF1AFF">
          <w:type w:val="continuous"/>
          <w:pgSz w:w="12240" w:h="15840"/>
          <w:pgMar w:top="720" w:right="616" w:bottom="426" w:left="567" w:header="720" w:footer="720" w:gutter="0"/>
          <w:cols w:space="283"/>
          <w:docGrid w:linePitch="360"/>
        </w:sectPr>
      </w:pPr>
      <w:r w:rsidRPr="00551329">
        <w:rPr>
          <w:rFonts w:asciiTheme="majorBidi" w:eastAsiaTheme="minorHAnsi" w:hAnsiTheme="majorBidi" w:cstheme="majorBidi" w:hint="cs"/>
          <w:b/>
          <w:bCs/>
          <w:sz w:val="28"/>
          <w:szCs w:val="28"/>
          <w:rtl/>
          <w:lang w:bidi="ar-EG"/>
        </w:rPr>
        <w:t xml:space="preserve">3-نأتي الى صلب الموضوع وهو اختلاف رواية الحدث باختلاف الراوي والانتماء واذا قرأنا سيرة الرسول صلى الله عليه وسلم سنجد بعض الاحداث يرويها اهل السنة والغلاة منهم برواية تختلف تماما عن الرواية التى يرويها اهل الشيعة والغلاة منهم واعطي مثلا واحدا وهو تفسير قوله تعالى في سورة النور </w:t>
      </w:r>
      <w:r w:rsidRPr="00551329">
        <w:rPr>
          <w:rFonts w:asciiTheme="majorBidi" w:eastAsiaTheme="minorHAnsi" w:hAnsiTheme="majorBidi" w:cstheme="majorBidi"/>
          <w:b/>
          <w:bCs/>
          <w:color w:val="000000" w:themeColor="text1"/>
          <w:sz w:val="28"/>
          <w:szCs w:val="28"/>
          <w:rtl/>
          <w:lang w:bidi="ar-EG"/>
        </w:rPr>
        <w:t>(</w:t>
      </w:r>
      <w:r w:rsidRPr="00551329">
        <w:rPr>
          <w:rFonts w:asciiTheme="majorBidi" w:eastAsiaTheme="minorHAnsi" w:hAnsiTheme="majorBidi" w:cstheme="majorBidi"/>
          <w:b/>
          <w:bCs/>
          <w:color w:val="000000" w:themeColor="text1"/>
          <w:sz w:val="28"/>
          <w:szCs w:val="28"/>
          <w:rtl/>
        </w:rPr>
        <w:t>إِنَّ الَّذِينَ جَاءُوا بِالْإِفْكِ عُصْبَةٌ مِّنكُمْ ۚ لَا تَحْسَبُوهُ شَرًّا لَّكُم ۖ بَلْ هُوَ خَيْرٌ لَّكُمْ ۚ لِكُلِّ امْرِئٍ مِّنْهُم مَّا اكْتَسَبَ مِنَ الْإِثْمِ ۚ وَالَّذِي تَوَلَّىٰ كِبْرَهُ مِنْهُمْ لَهُ عَذَابٌ عَظِيمٌ (</w:t>
      </w:r>
      <w:r w:rsidRPr="00551329">
        <w:rPr>
          <w:rFonts w:asciiTheme="majorBidi" w:eastAsiaTheme="minorHAnsi" w:hAnsiTheme="majorBidi" w:cstheme="majorBidi" w:hint="cs"/>
          <w:b/>
          <w:bCs/>
          <w:color w:val="000000" w:themeColor="text1"/>
          <w:sz w:val="28"/>
          <w:szCs w:val="28"/>
          <w:rtl/>
        </w:rPr>
        <w:t>سورة النور الآية</w:t>
      </w:r>
      <w:r w:rsidRPr="00551329">
        <w:rPr>
          <w:rFonts w:asciiTheme="majorBidi" w:eastAsiaTheme="minorHAnsi" w:hAnsiTheme="majorBidi" w:cstheme="majorBidi"/>
          <w:b/>
          <w:bCs/>
          <w:color w:val="000000" w:themeColor="text1"/>
          <w:sz w:val="28"/>
          <w:szCs w:val="28"/>
          <w:rtl/>
        </w:rPr>
        <w:t>11</w:t>
      </w:r>
      <w:r w:rsidRPr="00551329">
        <w:rPr>
          <w:rFonts w:asciiTheme="majorBidi" w:eastAsiaTheme="minorHAnsi" w:hAnsiTheme="majorBidi" w:cstheme="majorBidi" w:hint="cs"/>
          <w:b/>
          <w:bCs/>
          <w:color w:val="000000" w:themeColor="text1"/>
          <w:sz w:val="28"/>
          <w:szCs w:val="28"/>
          <w:rtl/>
        </w:rPr>
        <w:t>) فأهل السنة ينسبون الاية الى السيدة</w:t>
      </w:r>
      <w:r w:rsidRPr="00551329">
        <w:rPr>
          <w:rFonts w:asciiTheme="majorBidi" w:eastAsiaTheme="minorHAnsi" w:hAnsiTheme="majorBidi" w:cstheme="majorBidi" w:hint="cs"/>
          <w:b/>
          <w:bCs/>
          <w:color w:val="000000" w:themeColor="text1"/>
          <w:sz w:val="28"/>
          <w:szCs w:val="28"/>
          <w:shd w:val="clear" w:color="auto" w:fill="DFF0D8"/>
          <w:rtl/>
        </w:rPr>
        <w:t>/</w:t>
      </w:r>
      <w:r w:rsidRPr="00551329">
        <w:rPr>
          <w:rFonts w:asciiTheme="majorBidi" w:eastAsiaTheme="minorHAnsi" w:hAnsiTheme="majorBidi" w:cstheme="majorBidi" w:hint="cs"/>
          <w:b/>
          <w:bCs/>
          <w:color w:val="000000" w:themeColor="text1"/>
          <w:sz w:val="28"/>
          <w:szCs w:val="28"/>
          <w:rtl/>
        </w:rPr>
        <w:t>عائشة وحادثة الافك , وأهل الشيعة ينفون ذلك تماما ويقولون ان حادثة الافك كانت للسيدة مارية القبطية أم ابراهيم ولد سيدنا رسول الله صلى الله عليه وسلم  وهكذا تأتي اختلافات الرواية باختلاف الراوي وانتمائه والله اعلم.</w:t>
      </w:r>
      <w:r w:rsidR="00BD1FA5">
        <w:rPr>
          <w:rFonts w:asciiTheme="majorBidi" w:eastAsiaTheme="minorHAnsi" w:hAnsiTheme="majorBidi" w:cstheme="majorBidi" w:hint="cs"/>
          <w:b/>
          <w:bCs/>
          <w:color w:val="000000" w:themeColor="text1"/>
          <w:sz w:val="28"/>
          <w:szCs w:val="28"/>
          <w:rtl/>
          <w:lang w:bidi="ar-EG"/>
        </w:rPr>
        <w:t xml:space="preserve">                                                                                                                        ( </w:t>
      </w:r>
      <w:r w:rsidR="00BD1FA5" w:rsidRPr="00BD1FA5">
        <w:rPr>
          <w:rFonts w:asciiTheme="majorBidi" w:eastAsiaTheme="minorHAnsi" w:hAnsiTheme="majorBidi" w:cstheme="majorBidi" w:hint="cs"/>
          <w:b/>
          <w:bCs/>
          <w:color w:val="0000FF"/>
          <w:sz w:val="28"/>
          <w:szCs w:val="28"/>
          <w:rtl/>
          <w:lang w:bidi="ar-EG"/>
        </w:rPr>
        <w:t>ب</w:t>
      </w:r>
      <w:bookmarkStart w:id="0" w:name="_GoBack"/>
      <w:bookmarkEnd w:id="0"/>
      <w:r w:rsidR="00BD1FA5" w:rsidRPr="00BD1FA5">
        <w:rPr>
          <w:rFonts w:asciiTheme="majorBidi" w:eastAsiaTheme="minorHAnsi" w:hAnsiTheme="majorBidi" w:cstheme="majorBidi" w:hint="cs"/>
          <w:b/>
          <w:bCs/>
          <w:color w:val="0000FF"/>
          <w:sz w:val="28"/>
          <w:szCs w:val="28"/>
          <w:rtl/>
          <w:lang w:bidi="ar-EG"/>
        </w:rPr>
        <w:t>قلم/ عبدالله سعيد</w:t>
      </w:r>
      <w:r w:rsidR="002D1D23" w:rsidRPr="002D1D23">
        <w:rPr>
          <w:rFonts w:ascii="Times New Roman" w:eastAsiaTheme="minorHAnsi" w:hAnsi="Times New Roman" w:hint="cs"/>
          <w:b/>
          <w:bCs/>
          <w:color w:val="0000FF"/>
          <w:sz w:val="28"/>
          <w:szCs w:val="28"/>
          <w:rtl/>
          <w:lang w:eastAsia="ar-SA"/>
        </w:rPr>
        <w:t>)</w:t>
      </w:r>
    </w:p>
    <w:p w:rsidR="00B6139E" w:rsidRPr="00B6139E" w:rsidRDefault="00B6139E" w:rsidP="00B6139E">
      <w:pPr>
        <w:shd w:val="clear" w:color="auto" w:fill="E5DFEC" w:themeFill="accent4" w:themeFillTint="33"/>
        <w:bidi/>
        <w:rPr>
          <w:rFonts w:asciiTheme="majorBidi" w:hAnsiTheme="majorBidi" w:cstheme="majorBidi"/>
          <w:b/>
          <w:bCs/>
          <w:color w:val="0000FF"/>
          <w:sz w:val="40"/>
          <w:szCs w:val="40"/>
          <w:rtl/>
          <w:lang w:bidi="ar-EG"/>
        </w:rPr>
        <w:sectPr w:rsidR="00B6139E" w:rsidRPr="00B6139E" w:rsidSect="00CB6625">
          <w:headerReference w:type="even" r:id="rId40"/>
          <w:headerReference w:type="default" r:id="rId41"/>
          <w:footerReference w:type="default" r:id="rId42"/>
          <w:headerReference w:type="first" r:id="rId43"/>
          <w:type w:val="continuous"/>
          <w:pgSz w:w="12240" w:h="15840"/>
          <w:pgMar w:top="720" w:right="333" w:bottom="720" w:left="851" w:header="720" w:footer="720" w:gutter="0"/>
          <w:cols w:space="425"/>
          <w:docGrid w:linePitch="360"/>
        </w:sectPr>
      </w:pPr>
      <w:r w:rsidRPr="00DA00F3">
        <w:rPr>
          <w:rFonts w:ascii="Times New Roman" w:hAnsi="Times New Roman" w:hint="cs"/>
          <w:b/>
          <w:bCs/>
          <w:color w:val="FF0000"/>
          <w:sz w:val="40"/>
          <w:szCs w:val="40"/>
          <w:rtl/>
        </w:rPr>
        <w:t>لغويات:</w:t>
      </w:r>
      <w:r>
        <w:rPr>
          <w:rFonts w:ascii="Times New Roman" w:hAnsi="Times New Roman" w:hint="cs"/>
          <w:b/>
          <w:bCs/>
          <w:color w:val="FF0000"/>
          <w:sz w:val="40"/>
          <w:szCs w:val="40"/>
          <w:rtl/>
        </w:rPr>
        <w:t xml:space="preserve">                   </w:t>
      </w:r>
      <w:r>
        <w:rPr>
          <w:rFonts w:asciiTheme="majorBidi" w:hAnsiTheme="majorBidi" w:cstheme="majorBidi"/>
          <w:color w:val="0000FF"/>
          <w:sz w:val="40"/>
          <w:szCs w:val="40"/>
        </w:rPr>
        <w:t xml:space="preserve"> </w:t>
      </w:r>
      <w:r w:rsidRPr="00830042">
        <w:rPr>
          <w:rFonts w:asciiTheme="majorBidi" w:hAnsiTheme="majorBidi" w:cstheme="majorBidi"/>
          <w:color w:val="0000FF"/>
          <w:sz w:val="40"/>
          <w:szCs w:val="40"/>
          <w:rtl/>
        </w:rPr>
        <w:t xml:space="preserve">  </w:t>
      </w:r>
      <w:r w:rsidR="00437881">
        <w:rPr>
          <w:rFonts w:asciiTheme="majorBidi" w:hAnsiTheme="majorBidi" w:cstheme="majorBidi"/>
          <w:b/>
          <w:bCs/>
          <w:color w:val="0033CC"/>
          <w:sz w:val="40"/>
          <w:szCs w:val="40"/>
          <w:rtl/>
        </w:rPr>
        <w:t xml:space="preserve">فوائد  لغوية </w:t>
      </w:r>
      <w:r w:rsidR="00437881">
        <w:rPr>
          <w:rFonts w:asciiTheme="majorBidi" w:hAnsiTheme="majorBidi" w:cstheme="majorBidi" w:hint="cs"/>
          <w:b/>
          <w:bCs/>
          <w:color w:val="0033CC"/>
          <w:sz w:val="40"/>
          <w:szCs w:val="40"/>
          <w:rtl/>
        </w:rPr>
        <w:t>ن</w:t>
      </w:r>
      <w:r w:rsidRPr="003241A1">
        <w:rPr>
          <w:rFonts w:asciiTheme="majorBidi" w:hAnsiTheme="majorBidi" w:cstheme="majorBidi"/>
          <w:b/>
          <w:bCs/>
          <w:color w:val="0033CC"/>
          <w:sz w:val="40"/>
          <w:szCs w:val="40"/>
          <w:rtl/>
        </w:rPr>
        <w:t>أمل فيها</w:t>
      </w:r>
      <w:r w:rsidRPr="003241A1">
        <w:rPr>
          <w:rFonts w:asciiTheme="majorBidi" w:hAnsiTheme="majorBidi" w:cstheme="majorBidi"/>
          <w:b/>
          <w:bCs/>
          <w:color w:val="0033CC"/>
          <w:sz w:val="40"/>
          <w:szCs w:val="40"/>
        </w:rPr>
        <w:t xml:space="preserve"> </w:t>
      </w:r>
      <w:r w:rsidRPr="003241A1">
        <w:rPr>
          <w:rFonts w:asciiTheme="majorBidi" w:hAnsiTheme="majorBidi" w:cstheme="majorBidi"/>
          <w:b/>
          <w:bCs/>
          <w:color w:val="0033CC"/>
          <w:sz w:val="40"/>
          <w:szCs w:val="40"/>
          <w:rtl/>
        </w:rPr>
        <w:t>للاستفاده</w:t>
      </w:r>
      <w:r>
        <w:rPr>
          <w:rFonts w:asciiTheme="majorBidi" w:hAnsiTheme="majorBidi" w:cstheme="majorBidi"/>
          <w:b/>
          <w:bCs/>
          <w:color w:val="0033CC"/>
          <w:sz w:val="40"/>
          <w:szCs w:val="40"/>
        </w:rPr>
        <w:t xml:space="preserve">             </w:t>
      </w:r>
      <w:r>
        <w:rPr>
          <w:rFonts w:asciiTheme="majorBidi" w:hAnsiTheme="majorBidi" w:cstheme="majorBidi" w:hint="cs"/>
          <w:b/>
          <w:bCs/>
          <w:color w:val="0033CC"/>
          <w:sz w:val="40"/>
          <w:szCs w:val="40"/>
          <w:rtl/>
          <w:lang w:bidi="ar-EG"/>
        </w:rPr>
        <w:t xml:space="preserve">  </w:t>
      </w:r>
      <w:r w:rsidRPr="00B6254F">
        <w:rPr>
          <w:rFonts w:asciiTheme="majorBidi" w:hAnsiTheme="majorBidi" w:cstheme="majorBidi" w:hint="cs"/>
          <w:b/>
          <w:bCs/>
          <w:color w:val="0000FF"/>
          <w:sz w:val="28"/>
          <w:szCs w:val="28"/>
          <w:rtl/>
          <w:lang w:bidi="ar-EG"/>
        </w:rPr>
        <w:t>اعداد/عبدالرحيم كمال</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rPr>
        <w:t xml:space="preserve"> :</w:t>
      </w:r>
      <w:r w:rsidRPr="00B6139E">
        <w:rPr>
          <w:rFonts w:asciiTheme="majorBidi" w:eastAsiaTheme="minorEastAsia" w:hAnsiTheme="majorBidi" w:cstheme="majorBidi"/>
          <w:b/>
          <w:bCs/>
          <w:sz w:val="28"/>
          <w:szCs w:val="28"/>
          <w:rtl/>
        </w:rPr>
        <w:t>الأبدي ، الأزلي ، الأمدي ، والسرمدي.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الأبدي : الذي لا نهاية له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الأزلي : الذي لا بداية له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الأمدي : مابين بداية ونهاية</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السرمدي : الذي لا بداية ولا نهاية له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rPr>
        <w:t xml:space="preserve">  </w:t>
      </w:r>
      <w:r w:rsidRPr="00B6139E">
        <w:rPr>
          <w:rFonts w:asciiTheme="majorBidi" w:eastAsiaTheme="minorEastAsia" w:hAnsiTheme="majorBidi" w:cstheme="majorBidi"/>
          <w:b/>
          <w:bCs/>
          <w:sz w:val="28"/>
          <w:szCs w:val="28"/>
          <w:rtl/>
        </w:rPr>
        <w:t>التحسس والتجسس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Pr>
          <w:rFonts w:asciiTheme="majorBidi" w:eastAsiaTheme="minorEastAsia" w:hAnsiTheme="majorBidi" w:cstheme="majorBidi"/>
          <w:b/>
          <w:bCs/>
          <w:sz w:val="28"/>
          <w:szCs w:val="28"/>
          <w:rtl/>
        </w:rPr>
        <w:t>التحسّس:تتبّع أخبارالناس (اذهبوا فتحسّسوا من يوسف</w:t>
      </w:r>
      <w:r w:rsidRPr="00B6139E">
        <w:rPr>
          <w:rFonts w:asciiTheme="majorBidi" w:eastAsiaTheme="minorEastAsia" w:hAnsiTheme="majorBidi" w:cstheme="majorBidi"/>
          <w:b/>
          <w:bCs/>
          <w:sz w:val="28"/>
          <w:szCs w:val="28"/>
          <w:rtl/>
        </w:rPr>
        <w:t>)</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التّجسّس:معرفة أسرارالناس بالشر ( ولا تجسسوا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الصمت والسكوت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الصمت : يتولد من الأدب والحكمة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السكوت : يتولد من الخوف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الكآبة و الحزن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الكآبة : تظهر على الوجه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الحزن : يكون مضمراً بالقلب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أعاذكم الله منهما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شرقت الشمس و أشرقت الشمس</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شرقت : بمعنى طلعت</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أشرقت : بمعنى أضاءت</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 وأشرقت الأرض بنور ربها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التعليم والتلقين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التلقين : يكون في الكلام فقط ،</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التعليم : يكون في الكلام وغيره</w:t>
      </w:r>
    </w:p>
    <w:p w:rsidR="00B6139E" w:rsidRPr="00B6139E" w:rsidRDefault="00B6139E" w:rsidP="00B6139E">
      <w:pPr>
        <w:pBdr>
          <w:righ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Pr>
      </w:pPr>
      <w:r w:rsidRPr="00B6139E">
        <w:rPr>
          <w:rFonts w:asciiTheme="majorBidi" w:eastAsiaTheme="minorEastAsia" w:hAnsiTheme="majorBidi" w:cstheme="majorBidi"/>
          <w:b/>
          <w:bCs/>
          <w:sz w:val="28"/>
          <w:szCs w:val="28"/>
          <w:rtl/>
        </w:rPr>
        <w:t>نقول : لقنه الشعر ، ولا يقال : لقنه النجارة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w:t>
      </w:r>
      <w:r w:rsidRPr="00B6139E">
        <w:rPr>
          <w:rFonts w:asciiTheme="majorBidi" w:eastAsiaTheme="minorEastAsia" w:hAnsiTheme="majorBidi" w:cstheme="majorBidi"/>
          <w:b/>
          <w:bCs/>
          <w:sz w:val="28"/>
          <w:szCs w:val="28"/>
          <w:rtl/>
        </w:rPr>
        <w:t>الجسد والبدن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الجسد : هو جسم الانسان كاملاً من الرأس إلى القدمين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البدن : فهو الجزء العلوي فقط من جسم الإنسان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التضادِّ والتناقض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التضاد : يكون في الأفعال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التناقض : يكون في الأقوال</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الهبوط والنزول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الهبوط يتبعه إقامة</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 اهبطوا مصراً فإن لكم ماسألتم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أي اذهبوا لمصر للإقامة فيها</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 النزول : فهو النزول المؤقت لا يعقبهُ استقرار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المختال والفخور</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 وَٱللَّهُ لاَ يُحِبُّ كُلَّ مُخْتَالٍ فَخُورٍ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المختال : ينظر إلى نفسه بعين الافتخار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الفخور : ينظر إلى الناس بعين الاحتقار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الظلم والهضم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الهضم هو نقصان بعض الحق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الظلم يكون في الحق كله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قال تعالى ( فلا يخاف ظُلما ولا هضما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u w:val="single"/>
          <w:rtl/>
        </w:rPr>
      </w:pPr>
      <w:r w:rsidRPr="00B6139E">
        <w:rPr>
          <w:rFonts w:asciiTheme="majorBidi" w:eastAsiaTheme="minorEastAsia" w:hAnsiTheme="majorBidi" w:cstheme="majorBidi"/>
          <w:b/>
          <w:bCs/>
          <w:sz w:val="28"/>
          <w:szCs w:val="28"/>
          <w:u w:val="single"/>
          <w:rtl/>
        </w:rPr>
        <w:t>ما الفرق بين</w:t>
      </w:r>
      <w:r w:rsidRPr="00B6139E">
        <w:rPr>
          <w:rFonts w:asciiTheme="majorBidi" w:eastAsiaTheme="minorEastAsia" w:hAnsiTheme="majorBidi" w:cstheme="majorBidi"/>
          <w:b/>
          <w:bCs/>
          <w:sz w:val="28"/>
          <w:szCs w:val="28"/>
          <w:u w:val="single"/>
        </w:rPr>
        <w:t xml:space="preserve">:   </w:t>
      </w:r>
      <w:r w:rsidRPr="00B6139E">
        <w:rPr>
          <w:rFonts w:asciiTheme="majorBidi" w:eastAsiaTheme="minorEastAsia" w:hAnsiTheme="majorBidi" w:cstheme="majorBidi"/>
          <w:b/>
          <w:bCs/>
          <w:sz w:val="28"/>
          <w:szCs w:val="28"/>
          <w:rtl/>
        </w:rPr>
        <w:t>المقسط والقاسط؟</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المُقسط : هو العادل أو المُنصف</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tl/>
        </w:rPr>
      </w:pPr>
      <w:r w:rsidRPr="00B6139E">
        <w:rPr>
          <w:rFonts w:asciiTheme="majorBidi" w:eastAsiaTheme="minorEastAsia" w:hAnsiTheme="majorBidi" w:cstheme="majorBidi"/>
          <w:b/>
          <w:bCs/>
          <w:sz w:val="28"/>
          <w:szCs w:val="28"/>
          <w:rtl/>
        </w:rPr>
        <w:t>( إن الله يحب المُقسطين )</w:t>
      </w:r>
    </w:p>
    <w:p w:rsidR="00B6139E" w:rsidRPr="00B6139E" w:rsidRDefault="00B6139E" w:rsidP="00B6139E">
      <w:pPr>
        <w:pBdr>
          <w:left w:val="single" w:sz="4" w:space="4" w:color="auto"/>
        </w:pBdr>
        <w:shd w:val="clear" w:color="auto" w:fill="E5DFEC" w:themeFill="accent4" w:themeFillTint="33"/>
        <w:bidi/>
        <w:spacing w:after="160" w:line="259" w:lineRule="auto"/>
        <w:rPr>
          <w:rFonts w:asciiTheme="majorBidi" w:eastAsiaTheme="minorEastAsia" w:hAnsiTheme="majorBidi" w:cstheme="majorBidi"/>
          <w:b/>
          <w:bCs/>
          <w:sz w:val="28"/>
          <w:szCs w:val="28"/>
        </w:rPr>
      </w:pPr>
      <w:r w:rsidRPr="00B6139E">
        <w:rPr>
          <w:rFonts w:asciiTheme="majorBidi" w:eastAsiaTheme="minorEastAsia" w:hAnsiTheme="majorBidi" w:cstheme="majorBidi"/>
          <w:b/>
          <w:bCs/>
          <w:sz w:val="28"/>
          <w:szCs w:val="28"/>
          <w:rtl/>
        </w:rPr>
        <w:t>القاسط : هو الظالم أو الجائر(</w:t>
      </w:r>
      <w:r>
        <w:rPr>
          <w:rFonts w:asciiTheme="majorBidi" w:eastAsiaTheme="minorEastAsia" w:hAnsiTheme="majorBidi" w:cstheme="majorBidi"/>
          <w:b/>
          <w:bCs/>
          <w:sz w:val="28"/>
          <w:szCs w:val="28"/>
          <w:rtl/>
        </w:rPr>
        <w:t>وأما القاسطون</w:t>
      </w:r>
      <w:r w:rsidRPr="00B6139E">
        <w:rPr>
          <w:rFonts w:asciiTheme="majorBidi" w:eastAsiaTheme="minorEastAsia" w:hAnsiTheme="majorBidi" w:cstheme="majorBidi"/>
          <w:b/>
          <w:bCs/>
          <w:sz w:val="28"/>
          <w:szCs w:val="28"/>
          <w:rtl/>
        </w:rPr>
        <w:t xml:space="preserve"> )</w:t>
      </w:r>
    </w:p>
    <w:p w:rsidR="0090128C" w:rsidRPr="003067F9" w:rsidRDefault="0090128C" w:rsidP="00B6139E">
      <w:pPr>
        <w:pBdr>
          <w:left w:val="single" w:sz="4" w:space="4" w:color="auto"/>
        </w:pBdr>
        <w:shd w:val="clear" w:color="auto" w:fill="E5DFEC" w:themeFill="accent4" w:themeFillTint="33"/>
        <w:bidi/>
        <w:spacing w:line="528" w:lineRule="atLeast"/>
        <w:rPr>
          <w:rFonts w:eastAsiaTheme="minorHAnsi"/>
          <w:b/>
          <w:bCs/>
          <w:color w:val="0000FF"/>
          <w:sz w:val="28"/>
          <w:szCs w:val="28"/>
          <w:rtl/>
          <w:lang w:eastAsia="ar-SA"/>
        </w:rPr>
        <w:sectPr w:rsidR="0090128C" w:rsidRPr="003067F9" w:rsidSect="00B6139E">
          <w:type w:val="continuous"/>
          <w:pgSz w:w="12240" w:h="15840"/>
          <w:pgMar w:top="720" w:right="333" w:bottom="720" w:left="851" w:header="720" w:footer="720" w:gutter="0"/>
          <w:cols w:num="2" w:space="338"/>
          <w:docGrid w:linePitch="360"/>
        </w:sectPr>
      </w:pPr>
    </w:p>
    <w:p w:rsidR="00243F1C" w:rsidRDefault="00243F1C" w:rsidP="00B6139E">
      <w:pPr>
        <w:pBdr>
          <w:left w:val="single" w:sz="4" w:space="4" w:color="auto"/>
        </w:pBdr>
        <w:shd w:val="clear" w:color="auto" w:fill="E5DFEC" w:themeFill="accent4" w:themeFillTint="33"/>
        <w:rPr>
          <w:rFonts w:ascii="Times New Roman" w:hAnsi="Times New Roman"/>
          <w:b/>
          <w:bCs/>
          <w:color w:val="0033CC"/>
          <w:sz w:val="52"/>
          <w:szCs w:val="52"/>
          <w:lang w:bidi="ar-EG"/>
        </w:rPr>
        <w:sectPr w:rsidR="00243F1C" w:rsidSect="00020E7B">
          <w:type w:val="continuous"/>
          <w:pgSz w:w="12240" w:h="15840"/>
          <w:pgMar w:top="720" w:right="616" w:bottom="426" w:left="709" w:header="720" w:footer="720" w:gutter="0"/>
          <w:cols w:space="720"/>
          <w:docGrid w:linePitch="360"/>
        </w:sectPr>
      </w:pPr>
    </w:p>
    <w:p w:rsidR="00B462C6" w:rsidRDefault="008D2497" w:rsidP="005604F7">
      <w:pPr>
        <w:shd w:val="clear" w:color="auto" w:fill="E5DFEC" w:themeFill="accent4" w:themeFillTint="33"/>
        <w:rPr>
          <w:rFonts w:ascii="Times New Roman" w:hAnsi="Times New Roman"/>
          <w:b/>
          <w:bCs/>
          <w:color w:val="0033CC"/>
          <w:sz w:val="52"/>
          <w:szCs w:val="52"/>
          <w:rtl/>
          <w:lang w:bidi="ar-EG"/>
        </w:rPr>
      </w:pPr>
      <w:r>
        <w:rPr>
          <w:rFonts w:ascii="Times New Roman" w:hAnsi="Times New Roman"/>
          <w:b/>
          <w:bCs/>
          <w:i/>
          <w:iCs/>
          <w:color w:val="F24804"/>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21" type="#_x0000_t136" style="position:absolute;margin-left:29.7pt;margin-top:15pt;width:446.1pt;height:36.7pt;z-index:251655680" fillcolor="red" stroked="f">
            <v:shadow on="t" color="#4d4d4d" offset=",3pt"/>
            <v:textpath style="font-family:&quot;Arial Black&quot;;v-text-spacing:78650f;v-text-kern:t" trim="t" fitpath="t" string="The English Section"/>
          </v:shape>
        </w:pict>
      </w:r>
    </w:p>
    <w:p w:rsidR="00243F1C" w:rsidRDefault="00243F1C" w:rsidP="006B6A4D">
      <w:pPr>
        <w:shd w:val="clear" w:color="auto" w:fill="E5DFEC" w:themeFill="accent4" w:themeFillTint="33"/>
        <w:rPr>
          <w:rFonts w:ascii="Times New Roman" w:hAnsi="Times New Roman"/>
          <w:b/>
          <w:bCs/>
          <w:color w:val="0033CC"/>
          <w:sz w:val="52"/>
          <w:szCs w:val="52"/>
          <w:rtl/>
          <w:lang w:bidi="ar-EG"/>
        </w:rPr>
      </w:pPr>
    </w:p>
    <w:p w:rsidR="00522BAD" w:rsidRPr="00522BAD" w:rsidRDefault="00522BAD" w:rsidP="00522BAD">
      <w:pPr>
        <w:shd w:val="clear" w:color="auto" w:fill="E5DFEC"/>
        <w:jc w:val="center"/>
        <w:rPr>
          <w:b/>
          <w:bCs/>
          <w:color w:val="0000FF"/>
          <w:sz w:val="56"/>
          <w:szCs w:val="56"/>
          <w:rtl/>
        </w:rPr>
      </w:pPr>
      <w:r w:rsidRPr="00522BAD">
        <w:rPr>
          <w:b/>
          <w:bCs/>
          <w:color w:val="0000FF"/>
          <w:sz w:val="56"/>
          <w:szCs w:val="56"/>
        </w:rPr>
        <w:t xml:space="preserve">The White Army of Egypt - </w:t>
      </w:r>
      <w:r w:rsidRPr="00522BAD">
        <w:rPr>
          <w:rFonts w:hint="eastAsia"/>
          <w:b/>
          <w:bCs/>
          <w:color w:val="0000FF"/>
          <w:sz w:val="56"/>
          <w:szCs w:val="56"/>
          <w:rtl/>
        </w:rPr>
        <w:t>جيش</w:t>
      </w:r>
      <w:r w:rsidRPr="00522BAD">
        <w:rPr>
          <w:b/>
          <w:bCs/>
          <w:color w:val="0000FF"/>
          <w:sz w:val="56"/>
          <w:szCs w:val="56"/>
          <w:rtl/>
        </w:rPr>
        <w:t xml:space="preserve"> </w:t>
      </w:r>
      <w:r w:rsidRPr="00522BAD">
        <w:rPr>
          <w:rFonts w:hint="eastAsia"/>
          <w:b/>
          <w:bCs/>
          <w:color w:val="0000FF"/>
          <w:sz w:val="56"/>
          <w:szCs w:val="56"/>
          <w:rtl/>
        </w:rPr>
        <w:t>مصر</w:t>
      </w:r>
      <w:r w:rsidRPr="00522BAD">
        <w:rPr>
          <w:b/>
          <w:bCs/>
          <w:color w:val="0000FF"/>
          <w:sz w:val="56"/>
          <w:szCs w:val="56"/>
          <w:rtl/>
        </w:rPr>
        <w:t xml:space="preserve"> </w:t>
      </w:r>
      <w:r w:rsidRPr="00522BAD">
        <w:rPr>
          <w:rFonts w:hint="eastAsia"/>
          <w:b/>
          <w:bCs/>
          <w:color w:val="0000FF"/>
          <w:sz w:val="56"/>
          <w:szCs w:val="56"/>
          <w:rtl/>
        </w:rPr>
        <w:t>الابيض</w:t>
      </w:r>
    </w:p>
    <w:p w:rsidR="00522BAD" w:rsidRPr="00522BAD" w:rsidRDefault="00522BAD" w:rsidP="00522BAD">
      <w:pPr>
        <w:shd w:val="clear" w:color="auto" w:fill="E5DFEC"/>
        <w:jc w:val="center"/>
        <w:rPr>
          <w:b/>
          <w:bCs/>
          <w:color w:val="0000FF"/>
          <w:sz w:val="56"/>
          <w:szCs w:val="56"/>
          <w:rtl/>
        </w:rPr>
      </w:pPr>
      <w:r w:rsidRPr="00522BAD">
        <w:rPr>
          <w:rFonts w:hint="cs"/>
          <w:b/>
          <w:bCs/>
          <w:noProof/>
          <w:color w:val="0000FF"/>
          <w:sz w:val="56"/>
          <w:szCs w:val="56"/>
        </w:rPr>
        <w:drawing>
          <wp:inline distT="0" distB="0" distL="0" distR="0" wp14:anchorId="00CC6F8E" wp14:editId="3DE04B84">
            <wp:extent cx="3127022" cy="2324754"/>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24200" cy="2322656"/>
                    </a:xfrm>
                    <a:prstGeom prst="rect">
                      <a:avLst/>
                    </a:prstGeom>
                    <a:noFill/>
                    <a:ln>
                      <a:noFill/>
                    </a:ln>
                  </pic:spPr>
                </pic:pic>
              </a:graphicData>
            </a:graphic>
          </wp:inline>
        </w:drawing>
      </w:r>
      <w:r w:rsidRPr="00522BAD">
        <w:rPr>
          <w:b/>
          <w:bCs/>
          <w:color w:val="0000FF"/>
          <w:sz w:val="56"/>
          <w:szCs w:val="56"/>
        </w:rPr>
        <w:t xml:space="preserve">     </w:t>
      </w:r>
      <w:r w:rsidRPr="00522BAD">
        <w:rPr>
          <w:rFonts w:hint="cs"/>
          <w:b/>
          <w:bCs/>
          <w:noProof/>
          <w:color w:val="0000FF"/>
          <w:sz w:val="56"/>
          <w:szCs w:val="56"/>
        </w:rPr>
        <w:drawing>
          <wp:inline distT="0" distB="0" distL="0" distR="0" wp14:anchorId="60BDD1E2" wp14:editId="6D29A29E">
            <wp:extent cx="3228622" cy="2332937"/>
            <wp:effectExtent l="0" t="0" r="0" b="0"/>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8975" cy="2333192"/>
                    </a:xfrm>
                    <a:prstGeom prst="rect">
                      <a:avLst/>
                    </a:prstGeom>
                    <a:noFill/>
                    <a:ln>
                      <a:noFill/>
                    </a:ln>
                  </pic:spPr>
                </pic:pic>
              </a:graphicData>
            </a:graphic>
          </wp:inline>
        </w:drawing>
      </w:r>
    </w:p>
    <w:p w:rsidR="00522BAD" w:rsidRPr="00522BAD" w:rsidRDefault="00522BAD" w:rsidP="00522BAD">
      <w:pPr>
        <w:shd w:val="clear" w:color="auto" w:fill="E5DFEC"/>
        <w:rPr>
          <w:rFonts w:ascii="Helvetica" w:hAnsi="Helvetica"/>
          <w:color w:val="333333"/>
          <w:shd w:val="clear" w:color="auto" w:fill="FFFFFF"/>
          <w:rtl/>
        </w:rPr>
      </w:pPr>
    </w:p>
    <w:p w:rsidR="00522BAD" w:rsidRPr="00522BAD" w:rsidRDefault="00522BAD" w:rsidP="00522BAD">
      <w:pPr>
        <w:shd w:val="clear" w:color="auto" w:fill="E5DFEC"/>
        <w:rPr>
          <w:rFonts w:ascii="Helvetica" w:hAnsi="Helvetica"/>
          <w:color w:val="333333"/>
          <w:shd w:val="clear" w:color="auto" w:fill="E5DFEC"/>
        </w:rPr>
      </w:pPr>
      <w:r w:rsidRPr="00522BAD">
        <w:rPr>
          <w:rFonts w:ascii="Helvetica" w:hAnsi="Helvetica"/>
          <w:color w:val="333333"/>
          <w:shd w:val="clear" w:color="auto" w:fill="E5DFEC"/>
        </w:rPr>
        <w:t>Khaled Salah, editor-in-chief of the daily private newspaper, Youm7, announced launching a new initiative to back Egypt’s “white army,” referring to the medical staff battling coronavirus (COVID-19).</w:t>
      </w:r>
      <w:r w:rsidRPr="00522BAD">
        <w:rPr>
          <w:rFonts w:ascii="Helvetica" w:hAnsi="Helvetica"/>
          <w:color w:val="333333"/>
          <w:shd w:val="clear" w:color="auto" w:fill="E5DFEC"/>
        </w:rPr>
        <w:br/>
        <w:t>Doctors and nurses nationwide and worldwide have been in the front line in the battle against coronavirus, which has been so far contracted by over 1.29 million people around the world, including 1,173 in the northeastern African country. According to Newsweek on April 3, more than 100 doctors worldwide died of coronavirus.</w:t>
      </w:r>
      <w:r w:rsidRPr="00522BAD">
        <w:rPr>
          <w:rFonts w:ascii="Helvetica" w:hAnsi="Helvetica"/>
          <w:color w:val="333333"/>
          <w:shd w:val="clear" w:color="auto" w:fill="E5DFEC"/>
        </w:rPr>
        <w:br/>
        <w:t>The initiative, dubbed “Support the White Army,” has been launched to pay tribute to the “heroes” of the medical staff nationwide, due to their national role in fighting the novel pandemic, Salah said.</w:t>
      </w:r>
      <w:r w:rsidRPr="00522BAD">
        <w:rPr>
          <w:rFonts w:ascii="Helvetica" w:hAnsi="Helvetica"/>
          <w:color w:val="333333"/>
          <w:shd w:val="clear" w:color="auto" w:fill="E5DFEC"/>
        </w:rPr>
        <w:br/>
        <w:t>The initiative is presented through the Youm7 institution and other publications affiliated to it, within the framework of the national role currently played by media in supporting the country during the crisis, he added.It addresses companies, businesses and investors, within the framework of the social responsibility of these companies, and the need to work on lightening the burden on the medical staff inside hospitals in the Egyptian governorates, Salah noted.</w:t>
      </w:r>
      <w:r w:rsidRPr="00522BAD">
        <w:rPr>
          <w:rFonts w:ascii="Helvetica" w:hAnsi="Helvetica"/>
          <w:color w:val="333333"/>
          <w:shd w:val="clear" w:color="auto" w:fill="E5DFEC"/>
        </w:rPr>
        <w:br/>
        <w:t>The participation of companies and businesses in this initiative can take various forms, Salah said, including introducing special discounts or other benefits from retail chains or other shops such as restaurants, to the doctors and nurses.</w:t>
      </w:r>
      <w:r w:rsidRPr="00522BAD">
        <w:rPr>
          <w:rFonts w:ascii="Helvetica" w:hAnsi="Helvetica"/>
          <w:color w:val="333333"/>
          <w:shd w:val="clear" w:color="auto" w:fill="E5DFEC"/>
        </w:rPr>
        <w:br/>
        <w:t>He affirmed that the Egyptian businessmen always have a great sense of responsibility and that they back the role of the medical staff in facing the coronavirus crisis, which represents a fierce challenge facing humanity.</w:t>
      </w:r>
      <w:r w:rsidRPr="00522BAD">
        <w:rPr>
          <w:rFonts w:ascii="Helvetica" w:hAnsi="Helvetica"/>
          <w:color w:val="333333"/>
          <w:shd w:val="clear" w:color="auto" w:fill="E5DFEC"/>
        </w:rPr>
        <w:br/>
        <w:t>Since the crisis started, Youm7 has published photos for Salah while meeting with staff via video conference instead of the face-to-face meetings, to help curb the spread of coronavirus</w:t>
      </w:r>
      <w:r w:rsidRPr="00522BAD">
        <w:rPr>
          <w:rFonts w:ascii="Helvetica" w:hAnsi="Helvetica"/>
          <w:color w:val="333333"/>
          <w:shd w:val="clear" w:color="auto" w:fill="FFFFFF"/>
        </w:rPr>
        <w:t>.</w:t>
      </w:r>
    </w:p>
    <w:p w:rsidR="00441EF4" w:rsidRPr="00522BAD" w:rsidRDefault="00522BAD" w:rsidP="00522BAD">
      <w:pPr>
        <w:shd w:val="clear" w:color="auto" w:fill="E5DFEC"/>
        <w:rPr>
          <w:b/>
          <w:bCs/>
          <w:sz w:val="26"/>
          <w:szCs w:val="26"/>
          <w:lang w:bidi="ar-EG"/>
        </w:rPr>
      </w:pPr>
      <w:r w:rsidRPr="00522BAD">
        <w:rPr>
          <w:rFonts w:ascii="Arial" w:hAnsi="Arial" w:cs="Arial"/>
          <w:color w:val="0000FF"/>
          <w:sz w:val="32"/>
          <w:szCs w:val="32"/>
        </w:rPr>
        <w:t xml:space="preserve">Selected by : </w:t>
      </w:r>
      <w:r w:rsidRPr="00522BAD">
        <w:rPr>
          <w:b/>
          <w:bCs/>
          <w:color w:val="0033CC"/>
          <w:sz w:val="26"/>
          <w:szCs w:val="26"/>
          <w:lang w:bidi="ar-EG"/>
        </w:rPr>
        <w:t>Samy Ameen</w:t>
      </w:r>
    </w:p>
    <w:sectPr w:rsidR="00441EF4" w:rsidRPr="00522BAD" w:rsidSect="00020E7B">
      <w:type w:val="continuous"/>
      <w:pgSz w:w="12240" w:h="15840"/>
      <w:pgMar w:top="720" w:right="616" w:bottom="426"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497" w:rsidRDefault="008D2497" w:rsidP="00B0377A">
      <w:r>
        <w:separator/>
      </w:r>
    </w:p>
  </w:endnote>
  <w:endnote w:type="continuationSeparator" w:id="0">
    <w:p w:rsidR="008D2497" w:rsidRDefault="008D2497" w:rsidP="00B0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jc w:val="center"/>
    </w:pPr>
    <w:r>
      <w:fldChar w:fldCharType="begin"/>
    </w:r>
    <w:r>
      <w:instrText xml:space="preserve"> PAGE   \* MERGEFORMAT </w:instrText>
    </w:r>
    <w:r>
      <w:fldChar w:fldCharType="separate"/>
    </w:r>
    <w:r w:rsidR="008D2497">
      <w:rPr>
        <w:noProof/>
      </w:rPr>
      <w:t>1</w:t>
    </w:r>
    <w:r>
      <w:fldChar w:fldCharType="end"/>
    </w:r>
  </w:p>
  <w:p w:rsidR="003F4156" w:rsidRDefault="003F41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jc w:val="center"/>
    </w:pPr>
    <w:r>
      <w:fldChar w:fldCharType="begin"/>
    </w:r>
    <w:r>
      <w:instrText xml:space="preserve"> PAGE   \* MERGEFORMAT </w:instrText>
    </w:r>
    <w:r>
      <w:fldChar w:fldCharType="separate"/>
    </w:r>
    <w:r w:rsidR="0002549E">
      <w:rPr>
        <w:noProof/>
      </w:rPr>
      <w:t>4</w:t>
    </w:r>
    <w:r>
      <w:fldChar w:fldCharType="end"/>
    </w:r>
  </w:p>
  <w:p w:rsidR="003F4156" w:rsidRDefault="003F41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4156" w:rsidRDefault="003F415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jc w:val="center"/>
    </w:pPr>
    <w:r>
      <w:fldChar w:fldCharType="begin"/>
    </w:r>
    <w:r>
      <w:instrText xml:space="preserve"> PAGE   \* MERGEFORMAT </w:instrText>
    </w:r>
    <w:r>
      <w:fldChar w:fldCharType="separate"/>
    </w:r>
    <w:r w:rsidR="0002549E">
      <w:rPr>
        <w:noProof/>
      </w:rPr>
      <w:t>5</w:t>
    </w:r>
    <w:r>
      <w:fldChar w:fldCharType="end"/>
    </w:r>
  </w:p>
  <w:p w:rsidR="003F4156" w:rsidRDefault="003F4156">
    <w:pPr>
      <w:pStyle w:val="Footer"/>
      <w:ind w:right="360"/>
      <w:jc w:val="center"/>
      <w:rPr>
        <w:b/>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4156" w:rsidRDefault="003F4156">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Footer"/>
      <w:jc w:val="center"/>
    </w:pPr>
    <w:r>
      <w:fldChar w:fldCharType="begin"/>
    </w:r>
    <w:r>
      <w:instrText xml:space="preserve"> PAGE   \* MERGEFORMAT </w:instrText>
    </w:r>
    <w:r>
      <w:fldChar w:fldCharType="separate"/>
    </w:r>
    <w:r w:rsidR="0002549E">
      <w:rPr>
        <w:noProof/>
      </w:rPr>
      <w:t>10</w:t>
    </w:r>
    <w:r>
      <w:fldChar w:fldCharType="end"/>
    </w:r>
  </w:p>
  <w:p w:rsidR="003F4156" w:rsidRDefault="003F4156">
    <w:pPr>
      <w:pStyle w:val="Footer"/>
      <w:ind w:right="360"/>
      <w:jc w:val="center"/>
      <w:rPr>
        <w:b/>
        <w:bC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D0" w:rsidRDefault="00B847D0">
    <w:pPr>
      <w:pStyle w:val="Footer"/>
      <w:jc w:val="center"/>
    </w:pPr>
    <w:r>
      <w:fldChar w:fldCharType="begin"/>
    </w:r>
    <w:r>
      <w:instrText xml:space="preserve"> PAGE   \* MERGEFORMAT </w:instrText>
    </w:r>
    <w:r>
      <w:fldChar w:fldCharType="separate"/>
    </w:r>
    <w:r w:rsidR="0002549E">
      <w:rPr>
        <w:noProof/>
      </w:rPr>
      <w:t>11</w:t>
    </w:r>
    <w:r>
      <w:fldChar w:fldCharType="end"/>
    </w:r>
  </w:p>
  <w:p w:rsidR="00B847D0" w:rsidRDefault="00B847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497" w:rsidRDefault="008D2497" w:rsidP="00B0377A">
      <w:r>
        <w:separator/>
      </w:r>
    </w:p>
  </w:footnote>
  <w:footnote w:type="continuationSeparator" w:id="0">
    <w:p w:rsidR="008D2497" w:rsidRDefault="008D2497" w:rsidP="00B03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Pr="00405A0F" w:rsidRDefault="003F4156">
    <w:pPr>
      <w:pStyle w:val="Header"/>
    </w:pPr>
    <w:r>
      <w:rPr>
        <w:noProof/>
      </w:rPr>
      <mc:AlternateContent>
        <mc:Choice Requires="wps">
          <w:drawing>
            <wp:anchor distT="0" distB="0" distL="114300" distR="114300" simplePos="0" relativeHeight="251657216" behindDoc="0" locked="0" layoutInCell="1" allowOverlap="1" wp14:anchorId="534EB39A" wp14:editId="0D4CEC3F">
              <wp:simplePos x="0" y="0"/>
              <wp:positionH relativeFrom="page">
                <wp:posOffset>180975</wp:posOffset>
              </wp:positionH>
              <wp:positionV relativeFrom="page">
                <wp:posOffset>1215390</wp:posOffset>
              </wp:positionV>
              <wp:extent cx="7286625" cy="361950"/>
              <wp:effectExtent l="0" t="0" r="0"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66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156"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 فبر</w:t>
                          </w:r>
                          <w:r w:rsidR="00E26C52">
                            <w:rPr>
                              <w:rFonts w:ascii="Simplified Arabic" w:hAnsi="Simplified Arabic" w:cs="Simplified Arabic" w:hint="cs"/>
                              <w:b/>
                              <w:bCs/>
                              <w:noProof/>
                              <w:color w:val="000000"/>
                              <w:sz w:val="28"/>
                              <w:szCs w:val="28"/>
                              <w:u w:val="single"/>
                              <w:rtl/>
                              <w:lang w:bidi="ar-EG"/>
                            </w:rPr>
                            <w:t>ير</w:t>
                          </w:r>
                          <w:r w:rsidR="003F4156">
                            <w:rPr>
                              <w:rFonts w:ascii="Simplified Arabic" w:hAnsi="Simplified Arabic" w:cs="Simplified Arabic" w:hint="cs"/>
                              <w:b/>
                              <w:bCs/>
                              <w:noProof/>
                              <w:color w:val="000000"/>
                              <w:sz w:val="28"/>
                              <w:szCs w:val="28"/>
                              <w:u w:val="single"/>
                              <w:rtl/>
                              <w:lang w:bidi="ar-EG"/>
                            </w:rPr>
                            <w:t xml:space="preserve">  </w:t>
                          </w:r>
                          <w:r w:rsidR="003F4156">
                            <w:rPr>
                              <w:rFonts w:ascii="Simplified Arabic" w:hAnsi="Simplified Arabic" w:cs="Simplified Arabic" w:hint="cs"/>
                              <w:b/>
                              <w:bCs/>
                              <w:noProof/>
                              <w:color w:val="000000"/>
                              <w:sz w:val="28"/>
                              <w:szCs w:val="28"/>
                              <w:u w:val="single"/>
                              <w:rtl/>
                            </w:rPr>
                            <w:t xml:space="preserve"> </w:t>
                          </w:r>
                          <w:r w:rsidR="003F4156" w:rsidRPr="00F1788C">
                            <w:rPr>
                              <w:rFonts w:ascii="Simplified Arabic" w:hAnsi="Simplified Arabic" w:cs="Simplified Arabic"/>
                              <w:b/>
                              <w:bCs/>
                              <w:noProof/>
                              <w:color w:val="000000"/>
                              <w:sz w:val="28"/>
                              <w:szCs w:val="28"/>
                              <w:u w:val="single"/>
                              <w:rtl/>
                            </w:rPr>
                            <w:t>20</w:t>
                          </w:r>
                          <w:r w:rsidR="003F4156">
                            <w:rPr>
                              <w:rFonts w:ascii="Simplified Arabic" w:hAnsi="Simplified Arabic" w:cs="Simplified Arabic" w:hint="cs"/>
                              <w:b/>
                              <w:bCs/>
                              <w:noProof/>
                              <w:color w:val="000000"/>
                              <w:sz w:val="28"/>
                              <w:szCs w:val="28"/>
                              <w:u w:val="single"/>
                              <w:rtl/>
                            </w:rPr>
                            <w:t>2</w:t>
                          </w:r>
                          <w:r w:rsidR="00E26C52">
                            <w:rPr>
                              <w:rFonts w:ascii="Simplified Arabic" w:hAnsi="Simplified Arabic" w:cs="Simplified Arabic" w:hint="cs"/>
                              <w:b/>
                              <w:bCs/>
                              <w:noProof/>
                              <w:color w:val="000000"/>
                              <w:sz w:val="28"/>
                              <w:szCs w:val="28"/>
                              <w:u w:val="single"/>
                              <w:rtl/>
                            </w:rPr>
                            <w:t>2</w:t>
                          </w:r>
                          <w:r w:rsidR="003F4156" w:rsidRPr="00F1788C">
                            <w:rPr>
                              <w:rFonts w:ascii="Simplified Arabic" w:hAnsi="Simplified Arabic" w:cs="Simplified Arabic"/>
                              <w:b/>
                              <w:bCs/>
                              <w:noProof/>
                              <w:color w:val="000000"/>
                              <w:sz w:val="28"/>
                              <w:szCs w:val="28"/>
                              <w:u w:val="single"/>
                              <w:rtl/>
                            </w:rPr>
                            <w:t xml:space="preserve"> م </w:t>
                          </w:r>
                          <w:r w:rsidR="002444A7">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w:t>
                          </w:r>
                          <w:r w:rsidR="002444A7">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b/>
                              <w:bCs/>
                              <w:noProof/>
                              <w:color w:val="000000"/>
                              <w:sz w:val="28"/>
                              <w:szCs w:val="28"/>
                              <w:u w:val="single"/>
                              <w:rtl/>
                            </w:rPr>
                            <w:t xml:space="preserve">  العدد</w:t>
                          </w:r>
                          <w:r w:rsidR="003F4156">
                            <w:rPr>
                              <w:rFonts w:ascii="Simplified Arabic" w:hAnsi="Simplified Arabic" w:cs="Simplified Arabic" w:hint="cs"/>
                              <w:b/>
                              <w:bCs/>
                              <w:noProof/>
                              <w:color w:val="000000"/>
                              <w:sz w:val="28"/>
                              <w:szCs w:val="28"/>
                              <w:u w:val="single"/>
                              <w:rtl/>
                            </w:rPr>
                            <w:t xml:space="preserve">  </w:t>
                          </w:r>
                          <w:r w:rsidR="00E26C52">
                            <w:rPr>
                              <w:rFonts w:ascii="Simplified Arabic" w:hAnsi="Simplified Arabic" w:cs="Simplified Arabic" w:hint="cs"/>
                              <w:b/>
                              <w:bCs/>
                              <w:noProof/>
                              <w:color w:val="000000"/>
                              <w:sz w:val="28"/>
                              <w:szCs w:val="28"/>
                              <w:u w:val="single"/>
                              <w:rtl/>
                            </w:rPr>
                            <w:t>2</w:t>
                          </w:r>
                          <w:r>
                            <w:rPr>
                              <w:rFonts w:ascii="Simplified Arabic" w:hAnsi="Simplified Arabic" w:cs="Simplified Arabic" w:hint="cs"/>
                              <w:b/>
                              <w:bCs/>
                              <w:noProof/>
                              <w:color w:val="000000"/>
                              <w:sz w:val="28"/>
                              <w:szCs w:val="28"/>
                              <w:u w:val="single"/>
                              <w:rtl/>
                            </w:rPr>
                            <w:t>90</w:t>
                          </w:r>
                          <w:r w:rsidR="003F4156">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b/>
                              <w:bCs/>
                              <w:noProof/>
                              <w:color w:val="000000"/>
                              <w:sz w:val="28"/>
                              <w:szCs w:val="28"/>
                              <w:u w:val="single"/>
                              <w:rtl/>
                            </w:rPr>
                            <w:t>(السنة</w:t>
                          </w:r>
                          <w:r w:rsidR="003F4156">
                            <w:rPr>
                              <w:rFonts w:ascii="Simplified Arabic" w:hAnsi="Simplified Arabic" w:cs="Simplified Arabic" w:hint="cs"/>
                              <w:b/>
                              <w:bCs/>
                              <w:noProof/>
                              <w:color w:val="000000"/>
                              <w:sz w:val="28"/>
                              <w:szCs w:val="28"/>
                              <w:u w:val="single"/>
                              <w:rtl/>
                            </w:rPr>
                            <w:t xml:space="preserve"> ا</w:t>
                          </w:r>
                          <w:r w:rsidR="003F4156">
                            <w:rPr>
                              <w:rFonts w:ascii="Simplified Arabic" w:hAnsi="Simplified Arabic" w:cs="Simplified Arabic" w:hint="cs"/>
                              <w:b/>
                              <w:bCs/>
                              <w:noProof/>
                              <w:color w:val="000000"/>
                              <w:sz w:val="28"/>
                              <w:szCs w:val="28"/>
                              <w:u w:val="single"/>
                              <w:rtl/>
                              <w:lang w:bidi="ar-EG"/>
                            </w:rPr>
                            <w:t>ل</w:t>
                          </w:r>
                          <w:r w:rsidR="003F4156">
                            <w:rPr>
                              <w:rFonts w:ascii="Simplified Arabic" w:hAnsi="Simplified Arabic" w:cs="Simplified Arabic" w:hint="cs"/>
                              <w:b/>
                              <w:bCs/>
                              <w:noProof/>
                              <w:color w:val="000000"/>
                              <w:sz w:val="28"/>
                              <w:szCs w:val="28"/>
                              <w:u w:val="single"/>
                              <w:rtl/>
                            </w:rPr>
                            <w:t>ثالثة و العشرون</w:t>
                          </w:r>
                          <w:r w:rsidR="003F4156" w:rsidRPr="00F1788C">
                            <w:rPr>
                              <w:rFonts w:ascii="Simplified Arabic" w:hAnsi="Simplified Arabic" w:cs="Simplified Arabic"/>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w:t>
                          </w:r>
                          <w:r w:rsidR="00E26C52">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رجب</w:t>
                          </w:r>
                          <w:r w:rsidR="00E26C52">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1443 هـ         </w:t>
                          </w:r>
                        </w:p>
                        <w:p w:rsidR="003F4156" w:rsidRPr="00F1788C" w:rsidRDefault="003F4156" w:rsidP="00AA5E73">
                          <w:pPr>
                            <w:bidi/>
                            <w:rPr>
                              <w:color w:val="00000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14.25pt;margin-top:95.7pt;width:573.75pt;height:2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" filled="f" stroked="f">
              <v:textbox inset="0,0,0,0">
                <w:txbxContent>
                  <w:p w:rsidR="003F4156"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 فبر</w:t>
                    </w:r>
                    <w:r w:rsidR="00E26C52">
                      <w:rPr>
                        <w:rFonts w:ascii="Simplified Arabic" w:hAnsi="Simplified Arabic" w:cs="Simplified Arabic" w:hint="cs"/>
                        <w:b/>
                        <w:bCs/>
                        <w:noProof/>
                        <w:color w:val="000000"/>
                        <w:sz w:val="28"/>
                        <w:szCs w:val="28"/>
                        <w:u w:val="single"/>
                        <w:rtl/>
                        <w:lang w:bidi="ar-EG"/>
                      </w:rPr>
                      <w:t>ير</w:t>
                    </w:r>
                    <w:r w:rsidR="003F4156">
                      <w:rPr>
                        <w:rFonts w:ascii="Simplified Arabic" w:hAnsi="Simplified Arabic" w:cs="Simplified Arabic" w:hint="cs"/>
                        <w:b/>
                        <w:bCs/>
                        <w:noProof/>
                        <w:color w:val="000000"/>
                        <w:sz w:val="28"/>
                        <w:szCs w:val="28"/>
                        <w:u w:val="single"/>
                        <w:rtl/>
                        <w:lang w:bidi="ar-EG"/>
                      </w:rPr>
                      <w:t xml:space="preserve">  </w:t>
                    </w:r>
                    <w:r w:rsidR="003F4156">
                      <w:rPr>
                        <w:rFonts w:ascii="Simplified Arabic" w:hAnsi="Simplified Arabic" w:cs="Simplified Arabic" w:hint="cs"/>
                        <w:b/>
                        <w:bCs/>
                        <w:noProof/>
                        <w:color w:val="000000"/>
                        <w:sz w:val="28"/>
                        <w:szCs w:val="28"/>
                        <w:u w:val="single"/>
                        <w:rtl/>
                      </w:rPr>
                      <w:t xml:space="preserve"> </w:t>
                    </w:r>
                    <w:r w:rsidR="003F4156" w:rsidRPr="00F1788C">
                      <w:rPr>
                        <w:rFonts w:ascii="Simplified Arabic" w:hAnsi="Simplified Arabic" w:cs="Simplified Arabic"/>
                        <w:b/>
                        <w:bCs/>
                        <w:noProof/>
                        <w:color w:val="000000"/>
                        <w:sz w:val="28"/>
                        <w:szCs w:val="28"/>
                        <w:u w:val="single"/>
                        <w:rtl/>
                      </w:rPr>
                      <w:t>20</w:t>
                    </w:r>
                    <w:r w:rsidR="003F4156">
                      <w:rPr>
                        <w:rFonts w:ascii="Simplified Arabic" w:hAnsi="Simplified Arabic" w:cs="Simplified Arabic" w:hint="cs"/>
                        <w:b/>
                        <w:bCs/>
                        <w:noProof/>
                        <w:color w:val="000000"/>
                        <w:sz w:val="28"/>
                        <w:szCs w:val="28"/>
                        <w:u w:val="single"/>
                        <w:rtl/>
                      </w:rPr>
                      <w:t>2</w:t>
                    </w:r>
                    <w:r w:rsidR="00E26C52">
                      <w:rPr>
                        <w:rFonts w:ascii="Simplified Arabic" w:hAnsi="Simplified Arabic" w:cs="Simplified Arabic" w:hint="cs"/>
                        <w:b/>
                        <w:bCs/>
                        <w:noProof/>
                        <w:color w:val="000000"/>
                        <w:sz w:val="28"/>
                        <w:szCs w:val="28"/>
                        <w:u w:val="single"/>
                        <w:rtl/>
                      </w:rPr>
                      <w:t>2</w:t>
                    </w:r>
                    <w:r w:rsidR="003F4156" w:rsidRPr="00F1788C">
                      <w:rPr>
                        <w:rFonts w:ascii="Simplified Arabic" w:hAnsi="Simplified Arabic" w:cs="Simplified Arabic"/>
                        <w:b/>
                        <w:bCs/>
                        <w:noProof/>
                        <w:color w:val="000000"/>
                        <w:sz w:val="28"/>
                        <w:szCs w:val="28"/>
                        <w:u w:val="single"/>
                        <w:rtl/>
                      </w:rPr>
                      <w:t xml:space="preserve"> م </w:t>
                    </w:r>
                    <w:r w:rsidR="002444A7">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w:t>
                    </w:r>
                    <w:r w:rsidR="002444A7">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b/>
                        <w:bCs/>
                        <w:noProof/>
                        <w:color w:val="000000"/>
                        <w:sz w:val="28"/>
                        <w:szCs w:val="28"/>
                        <w:u w:val="single"/>
                        <w:rtl/>
                      </w:rPr>
                      <w:t xml:space="preserve">  العدد</w:t>
                    </w:r>
                    <w:r w:rsidR="003F4156">
                      <w:rPr>
                        <w:rFonts w:ascii="Simplified Arabic" w:hAnsi="Simplified Arabic" w:cs="Simplified Arabic" w:hint="cs"/>
                        <w:b/>
                        <w:bCs/>
                        <w:noProof/>
                        <w:color w:val="000000"/>
                        <w:sz w:val="28"/>
                        <w:szCs w:val="28"/>
                        <w:u w:val="single"/>
                        <w:rtl/>
                      </w:rPr>
                      <w:t xml:space="preserve">  </w:t>
                    </w:r>
                    <w:r w:rsidR="00E26C52">
                      <w:rPr>
                        <w:rFonts w:ascii="Simplified Arabic" w:hAnsi="Simplified Arabic" w:cs="Simplified Arabic" w:hint="cs"/>
                        <w:b/>
                        <w:bCs/>
                        <w:noProof/>
                        <w:color w:val="000000"/>
                        <w:sz w:val="28"/>
                        <w:szCs w:val="28"/>
                        <w:u w:val="single"/>
                        <w:rtl/>
                      </w:rPr>
                      <w:t>2</w:t>
                    </w:r>
                    <w:r>
                      <w:rPr>
                        <w:rFonts w:ascii="Simplified Arabic" w:hAnsi="Simplified Arabic" w:cs="Simplified Arabic" w:hint="cs"/>
                        <w:b/>
                        <w:bCs/>
                        <w:noProof/>
                        <w:color w:val="000000"/>
                        <w:sz w:val="28"/>
                        <w:szCs w:val="28"/>
                        <w:u w:val="single"/>
                        <w:rtl/>
                      </w:rPr>
                      <w:t>90</w:t>
                    </w:r>
                    <w:r w:rsidR="003F4156">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b/>
                        <w:bCs/>
                        <w:noProof/>
                        <w:color w:val="000000"/>
                        <w:sz w:val="28"/>
                        <w:szCs w:val="28"/>
                        <w:u w:val="single"/>
                        <w:rtl/>
                      </w:rPr>
                      <w:t>(السنة</w:t>
                    </w:r>
                    <w:r w:rsidR="003F4156">
                      <w:rPr>
                        <w:rFonts w:ascii="Simplified Arabic" w:hAnsi="Simplified Arabic" w:cs="Simplified Arabic" w:hint="cs"/>
                        <w:b/>
                        <w:bCs/>
                        <w:noProof/>
                        <w:color w:val="000000"/>
                        <w:sz w:val="28"/>
                        <w:szCs w:val="28"/>
                        <w:u w:val="single"/>
                        <w:rtl/>
                      </w:rPr>
                      <w:t xml:space="preserve"> ا</w:t>
                    </w:r>
                    <w:r w:rsidR="003F4156">
                      <w:rPr>
                        <w:rFonts w:ascii="Simplified Arabic" w:hAnsi="Simplified Arabic" w:cs="Simplified Arabic" w:hint="cs"/>
                        <w:b/>
                        <w:bCs/>
                        <w:noProof/>
                        <w:color w:val="000000"/>
                        <w:sz w:val="28"/>
                        <w:szCs w:val="28"/>
                        <w:u w:val="single"/>
                        <w:rtl/>
                        <w:lang w:bidi="ar-EG"/>
                      </w:rPr>
                      <w:t>ل</w:t>
                    </w:r>
                    <w:r w:rsidR="003F4156">
                      <w:rPr>
                        <w:rFonts w:ascii="Simplified Arabic" w:hAnsi="Simplified Arabic" w:cs="Simplified Arabic" w:hint="cs"/>
                        <w:b/>
                        <w:bCs/>
                        <w:noProof/>
                        <w:color w:val="000000"/>
                        <w:sz w:val="28"/>
                        <w:szCs w:val="28"/>
                        <w:u w:val="single"/>
                        <w:rtl/>
                      </w:rPr>
                      <w:t>ثالثة و العشرون</w:t>
                    </w:r>
                    <w:r w:rsidR="003F4156" w:rsidRPr="00F1788C">
                      <w:rPr>
                        <w:rFonts w:ascii="Simplified Arabic" w:hAnsi="Simplified Arabic" w:cs="Simplified Arabic"/>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w:t>
                    </w:r>
                    <w:r w:rsidR="00E26C52">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رجب</w:t>
                    </w:r>
                    <w:r w:rsidR="00E26C52">
                      <w:rPr>
                        <w:rFonts w:ascii="Simplified Arabic" w:hAnsi="Simplified Arabic" w:cs="Simplified Arabic" w:hint="cs"/>
                        <w:b/>
                        <w:bCs/>
                        <w:noProof/>
                        <w:color w:val="000000"/>
                        <w:sz w:val="28"/>
                        <w:szCs w:val="28"/>
                        <w:u w:val="single"/>
                        <w:rtl/>
                      </w:rPr>
                      <w:t xml:space="preserve"> </w:t>
                    </w:r>
                    <w:r w:rsidR="003F4156">
                      <w:rPr>
                        <w:rFonts w:ascii="Simplified Arabic" w:hAnsi="Simplified Arabic" w:cs="Simplified Arabic" w:hint="cs"/>
                        <w:b/>
                        <w:bCs/>
                        <w:noProof/>
                        <w:color w:val="000000"/>
                        <w:sz w:val="28"/>
                        <w:szCs w:val="28"/>
                        <w:u w:val="single"/>
                        <w:rtl/>
                      </w:rPr>
                      <w:t xml:space="preserve"> 1443 هـ         </w:t>
                    </w:r>
                  </w:p>
                  <w:p w:rsidR="003F4156" w:rsidRPr="00F1788C" w:rsidRDefault="003F4156" w:rsidP="00AA5E73">
                    <w:pPr>
                      <w:bidi/>
                      <w:rPr>
                        <w:color w:val="000000"/>
                        <w:sz w:val="28"/>
                        <w:szCs w:val="28"/>
                      </w:rPr>
                    </w:pPr>
                  </w:p>
                </w:txbxContent>
              </v:textbox>
              <w10:wrap anchorx="page" anchory="page"/>
            </v:shape>
          </w:pict>
        </mc:Fallback>
      </mc:AlternateContent>
    </w:r>
    <w:r>
      <w:rPr>
        <w:noProof/>
      </w:rPr>
      <w:drawing>
        <wp:inline distT="0" distB="0" distL="0" distR="0" wp14:anchorId="5B0FE36F" wp14:editId="0B94FC28">
          <wp:extent cx="6493510" cy="821690"/>
          <wp:effectExtent l="0" t="0" r="0" b="0"/>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3510" cy="821690"/>
                  </a:xfrm>
                  <a:prstGeom prst="rect">
                    <a:avLst/>
                  </a:prstGeom>
                  <a:noFill/>
                  <a:ln>
                    <a:noFill/>
                  </a:ln>
                </pic:spPr>
              </pic:pic>
            </a:graphicData>
          </a:graphic>
        </wp:inline>
      </w:drawing>
    </w:r>
  </w:p>
  <w:p w:rsidR="003F4156" w:rsidRPr="00F56AB1" w:rsidRDefault="003F415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D0" w:rsidRDefault="00B847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D0" w:rsidRDefault="00B847D0">
    <w:pPr>
      <w:pStyle w:val="Header"/>
      <w:rPr>
        <w:rtl/>
      </w:rPr>
    </w:pPr>
    <w:r>
      <w:rPr>
        <w:noProof/>
        <w:rtl/>
      </w:rPr>
      <mc:AlternateContent>
        <mc:Choice Requires="wps">
          <w:drawing>
            <wp:anchor distT="0" distB="0" distL="114300" distR="114300" simplePos="0" relativeHeight="251660288" behindDoc="0" locked="0" layoutInCell="1" allowOverlap="1" wp14:anchorId="0F2D9FA3" wp14:editId="6451F8D2">
              <wp:simplePos x="0" y="0"/>
              <wp:positionH relativeFrom="page">
                <wp:posOffset>228600</wp:posOffset>
              </wp:positionH>
              <wp:positionV relativeFrom="page">
                <wp:posOffset>1200150</wp:posOffset>
              </wp:positionV>
              <wp:extent cx="7239000" cy="3619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4A3"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p w:rsidR="00B847D0" w:rsidRPr="00F61CD0" w:rsidRDefault="00B847D0" w:rsidP="00D600C3">
                          <w:pPr>
                            <w:bidi/>
                            <w:rPr>
                              <w:color w:val="000000"/>
                              <w:sz w:val="28"/>
                              <w:szCs w:val="28"/>
                              <w:lang w:bidi="ar-EG"/>
                            </w:rPr>
                          </w:pPr>
                          <w:r>
                            <w:rPr>
                              <w:rFonts w:ascii="Simplified Arabic" w:hAnsi="Simplified Arabic" w:cs="Simplified Arabic" w:hint="cs"/>
                              <w:b/>
                              <w:bCs/>
                              <w:noProof/>
                              <w:color w:val="000000"/>
                              <w:sz w:val="28"/>
                              <w:szCs w:val="28"/>
                              <w:u w:val="single"/>
                              <w:rtl/>
                            </w:rPr>
                            <w:t>ـ</w:t>
                          </w:r>
                        </w:p>
                        <w:p w:rsidR="00B847D0" w:rsidRPr="007B02A7" w:rsidRDefault="00B847D0" w:rsidP="007B02A7">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2" type="#_x0000_t202" style="position:absolute;margin-left:18pt;margin-top:94.5pt;width:570pt;height:2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" filled="f" stroked="f">
              <v:textbox inset="0,0,0,0">
                <w:txbxContent>
                  <w:p w:rsidR="003744A3"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p w:rsidR="00B847D0" w:rsidRPr="00F61CD0" w:rsidRDefault="00B847D0" w:rsidP="00D600C3">
                    <w:pPr>
                      <w:bidi/>
                      <w:rPr>
                        <w:color w:val="000000"/>
                        <w:sz w:val="28"/>
                        <w:szCs w:val="28"/>
                        <w:lang w:bidi="ar-EG"/>
                      </w:rPr>
                    </w:pPr>
                    <w:r>
                      <w:rPr>
                        <w:rFonts w:ascii="Simplified Arabic" w:hAnsi="Simplified Arabic" w:cs="Simplified Arabic" w:hint="cs"/>
                        <w:b/>
                        <w:bCs/>
                        <w:noProof/>
                        <w:color w:val="000000"/>
                        <w:sz w:val="28"/>
                        <w:szCs w:val="28"/>
                        <w:u w:val="single"/>
                        <w:rtl/>
                      </w:rPr>
                      <w:t>ـ</w:t>
                    </w:r>
                  </w:p>
                  <w:p w:rsidR="00B847D0" w:rsidRPr="007B02A7" w:rsidRDefault="00B847D0" w:rsidP="007B02A7">
                    <w:pPr>
                      <w:rPr>
                        <w:szCs w:val="28"/>
                      </w:rPr>
                    </w:pPr>
                  </w:p>
                </w:txbxContent>
              </v:textbox>
              <w10:wrap anchorx="page" anchory="page"/>
            </v:shape>
          </w:pict>
        </mc:Fallback>
      </mc:AlternateContent>
    </w:r>
    <w:r>
      <w:rPr>
        <w:noProof/>
      </w:rPr>
      <w:drawing>
        <wp:inline distT="0" distB="0" distL="0" distR="0" wp14:anchorId="37C36A81" wp14:editId="5ED9A503">
          <wp:extent cx="6493510" cy="821690"/>
          <wp:effectExtent l="0" t="0" r="0" b="0"/>
          <wp:docPr id="2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3510" cy="821690"/>
                  </a:xfrm>
                  <a:prstGeom prst="rect">
                    <a:avLst/>
                  </a:prstGeom>
                  <a:noFill/>
                  <a:ln>
                    <a:noFill/>
                  </a:ln>
                </pic:spPr>
              </pic:pic>
            </a:graphicData>
          </a:graphic>
        </wp:inline>
      </w:drawing>
    </w:r>
  </w:p>
  <w:p w:rsidR="00B847D0" w:rsidRDefault="00B847D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D0" w:rsidRDefault="00B847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rPr>
        <w:rtl/>
      </w:rPr>
    </w:pPr>
    <w:r>
      <w:rPr>
        <w:noProof/>
        <w:rtl/>
      </w:rPr>
      <mc:AlternateContent>
        <mc:Choice Requires="wps">
          <w:drawing>
            <wp:anchor distT="0" distB="0" distL="114300" distR="114300" simplePos="0" relativeHeight="251658240" behindDoc="0" locked="0" layoutInCell="1" allowOverlap="1" wp14:anchorId="57432610" wp14:editId="46181EBC">
              <wp:simplePos x="0" y="0"/>
              <wp:positionH relativeFrom="page">
                <wp:posOffset>228600</wp:posOffset>
              </wp:positionH>
              <wp:positionV relativeFrom="page">
                <wp:posOffset>1200150</wp:posOffset>
              </wp:positionV>
              <wp:extent cx="7239000" cy="361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4A3"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p w:rsidR="003F4156" w:rsidRPr="00F1788C" w:rsidRDefault="003F4156" w:rsidP="004A0C74">
                          <w:pPr>
                            <w:bidi/>
                            <w:rPr>
                              <w:color w:val="000000"/>
                              <w:sz w:val="28"/>
                              <w:szCs w:val="28"/>
                              <w:lang w:bidi="ar-EG"/>
                            </w:rPr>
                          </w:pPr>
                          <w:r>
                            <w:rPr>
                              <w:rFonts w:ascii="Simplified Arabic" w:hAnsi="Simplified Arabic" w:cs="Simplified Arabic" w:hint="cs"/>
                              <w:b/>
                              <w:bCs/>
                              <w:noProof/>
                              <w:color w:val="000000"/>
                              <w:sz w:val="28"/>
                              <w:szCs w:val="28"/>
                              <w:u w:val="single"/>
                              <w:rtl/>
                            </w:rPr>
                            <w:t xml:space="preserve">هـ         </w:t>
                          </w:r>
                        </w:p>
                        <w:p w:rsidR="003F4156" w:rsidRPr="00F61CD0" w:rsidRDefault="003F4156" w:rsidP="00D600C3">
                          <w:pPr>
                            <w:bidi/>
                            <w:rPr>
                              <w:color w:val="000000"/>
                              <w:sz w:val="28"/>
                              <w:szCs w:val="28"/>
                              <w:lang w:bidi="ar-EG"/>
                            </w:rPr>
                          </w:pPr>
                          <w:r>
                            <w:rPr>
                              <w:rFonts w:ascii="Simplified Arabic" w:hAnsi="Simplified Arabic" w:cs="Simplified Arabic" w:hint="cs"/>
                              <w:b/>
                              <w:bCs/>
                              <w:noProof/>
                              <w:color w:val="000000"/>
                              <w:sz w:val="28"/>
                              <w:szCs w:val="28"/>
                              <w:u w:val="single"/>
                              <w:rtl/>
                            </w:rPr>
                            <w:t>ـ</w:t>
                          </w:r>
                        </w:p>
                        <w:p w:rsidR="003F4156" w:rsidRPr="007B02A7" w:rsidRDefault="003F4156" w:rsidP="007B02A7">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8pt;margin-top:94.5pt;width:570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BLtAIAALA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" filled="f" stroked="f">
              <v:textbox inset="0,0,0,0">
                <w:txbxContent>
                  <w:p w:rsidR="003744A3" w:rsidRPr="00F1788C"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p w:rsidR="003F4156" w:rsidRPr="00F1788C" w:rsidRDefault="003F4156" w:rsidP="004A0C74">
                    <w:pPr>
                      <w:bidi/>
                      <w:rPr>
                        <w:color w:val="000000"/>
                        <w:sz w:val="28"/>
                        <w:szCs w:val="28"/>
                        <w:lang w:bidi="ar-EG"/>
                      </w:rPr>
                    </w:pPr>
                    <w:r>
                      <w:rPr>
                        <w:rFonts w:ascii="Simplified Arabic" w:hAnsi="Simplified Arabic" w:cs="Simplified Arabic" w:hint="cs"/>
                        <w:b/>
                        <w:bCs/>
                        <w:noProof/>
                        <w:color w:val="000000"/>
                        <w:sz w:val="28"/>
                        <w:szCs w:val="28"/>
                        <w:u w:val="single"/>
                        <w:rtl/>
                      </w:rPr>
                      <w:t xml:space="preserve">هـ         </w:t>
                    </w:r>
                  </w:p>
                  <w:p w:rsidR="003F4156" w:rsidRPr="00F61CD0" w:rsidRDefault="003F4156" w:rsidP="00D600C3">
                    <w:pPr>
                      <w:bidi/>
                      <w:rPr>
                        <w:color w:val="000000"/>
                        <w:sz w:val="28"/>
                        <w:szCs w:val="28"/>
                        <w:lang w:bidi="ar-EG"/>
                      </w:rPr>
                    </w:pPr>
                    <w:r>
                      <w:rPr>
                        <w:rFonts w:ascii="Simplified Arabic" w:hAnsi="Simplified Arabic" w:cs="Simplified Arabic" w:hint="cs"/>
                        <w:b/>
                        <w:bCs/>
                        <w:noProof/>
                        <w:color w:val="000000"/>
                        <w:sz w:val="28"/>
                        <w:szCs w:val="28"/>
                        <w:u w:val="single"/>
                        <w:rtl/>
                      </w:rPr>
                      <w:t>ـ</w:t>
                    </w:r>
                  </w:p>
                  <w:p w:rsidR="003F4156" w:rsidRPr="007B02A7" w:rsidRDefault="003F4156" w:rsidP="007B02A7">
                    <w:pPr>
                      <w:rPr>
                        <w:szCs w:val="28"/>
                      </w:rPr>
                    </w:pPr>
                  </w:p>
                </w:txbxContent>
              </v:textbox>
              <w10:wrap anchorx="page" anchory="page"/>
            </v:shape>
          </w:pict>
        </mc:Fallback>
      </mc:AlternateContent>
    </w:r>
    <w:r>
      <w:rPr>
        <w:noProof/>
      </w:rPr>
      <w:drawing>
        <wp:inline distT="0" distB="0" distL="0" distR="0" wp14:anchorId="265FF3DB" wp14:editId="4A1ADF11">
          <wp:extent cx="6493510" cy="821690"/>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3510" cy="821690"/>
                  </a:xfrm>
                  <a:prstGeom prst="rect">
                    <a:avLst/>
                  </a:prstGeom>
                  <a:noFill/>
                  <a:ln>
                    <a:noFill/>
                  </a:ln>
                </pic:spPr>
              </pic:pic>
            </a:graphicData>
          </a:graphic>
        </wp:inline>
      </w:drawing>
    </w:r>
  </w:p>
  <w:p w:rsidR="003F4156" w:rsidRDefault="003F415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rsidP="00E110F7">
    <w:pPr>
      <w:jc w:val="center"/>
      <w:rPr>
        <w:rFonts w:ascii="Simplified Arabic" w:hAnsi="Simplified Arabic" w:cs="Simplified Arabic"/>
        <w:b/>
        <w:bCs/>
        <w:noProof/>
        <w:color w:val="000000"/>
        <w:sz w:val="28"/>
        <w:szCs w:val="28"/>
        <w:u w:val="single"/>
      </w:rPr>
    </w:pPr>
    <w:r>
      <w:rPr>
        <w:noProof/>
      </w:rPr>
      <w:drawing>
        <wp:inline distT="0" distB="0" distL="0" distR="0" wp14:anchorId="09FBC838" wp14:editId="1B3CBB40">
          <wp:extent cx="6493510" cy="821690"/>
          <wp:effectExtent l="0" t="0" r="0" b="0"/>
          <wp:docPr id="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3510" cy="821690"/>
                  </a:xfrm>
                  <a:prstGeom prst="rect">
                    <a:avLst/>
                  </a:prstGeom>
                  <a:noFill/>
                  <a:ln>
                    <a:noFill/>
                  </a:ln>
                </pic:spPr>
              </pic:pic>
            </a:graphicData>
          </a:graphic>
        </wp:inline>
      </w:drawing>
    </w:r>
  </w:p>
  <w:p w:rsidR="003F4156" w:rsidRPr="00F61CD0"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156" w:rsidRDefault="003F4156" w:rsidP="00E110F7">
    <w:pPr>
      <w:jc w:val="center"/>
      <w:rPr>
        <w:rFonts w:ascii="Simplified Arabic" w:hAnsi="Simplified Arabic" w:cs="Simplified Arabic"/>
        <w:b/>
        <w:bCs/>
        <w:noProof/>
        <w:color w:val="000000"/>
        <w:sz w:val="28"/>
        <w:szCs w:val="28"/>
        <w:u w:val="single"/>
      </w:rPr>
    </w:pPr>
    <w:r>
      <w:rPr>
        <w:noProof/>
      </w:rPr>
      <w:drawing>
        <wp:inline distT="0" distB="0" distL="0" distR="0" wp14:anchorId="69F42036" wp14:editId="558496A0">
          <wp:extent cx="6493510" cy="821690"/>
          <wp:effectExtent l="0" t="0" r="0" b="0"/>
          <wp:docPr id="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3510" cy="821690"/>
                  </a:xfrm>
                  <a:prstGeom prst="rect">
                    <a:avLst/>
                  </a:prstGeom>
                  <a:noFill/>
                  <a:ln>
                    <a:noFill/>
                  </a:ln>
                </pic:spPr>
              </pic:pic>
            </a:graphicData>
          </a:graphic>
        </wp:inline>
      </w:drawing>
    </w:r>
  </w:p>
  <w:p w:rsidR="003F4156" w:rsidRPr="00F61CD0" w:rsidRDefault="003744A3" w:rsidP="003744A3">
    <w:pPr>
      <w:bidi/>
      <w:rPr>
        <w:color w:val="000000"/>
        <w:sz w:val="28"/>
        <w:szCs w:val="28"/>
        <w:lang w:bidi="ar-EG"/>
      </w:rPr>
    </w:pPr>
    <w:r>
      <w:rPr>
        <w:rFonts w:ascii="Simplified Arabic" w:hAnsi="Simplified Arabic" w:cs="Simplified Arabic" w:hint="cs"/>
        <w:b/>
        <w:bCs/>
        <w:noProof/>
        <w:color w:val="000000"/>
        <w:sz w:val="28"/>
        <w:szCs w:val="28"/>
        <w:u w:val="single"/>
        <w:rtl/>
        <w:lang w:bidi="ar-EG"/>
      </w:rPr>
      <w:t xml:space="preserve">فبرير  </w:t>
    </w:r>
    <w:r>
      <w:rPr>
        <w:rFonts w:ascii="Simplified Arabic" w:hAnsi="Simplified Arabic" w:cs="Simplified Arabic" w:hint="cs"/>
        <w:b/>
        <w:bCs/>
        <w:noProof/>
        <w:color w:val="000000"/>
        <w:sz w:val="28"/>
        <w:szCs w:val="28"/>
        <w:u w:val="single"/>
        <w:rtl/>
      </w:rPr>
      <w:t xml:space="preserve"> </w:t>
    </w:r>
    <w:r w:rsidRPr="00F1788C">
      <w:rPr>
        <w:rFonts w:ascii="Simplified Arabic" w:hAnsi="Simplified Arabic" w:cs="Simplified Arabic"/>
        <w:b/>
        <w:bCs/>
        <w:noProof/>
        <w:color w:val="000000"/>
        <w:sz w:val="28"/>
        <w:szCs w:val="28"/>
        <w:u w:val="single"/>
        <w:rtl/>
      </w:rPr>
      <w:t>20</w:t>
    </w:r>
    <w:r>
      <w:rPr>
        <w:rFonts w:ascii="Simplified Arabic" w:hAnsi="Simplified Arabic" w:cs="Simplified Arabic" w:hint="cs"/>
        <w:b/>
        <w:bCs/>
        <w:noProof/>
        <w:color w:val="000000"/>
        <w:sz w:val="28"/>
        <w:szCs w:val="28"/>
        <w:u w:val="single"/>
        <w:rtl/>
      </w:rPr>
      <w:t>22</w:t>
    </w:r>
    <w:r w:rsidRPr="00F1788C">
      <w:rPr>
        <w:rFonts w:ascii="Simplified Arabic" w:hAnsi="Simplified Arabic" w:cs="Simplified Arabic"/>
        <w:b/>
        <w:bCs/>
        <w:noProof/>
        <w:color w:val="000000"/>
        <w:sz w:val="28"/>
        <w:szCs w:val="28"/>
        <w:u w:val="single"/>
        <w:rtl/>
      </w:rPr>
      <w:t xml:space="preserve"> م </w:t>
    </w:r>
    <w:r>
      <w:rPr>
        <w:rFonts w:ascii="Simplified Arabic" w:hAnsi="Simplified Arabic" w:cs="Simplified Arabic" w:hint="cs"/>
        <w:b/>
        <w:bCs/>
        <w:noProof/>
        <w:color w:val="000000"/>
        <w:sz w:val="28"/>
        <w:szCs w:val="28"/>
        <w:u w:val="single"/>
        <w:rtl/>
      </w:rPr>
      <w:t xml:space="preserve">                      </w:t>
    </w:r>
    <w:r>
      <w:rPr>
        <w:rFonts w:ascii="Simplified Arabic" w:hAnsi="Simplified Arabic" w:cs="Simplified Arabic"/>
        <w:b/>
        <w:bCs/>
        <w:noProof/>
        <w:color w:val="000000"/>
        <w:sz w:val="28"/>
        <w:szCs w:val="28"/>
        <w:u w:val="single"/>
        <w:rtl/>
      </w:rPr>
      <w:t xml:space="preserve">  العدد</w:t>
    </w:r>
    <w:r>
      <w:rPr>
        <w:rFonts w:ascii="Simplified Arabic" w:hAnsi="Simplified Arabic" w:cs="Simplified Arabic" w:hint="cs"/>
        <w:b/>
        <w:bCs/>
        <w:noProof/>
        <w:color w:val="000000"/>
        <w:sz w:val="28"/>
        <w:szCs w:val="28"/>
        <w:u w:val="single"/>
        <w:rtl/>
      </w:rPr>
      <w:t xml:space="preserve">  290   </w:t>
    </w:r>
    <w:r>
      <w:rPr>
        <w:rFonts w:ascii="Simplified Arabic" w:hAnsi="Simplified Arabic" w:cs="Simplified Arabic"/>
        <w:b/>
        <w:bCs/>
        <w:noProof/>
        <w:color w:val="000000"/>
        <w:sz w:val="28"/>
        <w:szCs w:val="28"/>
        <w:u w:val="single"/>
        <w:rtl/>
      </w:rPr>
      <w:t>(السنة</w:t>
    </w:r>
    <w:r>
      <w:rPr>
        <w:rFonts w:ascii="Simplified Arabic" w:hAnsi="Simplified Arabic" w:cs="Simplified Arabic" w:hint="cs"/>
        <w:b/>
        <w:bCs/>
        <w:noProof/>
        <w:color w:val="000000"/>
        <w:sz w:val="28"/>
        <w:szCs w:val="28"/>
        <w:u w:val="single"/>
        <w:rtl/>
      </w:rPr>
      <w:t xml:space="preserve"> ا</w:t>
    </w:r>
    <w:r>
      <w:rPr>
        <w:rFonts w:ascii="Simplified Arabic" w:hAnsi="Simplified Arabic" w:cs="Simplified Arabic" w:hint="cs"/>
        <w:b/>
        <w:bCs/>
        <w:noProof/>
        <w:color w:val="000000"/>
        <w:sz w:val="28"/>
        <w:szCs w:val="28"/>
        <w:u w:val="single"/>
        <w:rtl/>
        <w:lang w:bidi="ar-EG"/>
      </w:rPr>
      <w:t>ل</w:t>
    </w:r>
    <w:r>
      <w:rPr>
        <w:rFonts w:ascii="Simplified Arabic" w:hAnsi="Simplified Arabic" w:cs="Simplified Arabic" w:hint="cs"/>
        <w:b/>
        <w:bCs/>
        <w:noProof/>
        <w:color w:val="000000"/>
        <w:sz w:val="28"/>
        <w:szCs w:val="28"/>
        <w:u w:val="single"/>
        <w:rtl/>
      </w:rPr>
      <w:t>ثالثة و العشرون</w:t>
    </w:r>
    <w:r w:rsidRPr="00F1788C">
      <w:rPr>
        <w:rFonts w:ascii="Simplified Arabic" w:hAnsi="Simplified Arabic" w:cs="Simplified Arabic"/>
        <w:b/>
        <w:bCs/>
        <w:noProof/>
        <w:color w:val="000000"/>
        <w:sz w:val="28"/>
        <w:szCs w:val="28"/>
        <w:u w:val="single"/>
        <w:rtl/>
      </w:rPr>
      <w:t xml:space="preserve">)  </w:t>
    </w:r>
    <w:r>
      <w:rPr>
        <w:rFonts w:ascii="Simplified Arabic" w:hAnsi="Simplified Arabic" w:cs="Simplified Arabic" w:hint="cs"/>
        <w:b/>
        <w:bCs/>
        <w:noProof/>
        <w:color w:val="000000"/>
        <w:sz w:val="28"/>
        <w:szCs w:val="28"/>
        <w:u w:val="single"/>
        <w:rtl/>
      </w:rPr>
      <w:t xml:space="preserve">                 رجب  1443 هـ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 style="width:12.45pt;height:12.45pt;visibility:visible;mso-wrap-style:square" o:bullet="t">
        <v:imagedata r:id="rId1" o:title="▪️"/>
      </v:shape>
    </w:pict>
  </w:numPicBullet>
  <w:abstractNum w:abstractNumId="0">
    <w:nsid w:val="00CD737D"/>
    <w:multiLevelType w:val="hybridMultilevel"/>
    <w:tmpl w:val="9AD43AA6"/>
    <w:lvl w:ilvl="0" w:tplc="7C74D986">
      <w:start w:val="1"/>
      <w:numFmt w:val="bullet"/>
      <w:lvlText w:val=""/>
      <w:lvlPicBulletId w:val="0"/>
      <w:lvlJc w:val="left"/>
      <w:pPr>
        <w:tabs>
          <w:tab w:val="num" w:pos="720"/>
        </w:tabs>
        <w:ind w:left="720" w:hanging="360"/>
      </w:pPr>
      <w:rPr>
        <w:rFonts w:ascii="Symbol" w:hAnsi="Symbol" w:hint="default"/>
      </w:rPr>
    </w:lvl>
    <w:lvl w:ilvl="1" w:tplc="95462F30" w:tentative="1">
      <w:start w:val="1"/>
      <w:numFmt w:val="bullet"/>
      <w:lvlText w:val=""/>
      <w:lvlJc w:val="left"/>
      <w:pPr>
        <w:tabs>
          <w:tab w:val="num" w:pos="1440"/>
        </w:tabs>
        <w:ind w:left="1440" w:hanging="360"/>
      </w:pPr>
      <w:rPr>
        <w:rFonts w:ascii="Symbol" w:hAnsi="Symbol" w:hint="default"/>
      </w:rPr>
    </w:lvl>
    <w:lvl w:ilvl="2" w:tplc="9D7AF112" w:tentative="1">
      <w:start w:val="1"/>
      <w:numFmt w:val="bullet"/>
      <w:lvlText w:val=""/>
      <w:lvlJc w:val="left"/>
      <w:pPr>
        <w:tabs>
          <w:tab w:val="num" w:pos="2160"/>
        </w:tabs>
        <w:ind w:left="2160" w:hanging="360"/>
      </w:pPr>
      <w:rPr>
        <w:rFonts w:ascii="Symbol" w:hAnsi="Symbol" w:hint="default"/>
      </w:rPr>
    </w:lvl>
    <w:lvl w:ilvl="3" w:tplc="D278F97E" w:tentative="1">
      <w:start w:val="1"/>
      <w:numFmt w:val="bullet"/>
      <w:lvlText w:val=""/>
      <w:lvlJc w:val="left"/>
      <w:pPr>
        <w:tabs>
          <w:tab w:val="num" w:pos="2880"/>
        </w:tabs>
        <w:ind w:left="2880" w:hanging="360"/>
      </w:pPr>
      <w:rPr>
        <w:rFonts w:ascii="Symbol" w:hAnsi="Symbol" w:hint="default"/>
      </w:rPr>
    </w:lvl>
    <w:lvl w:ilvl="4" w:tplc="1D3867A8" w:tentative="1">
      <w:start w:val="1"/>
      <w:numFmt w:val="bullet"/>
      <w:lvlText w:val=""/>
      <w:lvlJc w:val="left"/>
      <w:pPr>
        <w:tabs>
          <w:tab w:val="num" w:pos="3600"/>
        </w:tabs>
        <w:ind w:left="3600" w:hanging="360"/>
      </w:pPr>
      <w:rPr>
        <w:rFonts w:ascii="Symbol" w:hAnsi="Symbol" w:hint="default"/>
      </w:rPr>
    </w:lvl>
    <w:lvl w:ilvl="5" w:tplc="04F224D8" w:tentative="1">
      <w:start w:val="1"/>
      <w:numFmt w:val="bullet"/>
      <w:lvlText w:val=""/>
      <w:lvlJc w:val="left"/>
      <w:pPr>
        <w:tabs>
          <w:tab w:val="num" w:pos="4320"/>
        </w:tabs>
        <w:ind w:left="4320" w:hanging="360"/>
      </w:pPr>
      <w:rPr>
        <w:rFonts w:ascii="Symbol" w:hAnsi="Symbol" w:hint="default"/>
      </w:rPr>
    </w:lvl>
    <w:lvl w:ilvl="6" w:tplc="C8E23702" w:tentative="1">
      <w:start w:val="1"/>
      <w:numFmt w:val="bullet"/>
      <w:lvlText w:val=""/>
      <w:lvlJc w:val="left"/>
      <w:pPr>
        <w:tabs>
          <w:tab w:val="num" w:pos="5040"/>
        </w:tabs>
        <w:ind w:left="5040" w:hanging="360"/>
      </w:pPr>
      <w:rPr>
        <w:rFonts w:ascii="Symbol" w:hAnsi="Symbol" w:hint="default"/>
      </w:rPr>
    </w:lvl>
    <w:lvl w:ilvl="7" w:tplc="ABBE0A50" w:tentative="1">
      <w:start w:val="1"/>
      <w:numFmt w:val="bullet"/>
      <w:lvlText w:val=""/>
      <w:lvlJc w:val="left"/>
      <w:pPr>
        <w:tabs>
          <w:tab w:val="num" w:pos="5760"/>
        </w:tabs>
        <w:ind w:left="5760" w:hanging="360"/>
      </w:pPr>
      <w:rPr>
        <w:rFonts w:ascii="Symbol" w:hAnsi="Symbol" w:hint="default"/>
      </w:rPr>
    </w:lvl>
    <w:lvl w:ilvl="8" w:tplc="152CBA44" w:tentative="1">
      <w:start w:val="1"/>
      <w:numFmt w:val="bullet"/>
      <w:lvlText w:val=""/>
      <w:lvlJc w:val="left"/>
      <w:pPr>
        <w:tabs>
          <w:tab w:val="num" w:pos="6480"/>
        </w:tabs>
        <w:ind w:left="6480" w:hanging="360"/>
      </w:pPr>
      <w:rPr>
        <w:rFonts w:ascii="Symbol" w:hAnsi="Symbol" w:hint="default"/>
      </w:rPr>
    </w:lvl>
  </w:abstractNum>
  <w:abstractNum w:abstractNumId="1">
    <w:nsid w:val="05036DFE"/>
    <w:multiLevelType w:val="hybridMultilevel"/>
    <w:tmpl w:val="7C2E7EF2"/>
    <w:lvl w:ilvl="0" w:tplc="BCFE1262">
      <w:start w:val="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D25409"/>
    <w:multiLevelType w:val="hybridMultilevel"/>
    <w:tmpl w:val="C83E7EF4"/>
    <w:lvl w:ilvl="0" w:tplc="EE722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D0AAC"/>
    <w:multiLevelType w:val="hybridMultilevel"/>
    <w:tmpl w:val="A3C2E6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107D45"/>
    <w:multiLevelType w:val="hybridMultilevel"/>
    <w:tmpl w:val="2CBA3A3A"/>
    <w:lvl w:ilvl="0" w:tplc="6756A8D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7813C86"/>
    <w:multiLevelType w:val="hybridMultilevel"/>
    <w:tmpl w:val="C34E003E"/>
    <w:lvl w:ilvl="0" w:tplc="FBF20EA8">
      <w:start w:val="2"/>
      <w:numFmt w:val="decimal"/>
      <w:lvlText w:val="%1)"/>
      <w:lvlJc w:val="left"/>
      <w:pPr>
        <w:ind w:left="359" w:hanging="360"/>
      </w:pPr>
      <w:rPr>
        <w:rFonts w:hint="default"/>
        <w:u w:val="singl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nsid w:val="33BC62D6"/>
    <w:multiLevelType w:val="multilevel"/>
    <w:tmpl w:val="E8B4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CF5985"/>
    <w:multiLevelType w:val="hybridMultilevel"/>
    <w:tmpl w:val="4000D038"/>
    <w:lvl w:ilvl="0" w:tplc="72FED6B8">
      <w:start w:val="1"/>
      <w:numFmt w:val="decimal"/>
      <w:lvlText w:val="%1-"/>
      <w:lvlJc w:val="left"/>
      <w:pPr>
        <w:ind w:left="720" w:hanging="360"/>
      </w:pPr>
      <w:rPr>
        <w:rFonts w:hint="default"/>
        <w:b/>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D6FE1"/>
    <w:multiLevelType w:val="multilevel"/>
    <w:tmpl w:val="B79C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B107CD"/>
    <w:multiLevelType w:val="hybridMultilevel"/>
    <w:tmpl w:val="99700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057B26"/>
    <w:multiLevelType w:val="multilevel"/>
    <w:tmpl w:val="4950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A071E2"/>
    <w:multiLevelType w:val="multilevel"/>
    <w:tmpl w:val="8C68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710F51"/>
    <w:multiLevelType w:val="hybridMultilevel"/>
    <w:tmpl w:val="B704C8B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3">
    <w:nsid w:val="57257F84"/>
    <w:multiLevelType w:val="multilevel"/>
    <w:tmpl w:val="68CEF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17B0"/>
    <w:multiLevelType w:val="hybridMultilevel"/>
    <w:tmpl w:val="EC16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3D29E8"/>
    <w:multiLevelType w:val="hybridMultilevel"/>
    <w:tmpl w:val="2F22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403466"/>
    <w:multiLevelType w:val="hybridMultilevel"/>
    <w:tmpl w:val="88E43BD2"/>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7">
    <w:nsid w:val="7088715C"/>
    <w:multiLevelType w:val="hybridMultilevel"/>
    <w:tmpl w:val="2870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6"/>
  </w:num>
  <w:num w:numId="4">
    <w:abstractNumId w:val="9"/>
  </w:num>
  <w:num w:numId="5">
    <w:abstractNumId w:val="1"/>
  </w:num>
  <w:num w:numId="6">
    <w:abstractNumId w:val="14"/>
  </w:num>
  <w:num w:numId="7">
    <w:abstractNumId w:val="4"/>
  </w:num>
  <w:num w:numId="8">
    <w:abstractNumId w:val="12"/>
  </w:num>
  <w:num w:numId="9">
    <w:abstractNumId w:val="11"/>
  </w:num>
  <w:num w:numId="10">
    <w:abstractNumId w:val="3"/>
  </w:num>
  <w:num w:numId="11">
    <w:abstractNumId w:val="5"/>
  </w:num>
  <w:num w:numId="12">
    <w:abstractNumId w:val="2"/>
  </w:num>
  <w:num w:numId="13">
    <w:abstractNumId w:val="8"/>
  </w:num>
  <w:num w:numId="14">
    <w:abstractNumId w:val="7"/>
  </w:num>
  <w:num w:numId="15">
    <w:abstractNumId w:val="15"/>
  </w:num>
  <w:num w:numId="16">
    <w:abstractNumId w:val="13"/>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fill="f" fillcolor="white" stroke="f">
      <v:fill color="white" on="f"/>
      <v:stroke on="f"/>
      <v:textbox style="mso-rotate-with-shape:t"/>
      <o:colormru v:ext="edit" colors="#690,#66707a,#2b7e0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56E"/>
    <w:rsid w:val="0000096D"/>
    <w:rsid w:val="000011A2"/>
    <w:rsid w:val="000013A6"/>
    <w:rsid w:val="00001720"/>
    <w:rsid w:val="00001899"/>
    <w:rsid w:val="0000195C"/>
    <w:rsid w:val="000027DE"/>
    <w:rsid w:val="00002C72"/>
    <w:rsid w:val="00003FBF"/>
    <w:rsid w:val="00004409"/>
    <w:rsid w:val="00004955"/>
    <w:rsid w:val="000052F7"/>
    <w:rsid w:val="0000556B"/>
    <w:rsid w:val="0000606E"/>
    <w:rsid w:val="00006107"/>
    <w:rsid w:val="00006D4D"/>
    <w:rsid w:val="00006EB8"/>
    <w:rsid w:val="000070CD"/>
    <w:rsid w:val="000104EE"/>
    <w:rsid w:val="00010E48"/>
    <w:rsid w:val="00011899"/>
    <w:rsid w:val="00011AF9"/>
    <w:rsid w:val="000122C4"/>
    <w:rsid w:val="000125EC"/>
    <w:rsid w:val="00012745"/>
    <w:rsid w:val="00012796"/>
    <w:rsid w:val="0001352D"/>
    <w:rsid w:val="0001451E"/>
    <w:rsid w:val="000145A3"/>
    <w:rsid w:val="00014B35"/>
    <w:rsid w:val="000159A1"/>
    <w:rsid w:val="00015EA4"/>
    <w:rsid w:val="000161E4"/>
    <w:rsid w:val="000164F3"/>
    <w:rsid w:val="000165C4"/>
    <w:rsid w:val="000168B9"/>
    <w:rsid w:val="00016939"/>
    <w:rsid w:val="00016E13"/>
    <w:rsid w:val="000172E8"/>
    <w:rsid w:val="0001748A"/>
    <w:rsid w:val="00017B62"/>
    <w:rsid w:val="00017C73"/>
    <w:rsid w:val="00017DA8"/>
    <w:rsid w:val="0002037D"/>
    <w:rsid w:val="000207BC"/>
    <w:rsid w:val="00020E7B"/>
    <w:rsid w:val="0002122F"/>
    <w:rsid w:val="00021C91"/>
    <w:rsid w:val="00022308"/>
    <w:rsid w:val="00022622"/>
    <w:rsid w:val="0002338C"/>
    <w:rsid w:val="000238D4"/>
    <w:rsid w:val="00023DAB"/>
    <w:rsid w:val="00023EBD"/>
    <w:rsid w:val="00024927"/>
    <w:rsid w:val="0002549E"/>
    <w:rsid w:val="0002744F"/>
    <w:rsid w:val="00027C28"/>
    <w:rsid w:val="0003055F"/>
    <w:rsid w:val="0003092E"/>
    <w:rsid w:val="00030C46"/>
    <w:rsid w:val="00030FFF"/>
    <w:rsid w:val="000314EB"/>
    <w:rsid w:val="000318BB"/>
    <w:rsid w:val="00031C6D"/>
    <w:rsid w:val="00032AE1"/>
    <w:rsid w:val="00033473"/>
    <w:rsid w:val="00033772"/>
    <w:rsid w:val="00033AC0"/>
    <w:rsid w:val="00035713"/>
    <w:rsid w:val="000359D4"/>
    <w:rsid w:val="000360BF"/>
    <w:rsid w:val="00036CB4"/>
    <w:rsid w:val="00037338"/>
    <w:rsid w:val="00037412"/>
    <w:rsid w:val="000377C5"/>
    <w:rsid w:val="00037B53"/>
    <w:rsid w:val="00037BE1"/>
    <w:rsid w:val="00037D80"/>
    <w:rsid w:val="00037FD2"/>
    <w:rsid w:val="0004036B"/>
    <w:rsid w:val="00041536"/>
    <w:rsid w:val="0004172D"/>
    <w:rsid w:val="000417AD"/>
    <w:rsid w:val="000417B6"/>
    <w:rsid w:val="00041B7B"/>
    <w:rsid w:val="00041BF9"/>
    <w:rsid w:val="00041F72"/>
    <w:rsid w:val="0004252C"/>
    <w:rsid w:val="0004277C"/>
    <w:rsid w:val="000428B4"/>
    <w:rsid w:val="00042F8D"/>
    <w:rsid w:val="00043B34"/>
    <w:rsid w:val="00043D64"/>
    <w:rsid w:val="000440DE"/>
    <w:rsid w:val="00044B25"/>
    <w:rsid w:val="0004636C"/>
    <w:rsid w:val="0004647F"/>
    <w:rsid w:val="000465D9"/>
    <w:rsid w:val="00046D10"/>
    <w:rsid w:val="00046E3B"/>
    <w:rsid w:val="0004750A"/>
    <w:rsid w:val="000476BB"/>
    <w:rsid w:val="00047D37"/>
    <w:rsid w:val="00047F62"/>
    <w:rsid w:val="0005091A"/>
    <w:rsid w:val="00050CAB"/>
    <w:rsid w:val="00052265"/>
    <w:rsid w:val="000526CF"/>
    <w:rsid w:val="00052EF4"/>
    <w:rsid w:val="00053301"/>
    <w:rsid w:val="00054260"/>
    <w:rsid w:val="0005471A"/>
    <w:rsid w:val="00056487"/>
    <w:rsid w:val="000567A8"/>
    <w:rsid w:val="0005744F"/>
    <w:rsid w:val="00057CDB"/>
    <w:rsid w:val="0006040D"/>
    <w:rsid w:val="00061775"/>
    <w:rsid w:val="000617D7"/>
    <w:rsid w:val="00061B75"/>
    <w:rsid w:val="00061F03"/>
    <w:rsid w:val="0006215F"/>
    <w:rsid w:val="00062285"/>
    <w:rsid w:val="00063454"/>
    <w:rsid w:val="0006350F"/>
    <w:rsid w:val="0006431D"/>
    <w:rsid w:val="00065491"/>
    <w:rsid w:val="00065626"/>
    <w:rsid w:val="00065646"/>
    <w:rsid w:val="00065FD2"/>
    <w:rsid w:val="000665B0"/>
    <w:rsid w:val="0006678F"/>
    <w:rsid w:val="00066E1D"/>
    <w:rsid w:val="00070012"/>
    <w:rsid w:val="000710BC"/>
    <w:rsid w:val="000714E8"/>
    <w:rsid w:val="000722AD"/>
    <w:rsid w:val="000735A6"/>
    <w:rsid w:val="00073CAD"/>
    <w:rsid w:val="0007537D"/>
    <w:rsid w:val="00075550"/>
    <w:rsid w:val="00075D06"/>
    <w:rsid w:val="00075FEA"/>
    <w:rsid w:val="00076AFC"/>
    <w:rsid w:val="000775EC"/>
    <w:rsid w:val="0008111A"/>
    <w:rsid w:val="00082423"/>
    <w:rsid w:val="00082B92"/>
    <w:rsid w:val="00082DD6"/>
    <w:rsid w:val="000835C8"/>
    <w:rsid w:val="00083EFE"/>
    <w:rsid w:val="000844A1"/>
    <w:rsid w:val="000844B2"/>
    <w:rsid w:val="000848C9"/>
    <w:rsid w:val="000859EC"/>
    <w:rsid w:val="00085C8D"/>
    <w:rsid w:val="00086BA2"/>
    <w:rsid w:val="00087037"/>
    <w:rsid w:val="00087181"/>
    <w:rsid w:val="00087334"/>
    <w:rsid w:val="00087655"/>
    <w:rsid w:val="00087995"/>
    <w:rsid w:val="00087A0F"/>
    <w:rsid w:val="0009047F"/>
    <w:rsid w:val="000908BB"/>
    <w:rsid w:val="00090925"/>
    <w:rsid w:val="00092D54"/>
    <w:rsid w:val="000939EC"/>
    <w:rsid w:val="00093A3D"/>
    <w:rsid w:val="00093E11"/>
    <w:rsid w:val="000944A5"/>
    <w:rsid w:val="00094501"/>
    <w:rsid w:val="00094E05"/>
    <w:rsid w:val="00095329"/>
    <w:rsid w:val="00095AC9"/>
    <w:rsid w:val="000960AB"/>
    <w:rsid w:val="000966AD"/>
    <w:rsid w:val="00097FE1"/>
    <w:rsid w:val="000A0CAE"/>
    <w:rsid w:val="000A0F5D"/>
    <w:rsid w:val="000A13B2"/>
    <w:rsid w:val="000A187E"/>
    <w:rsid w:val="000A257C"/>
    <w:rsid w:val="000A266E"/>
    <w:rsid w:val="000A2C9B"/>
    <w:rsid w:val="000A2CD3"/>
    <w:rsid w:val="000A2CDE"/>
    <w:rsid w:val="000A2D95"/>
    <w:rsid w:val="000A512F"/>
    <w:rsid w:val="000A52AA"/>
    <w:rsid w:val="000A6F28"/>
    <w:rsid w:val="000A77A0"/>
    <w:rsid w:val="000B03EA"/>
    <w:rsid w:val="000B09DA"/>
    <w:rsid w:val="000B366A"/>
    <w:rsid w:val="000B3940"/>
    <w:rsid w:val="000B4A6C"/>
    <w:rsid w:val="000B4BF7"/>
    <w:rsid w:val="000B4CEF"/>
    <w:rsid w:val="000B570E"/>
    <w:rsid w:val="000B5853"/>
    <w:rsid w:val="000B6AB6"/>
    <w:rsid w:val="000B6F1A"/>
    <w:rsid w:val="000B736B"/>
    <w:rsid w:val="000B7AB1"/>
    <w:rsid w:val="000C05CB"/>
    <w:rsid w:val="000C0708"/>
    <w:rsid w:val="000C083A"/>
    <w:rsid w:val="000C0CEA"/>
    <w:rsid w:val="000C0F7D"/>
    <w:rsid w:val="000C2193"/>
    <w:rsid w:val="000C2A14"/>
    <w:rsid w:val="000C2A29"/>
    <w:rsid w:val="000C34C8"/>
    <w:rsid w:val="000C4113"/>
    <w:rsid w:val="000C48BE"/>
    <w:rsid w:val="000C4A7F"/>
    <w:rsid w:val="000C52E7"/>
    <w:rsid w:val="000C55DD"/>
    <w:rsid w:val="000C5AA2"/>
    <w:rsid w:val="000C5BA8"/>
    <w:rsid w:val="000C631C"/>
    <w:rsid w:val="000C6803"/>
    <w:rsid w:val="000C6AFA"/>
    <w:rsid w:val="000C7C32"/>
    <w:rsid w:val="000D034C"/>
    <w:rsid w:val="000D1E4F"/>
    <w:rsid w:val="000D24A3"/>
    <w:rsid w:val="000D2CD7"/>
    <w:rsid w:val="000D2E0B"/>
    <w:rsid w:val="000D3287"/>
    <w:rsid w:val="000D37BB"/>
    <w:rsid w:val="000D3D91"/>
    <w:rsid w:val="000D4522"/>
    <w:rsid w:val="000D4A87"/>
    <w:rsid w:val="000D4C51"/>
    <w:rsid w:val="000D5C03"/>
    <w:rsid w:val="000D63F7"/>
    <w:rsid w:val="000D66DD"/>
    <w:rsid w:val="000D6A29"/>
    <w:rsid w:val="000D7362"/>
    <w:rsid w:val="000D78BB"/>
    <w:rsid w:val="000D7BAE"/>
    <w:rsid w:val="000D7F16"/>
    <w:rsid w:val="000E036F"/>
    <w:rsid w:val="000E0E98"/>
    <w:rsid w:val="000E1C18"/>
    <w:rsid w:val="000E1DB0"/>
    <w:rsid w:val="000E1F14"/>
    <w:rsid w:val="000E32BA"/>
    <w:rsid w:val="000E3977"/>
    <w:rsid w:val="000E3A83"/>
    <w:rsid w:val="000E4CCB"/>
    <w:rsid w:val="000E4F48"/>
    <w:rsid w:val="000E5023"/>
    <w:rsid w:val="000E5076"/>
    <w:rsid w:val="000E6AF9"/>
    <w:rsid w:val="000E73FD"/>
    <w:rsid w:val="000F0513"/>
    <w:rsid w:val="000F0519"/>
    <w:rsid w:val="000F0E49"/>
    <w:rsid w:val="000F2C3B"/>
    <w:rsid w:val="000F3711"/>
    <w:rsid w:val="000F40EB"/>
    <w:rsid w:val="000F44C0"/>
    <w:rsid w:val="000F580D"/>
    <w:rsid w:val="000F5FCC"/>
    <w:rsid w:val="000F6775"/>
    <w:rsid w:val="000F6D82"/>
    <w:rsid w:val="000F74C3"/>
    <w:rsid w:val="000F7B92"/>
    <w:rsid w:val="001004BF"/>
    <w:rsid w:val="00101620"/>
    <w:rsid w:val="0010268A"/>
    <w:rsid w:val="00102C22"/>
    <w:rsid w:val="00102E29"/>
    <w:rsid w:val="00103518"/>
    <w:rsid w:val="00104BB2"/>
    <w:rsid w:val="00104EC9"/>
    <w:rsid w:val="00105AD9"/>
    <w:rsid w:val="00105BEE"/>
    <w:rsid w:val="00105CD0"/>
    <w:rsid w:val="00105D1D"/>
    <w:rsid w:val="00105F61"/>
    <w:rsid w:val="001061EB"/>
    <w:rsid w:val="00106638"/>
    <w:rsid w:val="00106B14"/>
    <w:rsid w:val="001100FF"/>
    <w:rsid w:val="00111E71"/>
    <w:rsid w:val="00112D6B"/>
    <w:rsid w:val="001139BB"/>
    <w:rsid w:val="00113AFD"/>
    <w:rsid w:val="00114C2A"/>
    <w:rsid w:val="00115093"/>
    <w:rsid w:val="00116062"/>
    <w:rsid w:val="001162D0"/>
    <w:rsid w:val="00117CE1"/>
    <w:rsid w:val="00120797"/>
    <w:rsid w:val="0012125D"/>
    <w:rsid w:val="0012150F"/>
    <w:rsid w:val="00121917"/>
    <w:rsid w:val="00121F49"/>
    <w:rsid w:val="00122281"/>
    <w:rsid w:val="00122A4F"/>
    <w:rsid w:val="00122AB9"/>
    <w:rsid w:val="001230F1"/>
    <w:rsid w:val="001235A6"/>
    <w:rsid w:val="00123DA6"/>
    <w:rsid w:val="001244C4"/>
    <w:rsid w:val="00124852"/>
    <w:rsid w:val="0012571D"/>
    <w:rsid w:val="00125BC9"/>
    <w:rsid w:val="00125ED2"/>
    <w:rsid w:val="0012658D"/>
    <w:rsid w:val="001266F3"/>
    <w:rsid w:val="00126D1A"/>
    <w:rsid w:val="00127F6D"/>
    <w:rsid w:val="00132E31"/>
    <w:rsid w:val="00132FFA"/>
    <w:rsid w:val="0013405A"/>
    <w:rsid w:val="00135CC3"/>
    <w:rsid w:val="00135E7F"/>
    <w:rsid w:val="00136299"/>
    <w:rsid w:val="00136B2E"/>
    <w:rsid w:val="00136BC7"/>
    <w:rsid w:val="00136C08"/>
    <w:rsid w:val="00136E72"/>
    <w:rsid w:val="00136F4D"/>
    <w:rsid w:val="00137064"/>
    <w:rsid w:val="0013729B"/>
    <w:rsid w:val="0013733B"/>
    <w:rsid w:val="00137B50"/>
    <w:rsid w:val="00137CB7"/>
    <w:rsid w:val="00140143"/>
    <w:rsid w:val="001406F3"/>
    <w:rsid w:val="001407B8"/>
    <w:rsid w:val="0014191F"/>
    <w:rsid w:val="00141964"/>
    <w:rsid w:val="00141C48"/>
    <w:rsid w:val="001425D4"/>
    <w:rsid w:val="00142A9A"/>
    <w:rsid w:val="00142E19"/>
    <w:rsid w:val="001432A9"/>
    <w:rsid w:val="001451CD"/>
    <w:rsid w:val="001454DD"/>
    <w:rsid w:val="0014562F"/>
    <w:rsid w:val="0014708D"/>
    <w:rsid w:val="00147675"/>
    <w:rsid w:val="0015081A"/>
    <w:rsid w:val="0015114F"/>
    <w:rsid w:val="001517D8"/>
    <w:rsid w:val="00151825"/>
    <w:rsid w:val="00153037"/>
    <w:rsid w:val="00153ACD"/>
    <w:rsid w:val="001541C4"/>
    <w:rsid w:val="0015433F"/>
    <w:rsid w:val="001556F5"/>
    <w:rsid w:val="00155B34"/>
    <w:rsid w:val="0015650E"/>
    <w:rsid w:val="00156714"/>
    <w:rsid w:val="001567DE"/>
    <w:rsid w:val="00156F96"/>
    <w:rsid w:val="001572B2"/>
    <w:rsid w:val="001579C1"/>
    <w:rsid w:val="00157A90"/>
    <w:rsid w:val="00161032"/>
    <w:rsid w:val="001612D3"/>
    <w:rsid w:val="00161EE7"/>
    <w:rsid w:val="001622D6"/>
    <w:rsid w:val="00163131"/>
    <w:rsid w:val="001633B1"/>
    <w:rsid w:val="00164DAF"/>
    <w:rsid w:val="001659C6"/>
    <w:rsid w:val="00167379"/>
    <w:rsid w:val="0016794B"/>
    <w:rsid w:val="00167B70"/>
    <w:rsid w:val="00170083"/>
    <w:rsid w:val="00170824"/>
    <w:rsid w:val="00171461"/>
    <w:rsid w:val="0017198E"/>
    <w:rsid w:val="00171AF0"/>
    <w:rsid w:val="00171D62"/>
    <w:rsid w:val="00171EAB"/>
    <w:rsid w:val="00172046"/>
    <w:rsid w:val="0017217E"/>
    <w:rsid w:val="00172677"/>
    <w:rsid w:val="00172C80"/>
    <w:rsid w:val="00172F4A"/>
    <w:rsid w:val="00173DD7"/>
    <w:rsid w:val="001744A7"/>
    <w:rsid w:val="00174677"/>
    <w:rsid w:val="001748FB"/>
    <w:rsid w:val="00174A74"/>
    <w:rsid w:val="00176299"/>
    <w:rsid w:val="001762A0"/>
    <w:rsid w:val="001765F4"/>
    <w:rsid w:val="00176682"/>
    <w:rsid w:val="00176E71"/>
    <w:rsid w:val="00176FC6"/>
    <w:rsid w:val="00177055"/>
    <w:rsid w:val="00177203"/>
    <w:rsid w:val="00177461"/>
    <w:rsid w:val="00177631"/>
    <w:rsid w:val="00177750"/>
    <w:rsid w:val="00180042"/>
    <w:rsid w:val="00180C26"/>
    <w:rsid w:val="001810CD"/>
    <w:rsid w:val="00181751"/>
    <w:rsid w:val="0018268F"/>
    <w:rsid w:val="00182945"/>
    <w:rsid w:val="00182FEE"/>
    <w:rsid w:val="001834AB"/>
    <w:rsid w:val="001836C5"/>
    <w:rsid w:val="00183DFB"/>
    <w:rsid w:val="00185E25"/>
    <w:rsid w:val="00185E28"/>
    <w:rsid w:val="0018647B"/>
    <w:rsid w:val="00187217"/>
    <w:rsid w:val="0018768F"/>
    <w:rsid w:val="0019113A"/>
    <w:rsid w:val="0019179D"/>
    <w:rsid w:val="001919A6"/>
    <w:rsid w:val="00193778"/>
    <w:rsid w:val="001943C2"/>
    <w:rsid w:val="00194551"/>
    <w:rsid w:val="001953CC"/>
    <w:rsid w:val="00195BB4"/>
    <w:rsid w:val="001961A7"/>
    <w:rsid w:val="0019698B"/>
    <w:rsid w:val="00197514"/>
    <w:rsid w:val="00197663"/>
    <w:rsid w:val="0019771B"/>
    <w:rsid w:val="00197AE1"/>
    <w:rsid w:val="00197B7E"/>
    <w:rsid w:val="00197D37"/>
    <w:rsid w:val="001A1932"/>
    <w:rsid w:val="001A1C95"/>
    <w:rsid w:val="001A1D25"/>
    <w:rsid w:val="001A2169"/>
    <w:rsid w:val="001A21DE"/>
    <w:rsid w:val="001A21F4"/>
    <w:rsid w:val="001A24BE"/>
    <w:rsid w:val="001A2963"/>
    <w:rsid w:val="001A2FE7"/>
    <w:rsid w:val="001A3173"/>
    <w:rsid w:val="001A3455"/>
    <w:rsid w:val="001A3584"/>
    <w:rsid w:val="001A455A"/>
    <w:rsid w:val="001A5868"/>
    <w:rsid w:val="001A6368"/>
    <w:rsid w:val="001A773C"/>
    <w:rsid w:val="001A7C96"/>
    <w:rsid w:val="001B0522"/>
    <w:rsid w:val="001B0AAF"/>
    <w:rsid w:val="001B0C26"/>
    <w:rsid w:val="001B21A2"/>
    <w:rsid w:val="001B31A4"/>
    <w:rsid w:val="001B35B8"/>
    <w:rsid w:val="001B4554"/>
    <w:rsid w:val="001B4883"/>
    <w:rsid w:val="001B48E2"/>
    <w:rsid w:val="001B5B58"/>
    <w:rsid w:val="001B5BAF"/>
    <w:rsid w:val="001B64AC"/>
    <w:rsid w:val="001B7448"/>
    <w:rsid w:val="001B7820"/>
    <w:rsid w:val="001B784C"/>
    <w:rsid w:val="001C04C6"/>
    <w:rsid w:val="001C0679"/>
    <w:rsid w:val="001C0E70"/>
    <w:rsid w:val="001C1B6E"/>
    <w:rsid w:val="001C1D37"/>
    <w:rsid w:val="001C1DAF"/>
    <w:rsid w:val="001C2272"/>
    <w:rsid w:val="001C27F0"/>
    <w:rsid w:val="001C2C5C"/>
    <w:rsid w:val="001C350B"/>
    <w:rsid w:val="001C3E9D"/>
    <w:rsid w:val="001C41BD"/>
    <w:rsid w:val="001C4317"/>
    <w:rsid w:val="001C6D2C"/>
    <w:rsid w:val="001C7778"/>
    <w:rsid w:val="001D0164"/>
    <w:rsid w:val="001D037D"/>
    <w:rsid w:val="001D0DC3"/>
    <w:rsid w:val="001D1672"/>
    <w:rsid w:val="001D1F70"/>
    <w:rsid w:val="001D2184"/>
    <w:rsid w:val="001D2C94"/>
    <w:rsid w:val="001D31C4"/>
    <w:rsid w:val="001D355B"/>
    <w:rsid w:val="001D3CE0"/>
    <w:rsid w:val="001D3D9F"/>
    <w:rsid w:val="001D4131"/>
    <w:rsid w:val="001D4D14"/>
    <w:rsid w:val="001D4F59"/>
    <w:rsid w:val="001D5611"/>
    <w:rsid w:val="001D5D19"/>
    <w:rsid w:val="001E02D1"/>
    <w:rsid w:val="001E04CD"/>
    <w:rsid w:val="001E0B98"/>
    <w:rsid w:val="001E280F"/>
    <w:rsid w:val="001E2BEC"/>
    <w:rsid w:val="001E3346"/>
    <w:rsid w:val="001E3436"/>
    <w:rsid w:val="001E491A"/>
    <w:rsid w:val="001E4D67"/>
    <w:rsid w:val="001E5914"/>
    <w:rsid w:val="001E72D9"/>
    <w:rsid w:val="001E7909"/>
    <w:rsid w:val="001E7A92"/>
    <w:rsid w:val="001E7AAA"/>
    <w:rsid w:val="001E7B69"/>
    <w:rsid w:val="001E7E8C"/>
    <w:rsid w:val="001E7F46"/>
    <w:rsid w:val="001F0534"/>
    <w:rsid w:val="001F076E"/>
    <w:rsid w:val="001F0888"/>
    <w:rsid w:val="001F090E"/>
    <w:rsid w:val="001F1640"/>
    <w:rsid w:val="001F1F85"/>
    <w:rsid w:val="001F3B75"/>
    <w:rsid w:val="001F3B87"/>
    <w:rsid w:val="001F3BF2"/>
    <w:rsid w:val="001F3C80"/>
    <w:rsid w:val="001F4C05"/>
    <w:rsid w:val="001F4E57"/>
    <w:rsid w:val="001F4E59"/>
    <w:rsid w:val="001F5669"/>
    <w:rsid w:val="001F5B64"/>
    <w:rsid w:val="001F6192"/>
    <w:rsid w:val="001F631B"/>
    <w:rsid w:val="001F6687"/>
    <w:rsid w:val="001F7598"/>
    <w:rsid w:val="001F7C1D"/>
    <w:rsid w:val="002003DD"/>
    <w:rsid w:val="0020068F"/>
    <w:rsid w:val="00201441"/>
    <w:rsid w:val="00201B79"/>
    <w:rsid w:val="00202272"/>
    <w:rsid w:val="00202466"/>
    <w:rsid w:val="00202ADE"/>
    <w:rsid w:val="00203493"/>
    <w:rsid w:val="00203627"/>
    <w:rsid w:val="00204640"/>
    <w:rsid w:val="00204DC2"/>
    <w:rsid w:val="00205A26"/>
    <w:rsid w:val="00206C3B"/>
    <w:rsid w:val="00206F1E"/>
    <w:rsid w:val="00210011"/>
    <w:rsid w:val="00210B94"/>
    <w:rsid w:val="00212DCA"/>
    <w:rsid w:val="00212FDA"/>
    <w:rsid w:val="00213C46"/>
    <w:rsid w:val="00213D8C"/>
    <w:rsid w:val="0021456E"/>
    <w:rsid w:val="0021470F"/>
    <w:rsid w:val="0021471D"/>
    <w:rsid w:val="00215259"/>
    <w:rsid w:val="0021572F"/>
    <w:rsid w:val="002160B2"/>
    <w:rsid w:val="0021660A"/>
    <w:rsid w:val="00216C89"/>
    <w:rsid w:val="00216EFB"/>
    <w:rsid w:val="00217092"/>
    <w:rsid w:val="0021738F"/>
    <w:rsid w:val="00217AB9"/>
    <w:rsid w:val="00217C32"/>
    <w:rsid w:val="00217DB5"/>
    <w:rsid w:val="002200B9"/>
    <w:rsid w:val="00221790"/>
    <w:rsid w:val="00223DEE"/>
    <w:rsid w:val="00223F7C"/>
    <w:rsid w:val="00224AC1"/>
    <w:rsid w:val="00224CC0"/>
    <w:rsid w:val="002254EE"/>
    <w:rsid w:val="0022683D"/>
    <w:rsid w:val="00226D08"/>
    <w:rsid w:val="002279E2"/>
    <w:rsid w:val="00227F14"/>
    <w:rsid w:val="00230ABA"/>
    <w:rsid w:val="00230E12"/>
    <w:rsid w:val="00230EBD"/>
    <w:rsid w:val="00231758"/>
    <w:rsid w:val="00233775"/>
    <w:rsid w:val="00233BCF"/>
    <w:rsid w:val="00233C3F"/>
    <w:rsid w:val="002348BB"/>
    <w:rsid w:val="00234D07"/>
    <w:rsid w:val="00234EAF"/>
    <w:rsid w:val="00235066"/>
    <w:rsid w:val="002355CC"/>
    <w:rsid w:val="002367D8"/>
    <w:rsid w:val="00236964"/>
    <w:rsid w:val="0023715F"/>
    <w:rsid w:val="00237239"/>
    <w:rsid w:val="00240694"/>
    <w:rsid w:val="00240F59"/>
    <w:rsid w:val="002413E0"/>
    <w:rsid w:val="00241D8B"/>
    <w:rsid w:val="0024229B"/>
    <w:rsid w:val="002429F6"/>
    <w:rsid w:val="00242C9E"/>
    <w:rsid w:val="00242D56"/>
    <w:rsid w:val="002432D0"/>
    <w:rsid w:val="002433E7"/>
    <w:rsid w:val="00243801"/>
    <w:rsid w:val="00243F1C"/>
    <w:rsid w:val="0024426F"/>
    <w:rsid w:val="002444A7"/>
    <w:rsid w:val="00245F98"/>
    <w:rsid w:val="00246164"/>
    <w:rsid w:val="002468FB"/>
    <w:rsid w:val="002475B6"/>
    <w:rsid w:val="002477F3"/>
    <w:rsid w:val="0024780A"/>
    <w:rsid w:val="00250FE7"/>
    <w:rsid w:val="002510A1"/>
    <w:rsid w:val="002512D2"/>
    <w:rsid w:val="00251F70"/>
    <w:rsid w:val="002536B7"/>
    <w:rsid w:val="00253AAD"/>
    <w:rsid w:val="002540A7"/>
    <w:rsid w:val="0025451D"/>
    <w:rsid w:val="00254D25"/>
    <w:rsid w:val="00254D63"/>
    <w:rsid w:val="002552F6"/>
    <w:rsid w:val="00255691"/>
    <w:rsid w:val="002558D9"/>
    <w:rsid w:val="00255BC3"/>
    <w:rsid w:val="00257427"/>
    <w:rsid w:val="00257FC5"/>
    <w:rsid w:val="00260FE7"/>
    <w:rsid w:val="002615B7"/>
    <w:rsid w:val="00261EF8"/>
    <w:rsid w:val="00264061"/>
    <w:rsid w:val="0026424A"/>
    <w:rsid w:val="002647FF"/>
    <w:rsid w:val="002650A4"/>
    <w:rsid w:val="002651D4"/>
    <w:rsid w:val="00265811"/>
    <w:rsid w:val="00265DF9"/>
    <w:rsid w:val="00267931"/>
    <w:rsid w:val="00267A80"/>
    <w:rsid w:val="0027042E"/>
    <w:rsid w:val="00270DCB"/>
    <w:rsid w:val="002730BB"/>
    <w:rsid w:val="002734AA"/>
    <w:rsid w:val="00273E4D"/>
    <w:rsid w:val="0027485C"/>
    <w:rsid w:val="00274A77"/>
    <w:rsid w:val="00274B76"/>
    <w:rsid w:val="002753A1"/>
    <w:rsid w:val="002753D6"/>
    <w:rsid w:val="00275FE8"/>
    <w:rsid w:val="00276D9C"/>
    <w:rsid w:val="00277549"/>
    <w:rsid w:val="00277C23"/>
    <w:rsid w:val="00277E0F"/>
    <w:rsid w:val="002801A7"/>
    <w:rsid w:val="002801ED"/>
    <w:rsid w:val="002806F5"/>
    <w:rsid w:val="00280729"/>
    <w:rsid w:val="00280998"/>
    <w:rsid w:val="00280C1A"/>
    <w:rsid w:val="00280F4A"/>
    <w:rsid w:val="002829ED"/>
    <w:rsid w:val="0028322E"/>
    <w:rsid w:val="00284F1A"/>
    <w:rsid w:val="00285732"/>
    <w:rsid w:val="002859F4"/>
    <w:rsid w:val="00286017"/>
    <w:rsid w:val="00287836"/>
    <w:rsid w:val="00287963"/>
    <w:rsid w:val="00287C7F"/>
    <w:rsid w:val="00290354"/>
    <w:rsid w:val="0029139D"/>
    <w:rsid w:val="00291FC6"/>
    <w:rsid w:val="00292927"/>
    <w:rsid w:val="00292C59"/>
    <w:rsid w:val="002931EA"/>
    <w:rsid w:val="002940C2"/>
    <w:rsid w:val="00295139"/>
    <w:rsid w:val="00296093"/>
    <w:rsid w:val="00296637"/>
    <w:rsid w:val="00296693"/>
    <w:rsid w:val="00296A81"/>
    <w:rsid w:val="00297382"/>
    <w:rsid w:val="002A0E6F"/>
    <w:rsid w:val="002A11B6"/>
    <w:rsid w:val="002A163B"/>
    <w:rsid w:val="002A1716"/>
    <w:rsid w:val="002A19E3"/>
    <w:rsid w:val="002A1BD6"/>
    <w:rsid w:val="002A2217"/>
    <w:rsid w:val="002A3164"/>
    <w:rsid w:val="002A3783"/>
    <w:rsid w:val="002A3B94"/>
    <w:rsid w:val="002A4F0F"/>
    <w:rsid w:val="002A522F"/>
    <w:rsid w:val="002A53A9"/>
    <w:rsid w:val="002A6D5C"/>
    <w:rsid w:val="002A7453"/>
    <w:rsid w:val="002A753F"/>
    <w:rsid w:val="002A789C"/>
    <w:rsid w:val="002A7BA4"/>
    <w:rsid w:val="002B02CD"/>
    <w:rsid w:val="002B02F4"/>
    <w:rsid w:val="002B0B0C"/>
    <w:rsid w:val="002B1286"/>
    <w:rsid w:val="002B1AA9"/>
    <w:rsid w:val="002B1FB1"/>
    <w:rsid w:val="002B2BBF"/>
    <w:rsid w:val="002B31BD"/>
    <w:rsid w:val="002B3843"/>
    <w:rsid w:val="002B3DDF"/>
    <w:rsid w:val="002B3E57"/>
    <w:rsid w:val="002B44AC"/>
    <w:rsid w:val="002B5020"/>
    <w:rsid w:val="002B5719"/>
    <w:rsid w:val="002B5D4B"/>
    <w:rsid w:val="002B72B9"/>
    <w:rsid w:val="002B74CA"/>
    <w:rsid w:val="002C0028"/>
    <w:rsid w:val="002C17F3"/>
    <w:rsid w:val="002C25A7"/>
    <w:rsid w:val="002C2F9F"/>
    <w:rsid w:val="002C3A10"/>
    <w:rsid w:val="002C4520"/>
    <w:rsid w:val="002C4957"/>
    <w:rsid w:val="002C5CE7"/>
    <w:rsid w:val="002C6C47"/>
    <w:rsid w:val="002D01CB"/>
    <w:rsid w:val="002D078D"/>
    <w:rsid w:val="002D10E6"/>
    <w:rsid w:val="002D1D23"/>
    <w:rsid w:val="002D297C"/>
    <w:rsid w:val="002D3212"/>
    <w:rsid w:val="002D3870"/>
    <w:rsid w:val="002D3E31"/>
    <w:rsid w:val="002D4750"/>
    <w:rsid w:val="002D4944"/>
    <w:rsid w:val="002D6204"/>
    <w:rsid w:val="002D6559"/>
    <w:rsid w:val="002E077E"/>
    <w:rsid w:val="002E0F01"/>
    <w:rsid w:val="002E1AFC"/>
    <w:rsid w:val="002E275F"/>
    <w:rsid w:val="002E355D"/>
    <w:rsid w:val="002E6728"/>
    <w:rsid w:val="002E7092"/>
    <w:rsid w:val="002E7433"/>
    <w:rsid w:val="002F1499"/>
    <w:rsid w:val="002F1D28"/>
    <w:rsid w:val="002F2054"/>
    <w:rsid w:val="002F2440"/>
    <w:rsid w:val="002F27A0"/>
    <w:rsid w:val="002F3DB8"/>
    <w:rsid w:val="002F44F7"/>
    <w:rsid w:val="002F4E59"/>
    <w:rsid w:val="002F551F"/>
    <w:rsid w:val="002F5604"/>
    <w:rsid w:val="002F5784"/>
    <w:rsid w:val="002F5A49"/>
    <w:rsid w:val="002F6325"/>
    <w:rsid w:val="002F669E"/>
    <w:rsid w:val="002F698A"/>
    <w:rsid w:val="0030004D"/>
    <w:rsid w:val="003003C5"/>
    <w:rsid w:val="0030119C"/>
    <w:rsid w:val="003011D8"/>
    <w:rsid w:val="00301D75"/>
    <w:rsid w:val="00302B41"/>
    <w:rsid w:val="003036D1"/>
    <w:rsid w:val="00303EB8"/>
    <w:rsid w:val="00304335"/>
    <w:rsid w:val="00305584"/>
    <w:rsid w:val="003055E2"/>
    <w:rsid w:val="003060DD"/>
    <w:rsid w:val="003067F9"/>
    <w:rsid w:val="00306C07"/>
    <w:rsid w:val="00306C67"/>
    <w:rsid w:val="003071D4"/>
    <w:rsid w:val="00307341"/>
    <w:rsid w:val="00307835"/>
    <w:rsid w:val="0031033C"/>
    <w:rsid w:val="00310B0E"/>
    <w:rsid w:val="0031146D"/>
    <w:rsid w:val="0031150F"/>
    <w:rsid w:val="00311ADA"/>
    <w:rsid w:val="0031284B"/>
    <w:rsid w:val="003131BD"/>
    <w:rsid w:val="003131E7"/>
    <w:rsid w:val="00313332"/>
    <w:rsid w:val="00313811"/>
    <w:rsid w:val="0031393A"/>
    <w:rsid w:val="00313A57"/>
    <w:rsid w:val="00314182"/>
    <w:rsid w:val="0031430A"/>
    <w:rsid w:val="0031435D"/>
    <w:rsid w:val="003152D6"/>
    <w:rsid w:val="0031545B"/>
    <w:rsid w:val="00315B21"/>
    <w:rsid w:val="0031607F"/>
    <w:rsid w:val="00316572"/>
    <w:rsid w:val="00316795"/>
    <w:rsid w:val="0031685D"/>
    <w:rsid w:val="00317076"/>
    <w:rsid w:val="0031733F"/>
    <w:rsid w:val="00317A8D"/>
    <w:rsid w:val="00317C52"/>
    <w:rsid w:val="00317D77"/>
    <w:rsid w:val="00321A2D"/>
    <w:rsid w:val="00322E90"/>
    <w:rsid w:val="00323FBF"/>
    <w:rsid w:val="00324899"/>
    <w:rsid w:val="003249F9"/>
    <w:rsid w:val="00324A05"/>
    <w:rsid w:val="00324F26"/>
    <w:rsid w:val="00325AA2"/>
    <w:rsid w:val="00325D14"/>
    <w:rsid w:val="0032672F"/>
    <w:rsid w:val="003270A6"/>
    <w:rsid w:val="00327594"/>
    <w:rsid w:val="00327BF8"/>
    <w:rsid w:val="00327CF7"/>
    <w:rsid w:val="00330640"/>
    <w:rsid w:val="003308E3"/>
    <w:rsid w:val="00333512"/>
    <w:rsid w:val="00333C1A"/>
    <w:rsid w:val="00335066"/>
    <w:rsid w:val="003362EF"/>
    <w:rsid w:val="00336815"/>
    <w:rsid w:val="00340060"/>
    <w:rsid w:val="00340370"/>
    <w:rsid w:val="00341DBD"/>
    <w:rsid w:val="00342422"/>
    <w:rsid w:val="00342B3F"/>
    <w:rsid w:val="00342EB5"/>
    <w:rsid w:val="003436EE"/>
    <w:rsid w:val="00344AF5"/>
    <w:rsid w:val="0034768A"/>
    <w:rsid w:val="003478F5"/>
    <w:rsid w:val="00347F02"/>
    <w:rsid w:val="0035001A"/>
    <w:rsid w:val="00350152"/>
    <w:rsid w:val="003507B5"/>
    <w:rsid w:val="00350D16"/>
    <w:rsid w:val="00353A56"/>
    <w:rsid w:val="00353D43"/>
    <w:rsid w:val="003566D2"/>
    <w:rsid w:val="003568FB"/>
    <w:rsid w:val="00356994"/>
    <w:rsid w:val="00356ADC"/>
    <w:rsid w:val="00356C32"/>
    <w:rsid w:val="00356E7D"/>
    <w:rsid w:val="00356EED"/>
    <w:rsid w:val="0035738D"/>
    <w:rsid w:val="003602D4"/>
    <w:rsid w:val="00360FB9"/>
    <w:rsid w:val="0036122D"/>
    <w:rsid w:val="003614F3"/>
    <w:rsid w:val="003615C1"/>
    <w:rsid w:val="00362650"/>
    <w:rsid w:val="003627CD"/>
    <w:rsid w:val="00362861"/>
    <w:rsid w:val="00362C63"/>
    <w:rsid w:val="00362CD0"/>
    <w:rsid w:val="00362E4F"/>
    <w:rsid w:val="00363167"/>
    <w:rsid w:val="0036370F"/>
    <w:rsid w:val="00363B7E"/>
    <w:rsid w:val="00364C29"/>
    <w:rsid w:val="003656F5"/>
    <w:rsid w:val="003657F4"/>
    <w:rsid w:val="00366A3C"/>
    <w:rsid w:val="00367652"/>
    <w:rsid w:val="00367EE7"/>
    <w:rsid w:val="003718B4"/>
    <w:rsid w:val="00371D36"/>
    <w:rsid w:val="00373B2E"/>
    <w:rsid w:val="003744A3"/>
    <w:rsid w:val="0037459F"/>
    <w:rsid w:val="00374906"/>
    <w:rsid w:val="00374C59"/>
    <w:rsid w:val="003754E6"/>
    <w:rsid w:val="003758BC"/>
    <w:rsid w:val="003765EB"/>
    <w:rsid w:val="003768C8"/>
    <w:rsid w:val="00381BED"/>
    <w:rsid w:val="00382064"/>
    <w:rsid w:val="00382D6A"/>
    <w:rsid w:val="00383CD7"/>
    <w:rsid w:val="003843D8"/>
    <w:rsid w:val="00384C54"/>
    <w:rsid w:val="00384D08"/>
    <w:rsid w:val="003851D7"/>
    <w:rsid w:val="003855AF"/>
    <w:rsid w:val="0038585A"/>
    <w:rsid w:val="00385B23"/>
    <w:rsid w:val="00385C5F"/>
    <w:rsid w:val="00385CB9"/>
    <w:rsid w:val="003861F7"/>
    <w:rsid w:val="003863F6"/>
    <w:rsid w:val="00390D51"/>
    <w:rsid w:val="00390E6F"/>
    <w:rsid w:val="00391553"/>
    <w:rsid w:val="00391B06"/>
    <w:rsid w:val="00391C95"/>
    <w:rsid w:val="00392783"/>
    <w:rsid w:val="00392B71"/>
    <w:rsid w:val="00393509"/>
    <w:rsid w:val="003938D4"/>
    <w:rsid w:val="00394620"/>
    <w:rsid w:val="00394A4B"/>
    <w:rsid w:val="00394C77"/>
    <w:rsid w:val="00395C17"/>
    <w:rsid w:val="0039616C"/>
    <w:rsid w:val="003963F2"/>
    <w:rsid w:val="0039643C"/>
    <w:rsid w:val="00396913"/>
    <w:rsid w:val="003979E5"/>
    <w:rsid w:val="003A00CC"/>
    <w:rsid w:val="003A0B53"/>
    <w:rsid w:val="003A105C"/>
    <w:rsid w:val="003A134F"/>
    <w:rsid w:val="003A1D73"/>
    <w:rsid w:val="003A1DBA"/>
    <w:rsid w:val="003A2A19"/>
    <w:rsid w:val="003A3081"/>
    <w:rsid w:val="003A32A8"/>
    <w:rsid w:val="003A3505"/>
    <w:rsid w:val="003A3A63"/>
    <w:rsid w:val="003A49A8"/>
    <w:rsid w:val="003A5877"/>
    <w:rsid w:val="003A5C0C"/>
    <w:rsid w:val="003A6357"/>
    <w:rsid w:val="003A66B1"/>
    <w:rsid w:val="003A7336"/>
    <w:rsid w:val="003B01D3"/>
    <w:rsid w:val="003B0A18"/>
    <w:rsid w:val="003B1944"/>
    <w:rsid w:val="003B1965"/>
    <w:rsid w:val="003B1B19"/>
    <w:rsid w:val="003B3143"/>
    <w:rsid w:val="003B3324"/>
    <w:rsid w:val="003B332A"/>
    <w:rsid w:val="003B362F"/>
    <w:rsid w:val="003B414D"/>
    <w:rsid w:val="003B567B"/>
    <w:rsid w:val="003B5E31"/>
    <w:rsid w:val="003B5E5E"/>
    <w:rsid w:val="003B62DF"/>
    <w:rsid w:val="003B7A9A"/>
    <w:rsid w:val="003C0A4A"/>
    <w:rsid w:val="003C0AA8"/>
    <w:rsid w:val="003C0BDC"/>
    <w:rsid w:val="003C1D0D"/>
    <w:rsid w:val="003C1F90"/>
    <w:rsid w:val="003C2512"/>
    <w:rsid w:val="003C28EB"/>
    <w:rsid w:val="003C2A10"/>
    <w:rsid w:val="003C2BAB"/>
    <w:rsid w:val="003C3046"/>
    <w:rsid w:val="003C3246"/>
    <w:rsid w:val="003C3564"/>
    <w:rsid w:val="003C376E"/>
    <w:rsid w:val="003C3827"/>
    <w:rsid w:val="003C3EB2"/>
    <w:rsid w:val="003C3FA6"/>
    <w:rsid w:val="003C4307"/>
    <w:rsid w:val="003C4FC9"/>
    <w:rsid w:val="003C504A"/>
    <w:rsid w:val="003C51EC"/>
    <w:rsid w:val="003C535D"/>
    <w:rsid w:val="003C5AAD"/>
    <w:rsid w:val="003C5AD1"/>
    <w:rsid w:val="003C5D9E"/>
    <w:rsid w:val="003C6916"/>
    <w:rsid w:val="003C6A49"/>
    <w:rsid w:val="003C6CCB"/>
    <w:rsid w:val="003C77EB"/>
    <w:rsid w:val="003C7AF2"/>
    <w:rsid w:val="003D0774"/>
    <w:rsid w:val="003D0BF6"/>
    <w:rsid w:val="003D0EFC"/>
    <w:rsid w:val="003D2A46"/>
    <w:rsid w:val="003D2E20"/>
    <w:rsid w:val="003D35F9"/>
    <w:rsid w:val="003D3B2A"/>
    <w:rsid w:val="003D4103"/>
    <w:rsid w:val="003D4939"/>
    <w:rsid w:val="003D5DFB"/>
    <w:rsid w:val="003D6D79"/>
    <w:rsid w:val="003D717C"/>
    <w:rsid w:val="003D77E8"/>
    <w:rsid w:val="003D7C99"/>
    <w:rsid w:val="003E04FF"/>
    <w:rsid w:val="003E0589"/>
    <w:rsid w:val="003E079E"/>
    <w:rsid w:val="003E0CFA"/>
    <w:rsid w:val="003E1068"/>
    <w:rsid w:val="003E13D6"/>
    <w:rsid w:val="003E205B"/>
    <w:rsid w:val="003E20E3"/>
    <w:rsid w:val="003E264D"/>
    <w:rsid w:val="003E2FF9"/>
    <w:rsid w:val="003E31A4"/>
    <w:rsid w:val="003E3529"/>
    <w:rsid w:val="003E37E9"/>
    <w:rsid w:val="003E3BFF"/>
    <w:rsid w:val="003E3D5F"/>
    <w:rsid w:val="003E3E3D"/>
    <w:rsid w:val="003E4517"/>
    <w:rsid w:val="003E4719"/>
    <w:rsid w:val="003E471E"/>
    <w:rsid w:val="003E4A74"/>
    <w:rsid w:val="003E4AC3"/>
    <w:rsid w:val="003E5BE0"/>
    <w:rsid w:val="003E5F9B"/>
    <w:rsid w:val="003E629E"/>
    <w:rsid w:val="003E62A7"/>
    <w:rsid w:val="003E7EF1"/>
    <w:rsid w:val="003E7F48"/>
    <w:rsid w:val="003F009B"/>
    <w:rsid w:val="003F0B0E"/>
    <w:rsid w:val="003F0FFA"/>
    <w:rsid w:val="003F15E0"/>
    <w:rsid w:val="003F32EE"/>
    <w:rsid w:val="003F3DEF"/>
    <w:rsid w:val="003F4156"/>
    <w:rsid w:val="003F48A5"/>
    <w:rsid w:val="003F4BA9"/>
    <w:rsid w:val="003F4CDA"/>
    <w:rsid w:val="003F4FFB"/>
    <w:rsid w:val="003F5B5D"/>
    <w:rsid w:val="003F6DAF"/>
    <w:rsid w:val="003F73B7"/>
    <w:rsid w:val="00400A24"/>
    <w:rsid w:val="00400DDC"/>
    <w:rsid w:val="0040288D"/>
    <w:rsid w:val="00402D8A"/>
    <w:rsid w:val="004041B6"/>
    <w:rsid w:val="00404357"/>
    <w:rsid w:val="00404AA3"/>
    <w:rsid w:val="00404AA6"/>
    <w:rsid w:val="00404C83"/>
    <w:rsid w:val="0040505D"/>
    <w:rsid w:val="0040563A"/>
    <w:rsid w:val="00405A0F"/>
    <w:rsid w:val="00405DB2"/>
    <w:rsid w:val="0040601F"/>
    <w:rsid w:val="00407910"/>
    <w:rsid w:val="004100E8"/>
    <w:rsid w:val="004101A6"/>
    <w:rsid w:val="004103A0"/>
    <w:rsid w:val="004114C8"/>
    <w:rsid w:val="004116E1"/>
    <w:rsid w:val="004129FA"/>
    <w:rsid w:val="004139FA"/>
    <w:rsid w:val="00413C3E"/>
    <w:rsid w:val="00414322"/>
    <w:rsid w:val="004147E9"/>
    <w:rsid w:val="0041492D"/>
    <w:rsid w:val="0041548A"/>
    <w:rsid w:val="00415D63"/>
    <w:rsid w:val="0041608B"/>
    <w:rsid w:val="004162B2"/>
    <w:rsid w:val="00417D54"/>
    <w:rsid w:val="00420134"/>
    <w:rsid w:val="00420336"/>
    <w:rsid w:val="00421DD7"/>
    <w:rsid w:val="00423249"/>
    <w:rsid w:val="00423A87"/>
    <w:rsid w:val="0042447B"/>
    <w:rsid w:val="0042491A"/>
    <w:rsid w:val="00425113"/>
    <w:rsid w:val="00425D62"/>
    <w:rsid w:val="004262AA"/>
    <w:rsid w:val="004262F7"/>
    <w:rsid w:val="004266DC"/>
    <w:rsid w:val="00426A81"/>
    <w:rsid w:val="00426F36"/>
    <w:rsid w:val="00427382"/>
    <w:rsid w:val="00430023"/>
    <w:rsid w:val="00430BD0"/>
    <w:rsid w:val="0043189D"/>
    <w:rsid w:val="00431CE1"/>
    <w:rsid w:val="00431CFE"/>
    <w:rsid w:val="004328A5"/>
    <w:rsid w:val="00434265"/>
    <w:rsid w:val="00435CFF"/>
    <w:rsid w:val="00436B58"/>
    <w:rsid w:val="00437881"/>
    <w:rsid w:val="00437BE0"/>
    <w:rsid w:val="00440474"/>
    <w:rsid w:val="004407BD"/>
    <w:rsid w:val="00441317"/>
    <w:rsid w:val="0044158D"/>
    <w:rsid w:val="0044176C"/>
    <w:rsid w:val="00441BCF"/>
    <w:rsid w:val="00441E52"/>
    <w:rsid w:val="00441EF4"/>
    <w:rsid w:val="0044243D"/>
    <w:rsid w:val="00442BDA"/>
    <w:rsid w:val="00442F26"/>
    <w:rsid w:val="00443869"/>
    <w:rsid w:val="00443B00"/>
    <w:rsid w:val="004448AD"/>
    <w:rsid w:val="00445554"/>
    <w:rsid w:val="00445F90"/>
    <w:rsid w:val="00446097"/>
    <w:rsid w:val="00446618"/>
    <w:rsid w:val="00446A68"/>
    <w:rsid w:val="00446F2E"/>
    <w:rsid w:val="004472C1"/>
    <w:rsid w:val="004501E4"/>
    <w:rsid w:val="00450694"/>
    <w:rsid w:val="00450F89"/>
    <w:rsid w:val="004513C9"/>
    <w:rsid w:val="00451AC4"/>
    <w:rsid w:val="00451DD8"/>
    <w:rsid w:val="00451E59"/>
    <w:rsid w:val="00451F10"/>
    <w:rsid w:val="0045272E"/>
    <w:rsid w:val="00452B51"/>
    <w:rsid w:val="00452F2A"/>
    <w:rsid w:val="004545E4"/>
    <w:rsid w:val="00454D76"/>
    <w:rsid w:val="00454EDD"/>
    <w:rsid w:val="00455A60"/>
    <w:rsid w:val="004563F7"/>
    <w:rsid w:val="00456ED3"/>
    <w:rsid w:val="00457570"/>
    <w:rsid w:val="00457E18"/>
    <w:rsid w:val="00457EFB"/>
    <w:rsid w:val="00460690"/>
    <w:rsid w:val="00460734"/>
    <w:rsid w:val="004607C4"/>
    <w:rsid w:val="00461B2C"/>
    <w:rsid w:val="0046250D"/>
    <w:rsid w:val="00462FB6"/>
    <w:rsid w:val="0046387F"/>
    <w:rsid w:val="00463A9F"/>
    <w:rsid w:val="00463B2A"/>
    <w:rsid w:val="0046420D"/>
    <w:rsid w:val="0046491E"/>
    <w:rsid w:val="00465BDE"/>
    <w:rsid w:val="004660EC"/>
    <w:rsid w:val="004665A0"/>
    <w:rsid w:val="00467FD2"/>
    <w:rsid w:val="004709B9"/>
    <w:rsid w:val="00470A07"/>
    <w:rsid w:val="0047141B"/>
    <w:rsid w:val="00471522"/>
    <w:rsid w:val="0047264A"/>
    <w:rsid w:val="004733A9"/>
    <w:rsid w:val="00473EE9"/>
    <w:rsid w:val="0047483A"/>
    <w:rsid w:val="004756DB"/>
    <w:rsid w:val="004762A0"/>
    <w:rsid w:val="0047670D"/>
    <w:rsid w:val="0047703A"/>
    <w:rsid w:val="00477224"/>
    <w:rsid w:val="004802FB"/>
    <w:rsid w:val="00480352"/>
    <w:rsid w:val="00480A2B"/>
    <w:rsid w:val="0048190D"/>
    <w:rsid w:val="00481AD3"/>
    <w:rsid w:val="00482171"/>
    <w:rsid w:val="004822B7"/>
    <w:rsid w:val="00482639"/>
    <w:rsid w:val="00482A8F"/>
    <w:rsid w:val="00482AFF"/>
    <w:rsid w:val="00484400"/>
    <w:rsid w:val="00484E90"/>
    <w:rsid w:val="004850C4"/>
    <w:rsid w:val="004850D3"/>
    <w:rsid w:val="004854EC"/>
    <w:rsid w:val="004858C7"/>
    <w:rsid w:val="00485C3A"/>
    <w:rsid w:val="00486053"/>
    <w:rsid w:val="00486147"/>
    <w:rsid w:val="00486D7B"/>
    <w:rsid w:val="00487CDD"/>
    <w:rsid w:val="00490A23"/>
    <w:rsid w:val="00490D94"/>
    <w:rsid w:val="00490E8E"/>
    <w:rsid w:val="004916E9"/>
    <w:rsid w:val="00492C22"/>
    <w:rsid w:val="00492E81"/>
    <w:rsid w:val="004935AA"/>
    <w:rsid w:val="00493C1C"/>
    <w:rsid w:val="004948F5"/>
    <w:rsid w:val="00495C46"/>
    <w:rsid w:val="004964EA"/>
    <w:rsid w:val="00496834"/>
    <w:rsid w:val="00496DB9"/>
    <w:rsid w:val="00497123"/>
    <w:rsid w:val="0049743B"/>
    <w:rsid w:val="004A08F8"/>
    <w:rsid w:val="004A0AA7"/>
    <w:rsid w:val="004A0C74"/>
    <w:rsid w:val="004A1904"/>
    <w:rsid w:val="004A1B49"/>
    <w:rsid w:val="004A2437"/>
    <w:rsid w:val="004A2962"/>
    <w:rsid w:val="004A35FA"/>
    <w:rsid w:val="004A3858"/>
    <w:rsid w:val="004A420F"/>
    <w:rsid w:val="004A4467"/>
    <w:rsid w:val="004A4944"/>
    <w:rsid w:val="004A4969"/>
    <w:rsid w:val="004A4A35"/>
    <w:rsid w:val="004A56DF"/>
    <w:rsid w:val="004A5AE6"/>
    <w:rsid w:val="004A627B"/>
    <w:rsid w:val="004A6372"/>
    <w:rsid w:val="004A6869"/>
    <w:rsid w:val="004A6993"/>
    <w:rsid w:val="004A6AD1"/>
    <w:rsid w:val="004A6E8A"/>
    <w:rsid w:val="004B0325"/>
    <w:rsid w:val="004B0BC4"/>
    <w:rsid w:val="004B117A"/>
    <w:rsid w:val="004B1A5D"/>
    <w:rsid w:val="004B28B0"/>
    <w:rsid w:val="004B2E20"/>
    <w:rsid w:val="004B3D92"/>
    <w:rsid w:val="004B4DA0"/>
    <w:rsid w:val="004B5687"/>
    <w:rsid w:val="004B59D8"/>
    <w:rsid w:val="004B5BDB"/>
    <w:rsid w:val="004B6061"/>
    <w:rsid w:val="004B6201"/>
    <w:rsid w:val="004B63EA"/>
    <w:rsid w:val="004B676A"/>
    <w:rsid w:val="004B6787"/>
    <w:rsid w:val="004C03C2"/>
    <w:rsid w:val="004C0545"/>
    <w:rsid w:val="004C0A00"/>
    <w:rsid w:val="004C11E8"/>
    <w:rsid w:val="004C16FE"/>
    <w:rsid w:val="004C173C"/>
    <w:rsid w:val="004C22F1"/>
    <w:rsid w:val="004C2499"/>
    <w:rsid w:val="004C28F8"/>
    <w:rsid w:val="004C2B78"/>
    <w:rsid w:val="004C2DA5"/>
    <w:rsid w:val="004C3793"/>
    <w:rsid w:val="004C3D9A"/>
    <w:rsid w:val="004C4032"/>
    <w:rsid w:val="004C4609"/>
    <w:rsid w:val="004C5630"/>
    <w:rsid w:val="004C58BE"/>
    <w:rsid w:val="004C6FBD"/>
    <w:rsid w:val="004C763C"/>
    <w:rsid w:val="004C76A1"/>
    <w:rsid w:val="004D06CD"/>
    <w:rsid w:val="004D0FC3"/>
    <w:rsid w:val="004D1417"/>
    <w:rsid w:val="004D1740"/>
    <w:rsid w:val="004D1DC1"/>
    <w:rsid w:val="004D1F4F"/>
    <w:rsid w:val="004D20AE"/>
    <w:rsid w:val="004D2798"/>
    <w:rsid w:val="004D311C"/>
    <w:rsid w:val="004D320A"/>
    <w:rsid w:val="004D4A3C"/>
    <w:rsid w:val="004D4F7E"/>
    <w:rsid w:val="004D511A"/>
    <w:rsid w:val="004D5160"/>
    <w:rsid w:val="004D52EF"/>
    <w:rsid w:val="004D6963"/>
    <w:rsid w:val="004E00EB"/>
    <w:rsid w:val="004E0A33"/>
    <w:rsid w:val="004E24A5"/>
    <w:rsid w:val="004E2EF4"/>
    <w:rsid w:val="004E2F24"/>
    <w:rsid w:val="004E3C8F"/>
    <w:rsid w:val="004E46EE"/>
    <w:rsid w:val="004E47F2"/>
    <w:rsid w:val="004E4FB1"/>
    <w:rsid w:val="004E5A65"/>
    <w:rsid w:val="004E5D0A"/>
    <w:rsid w:val="004E660B"/>
    <w:rsid w:val="004F0158"/>
    <w:rsid w:val="004F0DF1"/>
    <w:rsid w:val="004F1A4B"/>
    <w:rsid w:val="004F21B5"/>
    <w:rsid w:val="004F29DE"/>
    <w:rsid w:val="004F4002"/>
    <w:rsid w:val="004F5D17"/>
    <w:rsid w:val="004F61F1"/>
    <w:rsid w:val="004F643C"/>
    <w:rsid w:val="004F6C2A"/>
    <w:rsid w:val="004F6EFF"/>
    <w:rsid w:val="005007D2"/>
    <w:rsid w:val="005007ED"/>
    <w:rsid w:val="00500A8C"/>
    <w:rsid w:val="00500E88"/>
    <w:rsid w:val="005010F9"/>
    <w:rsid w:val="005016D2"/>
    <w:rsid w:val="00502147"/>
    <w:rsid w:val="00502220"/>
    <w:rsid w:val="0050226B"/>
    <w:rsid w:val="0050287D"/>
    <w:rsid w:val="00502DD8"/>
    <w:rsid w:val="0050315B"/>
    <w:rsid w:val="00503C63"/>
    <w:rsid w:val="00505330"/>
    <w:rsid w:val="00505B18"/>
    <w:rsid w:val="00506998"/>
    <w:rsid w:val="00506CE7"/>
    <w:rsid w:val="00506F0C"/>
    <w:rsid w:val="00506FEE"/>
    <w:rsid w:val="00507236"/>
    <w:rsid w:val="00507762"/>
    <w:rsid w:val="005079DA"/>
    <w:rsid w:val="00507EAF"/>
    <w:rsid w:val="00512550"/>
    <w:rsid w:val="0051324F"/>
    <w:rsid w:val="00514A77"/>
    <w:rsid w:val="0051540E"/>
    <w:rsid w:val="0051612B"/>
    <w:rsid w:val="0051622C"/>
    <w:rsid w:val="005163DA"/>
    <w:rsid w:val="005215FC"/>
    <w:rsid w:val="00521604"/>
    <w:rsid w:val="00522687"/>
    <w:rsid w:val="005227F9"/>
    <w:rsid w:val="00522BAD"/>
    <w:rsid w:val="00523F66"/>
    <w:rsid w:val="00524028"/>
    <w:rsid w:val="00524938"/>
    <w:rsid w:val="00524BBD"/>
    <w:rsid w:val="00524C88"/>
    <w:rsid w:val="00526461"/>
    <w:rsid w:val="005277C0"/>
    <w:rsid w:val="00527B76"/>
    <w:rsid w:val="00527EEF"/>
    <w:rsid w:val="005306EE"/>
    <w:rsid w:val="00530934"/>
    <w:rsid w:val="00531356"/>
    <w:rsid w:val="005317AC"/>
    <w:rsid w:val="00531B62"/>
    <w:rsid w:val="00532FAE"/>
    <w:rsid w:val="0053314E"/>
    <w:rsid w:val="005333B8"/>
    <w:rsid w:val="00534A09"/>
    <w:rsid w:val="00535661"/>
    <w:rsid w:val="00535B29"/>
    <w:rsid w:val="005363D9"/>
    <w:rsid w:val="00536662"/>
    <w:rsid w:val="0053696B"/>
    <w:rsid w:val="00536F8B"/>
    <w:rsid w:val="005370F8"/>
    <w:rsid w:val="00537421"/>
    <w:rsid w:val="00537AB4"/>
    <w:rsid w:val="00537B21"/>
    <w:rsid w:val="00537BB2"/>
    <w:rsid w:val="00541337"/>
    <w:rsid w:val="005420A6"/>
    <w:rsid w:val="0054270C"/>
    <w:rsid w:val="00542E66"/>
    <w:rsid w:val="0054326E"/>
    <w:rsid w:val="00543A3C"/>
    <w:rsid w:val="005448DD"/>
    <w:rsid w:val="005457CB"/>
    <w:rsid w:val="00545A6E"/>
    <w:rsid w:val="00545FFF"/>
    <w:rsid w:val="0054645B"/>
    <w:rsid w:val="00546633"/>
    <w:rsid w:val="00546830"/>
    <w:rsid w:val="00546965"/>
    <w:rsid w:val="00547C37"/>
    <w:rsid w:val="0055078A"/>
    <w:rsid w:val="005507ED"/>
    <w:rsid w:val="00550AD7"/>
    <w:rsid w:val="00550B32"/>
    <w:rsid w:val="00551329"/>
    <w:rsid w:val="00551AC1"/>
    <w:rsid w:val="00551E1F"/>
    <w:rsid w:val="00551EC1"/>
    <w:rsid w:val="005526C8"/>
    <w:rsid w:val="00553445"/>
    <w:rsid w:val="00553531"/>
    <w:rsid w:val="00553CB7"/>
    <w:rsid w:val="005542F1"/>
    <w:rsid w:val="0055443D"/>
    <w:rsid w:val="00554868"/>
    <w:rsid w:val="0055504D"/>
    <w:rsid w:val="0055655E"/>
    <w:rsid w:val="00557E57"/>
    <w:rsid w:val="005600BB"/>
    <w:rsid w:val="005604F7"/>
    <w:rsid w:val="005609D9"/>
    <w:rsid w:val="00561991"/>
    <w:rsid w:val="00561A9C"/>
    <w:rsid w:val="00561CE3"/>
    <w:rsid w:val="00562091"/>
    <w:rsid w:val="00563062"/>
    <w:rsid w:val="005633AD"/>
    <w:rsid w:val="00564045"/>
    <w:rsid w:val="00564567"/>
    <w:rsid w:val="00564A42"/>
    <w:rsid w:val="00564D26"/>
    <w:rsid w:val="0056566F"/>
    <w:rsid w:val="00565A5E"/>
    <w:rsid w:val="00566361"/>
    <w:rsid w:val="005669A4"/>
    <w:rsid w:val="00566B3B"/>
    <w:rsid w:val="005670B2"/>
    <w:rsid w:val="0056712B"/>
    <w:rsid w:val="00567A7B"/>
    <w:rsid w:val="00570016"/>
    <w:rsid w:val="00570F62"/>
    <w:rsid w:val="00571D0C"/>
    <w:rsid w:val="00574306"/>
    <w:rsid w:val="0057475F"/>
    <w:rsid w:val="005747C6"/>
    <w:rsid w:val="00574CF3"/>
    <w:rsid w:val="00574F58"/>
    <w:rsid w:val="00575880"/>
    <w:rsid w:val="00575C9D"/>
    <w:rsid w:val="00575F22"/>
    <w:rsid w:val="0057675B"/>
    <w:rsid w:val="00576D5E"/>
    <w:rsid w:val="00576F80"/>
    <w:rsid w:val="00577ABA"/>
    <w:rsid w:val="00577D3F"/>
    <w:rsid w:val="00580341"/>
    <w:rsid w:val="005806D9"/>
    <w:rsid w:val="00580819"/>
    <w:rsid w:val="00581319"/>
    <w:rsid w:val="00582ADB"/>
    <w:rsid w:val="00582E79"/>
    <w:rsid w:val="00582F0C"/>
    <w:rsid w:val="00583603"/>
    <w:rsid w:val="00583656"/>
    <w:rsid w:val="00585416"/>
    <w:rsid w:val="00587998"/>
    <w:rsid w:val="00587EF1"/>
    <w:rsid w:val="00590DDF"/>
    <w:rsid w:val="00590F7C"/>
    <w:rsid w:val="00591157"/>
    <w:rsid w:val="00592233"/>
    <w:rsid w:val="005925C2"/>
    <w:rsid w:val="005925C6"/>
    <w:rsid w:val="00592AE0"/>
    <w:rsid w:val="00592B4E"/>
    <w:rsid w:val="00592E44"/>
    <w:rsid w:val="00593882"/>
    <w:rsid w:val="005945C1"/>
    <w:rsid w:val="00594F86"/>
    <w:rsid w:val="00595A8B"/>
    <w:rsid w:val="00595FD5"/>
    <w:rsid w:val="00595FF0"/>
    <w:rsid w:val="0059616C"/>
    <w:rsid w:val="0059688E"/>
    <w:rsid w:val="00596A4F"/>
    <w:rsid w:val="00596FE2"/>
    <w:rsid w:val="00597C17"/>
    <w:rsid w:val="00597F53"/>
    <w:rsid w:val="005A03D8"/>
    <w:rsid w:val="005A0BDB"/>
    <w:rsid w:val="005A0D10"/>
    <w:rsid w:val="005A1E22"/>
    <w:rsid w:val="005A314C"/>
    <w:rsid w:val="005A3310"/>
    <w:rsid w:val="005A41BD"/>
    <w:rsid w:val="005A4336"/>
    <w:rsid w:val="005A47B9"/>
    <w:rsid w:val="005A4885"/>
    <w:rsid w:val="005A48CE"/>
    <w:rsid w:val="005A5848"/>
    <w:rsid w:val="005A5D14"/>
    <w:rsid w:val="005A68F3"/>
    <w:rsid w:val="005A7AB2"/>
    <w:rsid w:val="005A7BB3"/>
    <w:rsid w:val="005B0990"/>
    <w:rsid w:val="005B1A30"/>
    <w:rsid w:val="005B2445"/>
    <w:rsid w:val="005B270D"/>
    <w:rsid w:val="005B3685"/>
    <w:rsid w:val="005B403B"/>
    <w:rsid w:val="005B44C2"/>
    <w:rsid w:val="005B4781"/>
    <w:rsid w:val="005B5594"/>
    <w:rsid w:val="005B61E8"/>
    <w:rsid w:val="005C0EFD"/>
    <w:rsid w:val="005C304C"/>
    <w:rsid w:val="005C32B4"/>
    <w:rsid w:val="005C3753"/>
    <w:rsid w:val="005C3D6F"/>
    <w:rsid w:val="005C4DED"/>
    <w:rsid w:val="005C5B38"/>
    <w:rsid w:val="005C72F9"/>
    <w:rsid w:val="005D13CC"/>
    <w:rsid w:val="005D1918"/>
    <w:rsid w:val="005D1FA5"/>
    <w:rsid w:val="005D2D9C"/>
    <w:rsid w:val="005D3D54"/>
    <w:rsid w:val="005D4C6F"/>
    <w:rsid w:val="005D4F65"/>
    <w:rsid w:val="005D5613"/>
    <w:rsid w:val="005D566C"/>
    <w:rsid w:val="005D5C9C"/>
    <w:rsid w:val="005D6077"/>
    <w:rsid w:val="005D79F3"/>
    <w:rsid w:val="005D7CEB"/>
    <w:rsid w:val="005D7F96"/>
    <w:rsid w:val="005E011A"/>
    <w:rsid w:val="005E0826"/>
    <w:rsid w:val="005E0C57"/>
    <w:rsid w:val="005E0EDE"/>
    <w:rsid w:val="005E24CA"/>
    <w:rsid w:val="005E47C0"/>
    <w:rsid w:val="005E4987"/>
    <w:rsid w:val="005E4A13"/>
    <w:rsid w:val="005E5072"/>
    <w:rsid w:val="005E632C"/>
    <w:rsid w:val="005E6BEE"/>
    <w:rsid w:val="005F0036"/>
    <w:rsid w:val="005F1798"/>
    <w:rsid w:val="005F2BA3"/>
    <w:rsid w:val="005F34EB"/>
    <w:rsid w:val="005F3D9D"/>
    <w:rsid w:val="005F4BDC"/>
    <w:rsid w:val="005F4D91"/>
    <w:rsid w:val="005F52CC"/>
    <w:rsid w:val="005F5C6B"/>
    <w:rsid w:val="005F5F41"/>
    <w:rsid w:val="005F663B"/>
    <w:rsid w:val="005F71BC"/>
    <w:rsid w:val="005F7825"/>
    <w:rsid w:val="00600E77"/>
    <w:rsid w:val="00600E94"/>
    <w:rsid w:val="00600FED"/>
    <w:rsid w:val="0060108E"/>
    <w:rsid w:val="006012F4"/>
    <w:rsid w:val="00602AAF"/>
    <w:rsid w:val="00603139"/>
    <w:rsid w:val="00603820"/>
    <w:rsid w:val="00603D73"/>
    <w:rsid w:val="0060426D"/>
    <w:rsid w:val="00604318"/>
    <w:rsid w:val="006045FA"/>
    <w:rsid w:val="00604C6E"/>
    <w:rsid w:val="006055C9"/>
    <w:rsid w:val="0060575E"/>
    <w:rsid w:val="0060584B"/>
    <w:rsid w:val="006067F4"/>
    <w:rsid w:val="00606B00"/>
    <w:rsid w:val="00606B30"/>
    <w:rsid w:val="00606ED6"/>
    <w:rsid w:val="00607368"/>
    <w:rsid w:val="006077CD"/>
    <w:rsid w:val="006078BA"/>
    <w:rsid w:val="00610EA5"/>
    <w:rsid w:val="00611C93"/>
    <w:rsid w:val="006121CF"/>
    <w:rsid w:val="006126BE"/>
    <w:rsid w:val="006129BC"/>
    <w:rsid w:val="006130F0"/>
    <w:rsid w:val="0061431B"/>
    <w:rsid w:val="0061601A"/>
    <w:rsid w:val="00616672"/>
    <w:rsid w:val="00616D60"/>
    <w:rsid w:val="0061764E"/>
    <w:rsid w:val="00617B12"/>
    <w:rsid w:val="006209C4"/>
    <w:rsid w:val="00620B6D"/>
    <w:rsid w:val="00621121"/>
    <w:rsid w:val="006215CE"/>
    <w:rsid w:val="00623873"/>
    <w:rsid w:val="00623934"/>
    <w:rsid w:val="00623A8B"/>
    <w:rsid w:val="006241B1"/>
    <w:rsid w:val="00624515"/>
    <w:rsid w:val="00624950"/>
    <w:rsid w:val="00625B0A"/>
    <w:rsid w:val="00626F88"/>
    <w:rsid w:val="006273FA"/>
    <w:rsid w:val="006276D2"/>
    <w:rsid w:val="006309CC"/>
    <w:rsid w:val="00630A00"/>
    <w:rsid w:val="006312B0"/>
    <w:rsid w:val="006313AB"/>
    <w:rsid w:val="00631752"/>
    <w:rsid w:val="0063202D"/>
    <w:rsid w:val="00632F68"/>
    <w:rsid w:val="006341FF"/>
    <w:rsid w:val="00635023"/>
    <w:rsid w:val="00636482"/>
    <w:rsid w:val="006368D4"/>
    <w:rsid w:val="00637415"/>
    <w:rsid w:val="0063767B"/>
    <w:rsid w:val="006408F8"/>
    <w:rsid w:val="00643D0B"/>
    <w:rsid w:val="006441A7"/>
    <w:rsid w:val="0064458F"/>
    <w:rsid w:val="0064512B"/>
    <w:rsid w:val="00645224"/>
    <w:rsid w:val="00645BE3"/>
    <w:rsid w:val="00646640"/>
    <w:rsid w:val="006466F8"/>
    <w:rsid w:val="00646948"/>
    <w:rsid w:val="00646DE7"/>
    <w:rsid w:val="00647450"/>
    <w:rsid w:val="00647AB9"/>
    <w:rsid w:val="00651174"/>
    <w:rsid w:val="0065119C"/>
    <w:rsid w:val="00651316"/>
    <w:rsid w:val="0065144C"/>
    <w:rsid w:val="006515A0"/>
    <w:rsid w:val="00651ED8"/>
    <w:rsid w:val="0065207C"/>
    <w:rsid w:val="00652222"/>
    <w:rsid w:val="006527E2"/>
    <w:rsid w:val="00652C8F"/>
    <w:rsid w:val="00653880"/>
    <w:rsid w:val="0065397B"/>
    <w:rsid w:val="00653C2E"/>
    <w:rsid w:val="00654A56"/>
    <w:rsid w:val="006554A5"/>
    <w:rsid w:val="006558D6"/>
    <w:rsid w:val="00655ED1"/>
    <w:rsid w:val="00655EDC"/>
    <w:rsid w:val="00656594"/>
    <w:rsid w:val="0065750D"/>
    <w:rsid w:val="00657626"/>
    <w:rsid w:val="006576FC"/>
    <w:rsid w:val="0066000C"/>
    <w:rsid w:val="006607FA"/>
    <w:rsid w:val="0066111C"/>
    <w:rsid w:val="0066119A"/>
    <w:rsid w:val="006618C9"/>
    <w:rsid w:val="00661CF6"/>
    <w:rsid w:val="00661DA3"/>
    <w:rsid w:val="0066277D"/>
    <w:rsid w:val="00662DE6"/>
    <w:rsid w:val="00664405"/>
    <w:rsid w:val="006648C3"/>
    <w:rsid w:val="00664A66"/>
    <w:rsid w:val="00665638"/>
    <w:rsid w:val="00665996"/>
    <w:rsid w:val="00665DB6"/>
    <w:rsid w:val="00665F9C"/>
    <w:rsid w:val="0066600A"/>
    <w:rsid w:val="00666362"/>
    <w:rsid w:val="00666BC3"/>
    <w:rsid w:val="00667173"/>
    <w:rsid w:val="0066731A"/>
    <w:rsid w:val="00667598"/>
    <w:rsid w:val="00667FA8"/>
    <w:rsid w:val="00670889"/>
    <w:rsid w:val="00670F85"/>
    <w:rsid w:val="0067151F"/>
    <w:rsid w:val="00671D4E"/>
    <w:rsid w:val="00672CED"/>
    <w:rsid w:val="00672E1D"/>
    <w:rsid w:val="00673113"/>
    <w:rsid w:val="00673158"/>
    <w:rsid w:val="006752EA"/>
    <w:rsid w:val="00675FE8"/>
    <w:rsid w:val="0067667A"/>
    <w:rsid w:val="006772D8"/>
    <w:rsid w:val="00677767"/>
    <w:rsid w:val="00677A7D"/>
    <w:rsid w:val="006801C0"/>
    <w:rsid w:val="0068039D"/>
    <w:rsid w:val="0068079A"/>
    <w:rsid w:val="00680AC3"/>
    <w:rsid w:val="006822F2"/>
    <w:rsid w:val="00682E0F"/>
    <w:rsid w:val="00683254"/>
    <w:rsid w:val="0068328C"/>
    <w:rsid w:val="00684705"/>
    <w:rsid w:val="006855F5"/>
    <w:rsid w:val="00685985"/>
    <w:rsid w:val="0068658A"/>
    <w:rsid w:val="0068672B"/>
    <w:rsid w:val="00686A4C"/>
    <w:rsid w:val="00686D4D"/>
    <w:rsid w:val="00686F2F"/>
    <w:rsid w:val="006873C6"/>
    <w:rsid w:val="0068773B"/>
    <w:rsid w:val="00687CBA"/>
    <w:rsid w:val="00692B6F"/>
    <w:rsid w:val="006935BE"/>
    <w:rsid w:val="0069493A"/>
    <w:rsid w:val="00695146"/>
    <w:rsid w:val="006959DB"/>
    <w:rsid w:val="006959FB"/>
    <w:rsid w:val="006967DC"/>
    <w:rsid w:val="006978BB"/>
    <w:rsid w:val="006A0E2F"/>
    <w:rsid w:val="006A0F23"/>
    <w:rsid w:val="006A1249"/>
    <w:rsid w:val="006A13AA"/>
    <w:rsid w:val="006A16F6"/>
    <w:rsid w:val="006A22A6"/>
    <w:rsid w:val="006A2A59"/>
    <w:rsid w:val="006A2F3C"/>
    <w:rsid w:val="006A3021"/>
    <w:rsid w:val="006A3266"/>
    <w:rsid w:val="006A3F6C"/>
    <w:rsid w:val="006A4582"/>
    <w:rsid w:val="006A489B"/>
    <w:rsid w:val="006A53CE"/>
    <w:rsid w:val="006A6179"/>
    <w:rsid w:val="006A6826"/>
    <w:rsid w:val="006A72C7"/>
    <w:rsid w:val="006A7A28"/>
    <w:rsid w:val="006A7E84"/>
    <w:rsid w:val="006B127C"/>
    <w:rsid w:val="006B1623"/>
    <w:rsid w:val="006B1963"/>
    <w:rsid w:val="006B1AB8"/>
    <w:rsid w:val="006B2469"/>
    <w:rsid w:val="006B2904"/>
    <w:rsid w:val="006B3312"/>
    <w:rsid w:val="006B3986"/>
    <w:rsid w:val="006B3A97"/>
    <w:rsid w:val="006B4032"/>
    <w:rsid w:val="006B4625"/>
    <w:rsid w:val="006B4F7F"/>
    <w:rsid w:val="006B5614"/>
    <w:rsid w:val="006B5CE5"/>
    <w:rsid w:val="006B644D"/>
    <w:rsid w:val="006B67E9"/>
    <w:rsid w:val="006B686A"/>
    <w:rsid w:val="006B6A4D"/>
    <w:rsid w:val="006B70AF"/>
    <w:rsid w:val="006B752E"/>
    <w:rsid w:val="006B768E"/>
    <w:rsid w:val="006B78DF"/>
    <w:rsid w:val="006C0670"/>
    <w:rsid w:val="006C08E6"/>
    <w:rsid w:val="006C1431"/>
    <w:rsid w:val="006C19D5"/>
    <w:rsid w:val="006C1ACA"/>
    <w:rsid w:val="006C1DCC"/>
    <w:rsid w:val="006C33DA"/>
    <w:rsid w:val="006C3D0C"/>
    <w:rsid w:val="006C479C"/>
    <w:rsid w:val="006C4DD6"/>
    <w:rsid w:val="006C52EA"/>
    <w:rsid w:val="006C5D5B"/>
    <w:rsid w:val="006C6787"/>
    <w:rsid w:val="006C68C2"/>
    <w:rsid w:val="006C6DEE"/>
    <w:rsid w:val="006C6EFE"/>
    <w:rsid w:val="006C757D"/>
    <w:rsid w:val="006D01AE"/>
    <w:rsid w:val="006D0671"/>
    <w:rsid w:val="006D0984"/>
    <w:rsid w:val="006D09F9"/>
    <w:rsid w:val="006D0F10"/>
    <w:rsid w:val="006D102D"/>
    <w:rsid w:val="006D1B13"/>
    <w:rsid w:val="006D210C"/>
    <w:rsid w:val="006D29E3"/>
    <w:rsid w:val="006D2EC4"/>
    <w:rsid w:val="006D36E0"/>
    <w:rsid w:val="006D55D3"/>
    <w:rsid w:val="006D5960"/>
    <w:rsid w:val="006D5A34"/>
    <w:rsid w:val="006D6607"/>
    <w:rsid w:val="006D735C"/>
    <w:rsid w:val="006D7AED"/>
    <w:rsid w:val="006D7F5D"/>
    <w:rsid w:val="006E004E"/>
    <w:rsid w:val="006E0428"/>
    <w:rsid w:val="006E08C9"/>
    <w:rsid w:val="006E0C77"/>
    <w:rsid w:val="006E0D09"/>
    <w:rsid w:val="006E0F1E"/>
    <w:rsid w:val="006E2609"/>
    <w:rsid w:val="006E2E75"/>
    <w:rsid w:val="006E3872"/>
    <w:rsid w:val="006E389A"/>
    <w:rsid w:val="006E396C"/>
    <w:rsid w:val="006E39C3"/>
    <w:rsid w:val="006E3AB6"/>
    <w:rsid w:val="006E3E4A"/>
    <w:rsid w:val="006E416D"/>
    <w:rsid w:val="006E4191"/>
    <w:rsid w:val="006E4A01"/>
    <w:rsid w:val="006E4DE8"/>
    <w:rsid w:val="006E6640"/>
    <w:rsid w:val="006E68FB"/>
    <w:rsid w:val="006F0780"/>
    <w:rsid w:val="006F0C94"/>
    <w:rsid w:val="006F1028"/>
    <w:rsid w:val="006F110D"/>
    <w:rsid w:val="006F23D8"/>
    <w:rsid w:val="006F2453"/>
    <w:rsid w:val="006F245D"/>
    <w:rsid w:val="006F2A4C"/>
    <w:rsid w:val="006F2A62"/>
    <w:rsid w:val="006F2CEE"/>
    <w:rsid w:val="006F2CF2"/>
    <w:rsid w:val="006F2DE1"/>
    <w:rsid w:val="006F384D"/>
    <w:rsid w:val="006F4524"/>
    <w:rsid w:val="006F4C3E"/>
    <w:rsid w:val="006F6687"/>
    <w:rsid w:val="006F66D5"/>
    <w:rsid w:val="006F6900"/>
    <w:rsid w:val="006F7CF3"/>
    <w:rsid w:val="0070001C"/>
    <w:rsid w:val="00700060"/>
    <w:rsid w:val="007001B2"/>
    <w:rsid w:val="00701A42"/>
    <w:rsid w:val="00702031"/>
    <w:rsid w:val="00703B80"/>
    <w:rsid w:val="00704F7F"/>
    <w:rsid w:val="0070600A"/>
    <w:rsid w:val="00706045"/>
    <w:rsid w:val="0070615E"/>
    <w:rsid w:val="00706616"/>
    <w:rsid w:val="007069D1"/>
    <w:rsid w:val="00707473"/>
    <w:rsid w:val="00707684"/>
    <w:rsid w:val="00707B4D"/>
    <w:rsid w:val="00710AC2"/>
    <w:rsid w:val="00710F5D"/>
    <w:rsid w:val="007110F7"/>
    <w:rsid w:val="00711F12"/>
    <w:rsid w:val="0071240F"/>
    <w:rsid w:val="007124C8"/>
    <w:rsid w:val="007125E8"/>
    <w:rsid w:val="00712C30"/>
    <w:rsid w:val="007139D9"/>
    <w:rsid w:val="00714021"/>
    <w:rsid w:val="0071405F"/>
    <w:rsid w:val="007142E8"/>
    <w:rsid w:val="00715268"/>
    <w:rsid w:val="007160B3"/>
    <w:rsid w:val="00716125"/>
    <w:rsid w:val="00716252"/>
    <w:rsid w:val="00717087"/>
    <w:rsid w:val="00717595"/>
    <w:rsid w:val="00717E5F"/>
    <w:rsid w:val="007205ED"/>
    <w:rsid w:val="00720A60"/>
    <w:rsid w:val="0072131A"/>
    <w:rsid w:val="00721B6F"/>
    <w:rsid w:val="0072262C"/>
    <w:rsid w:val="00722E43"/>
    <w:rsid w:val="0072317D"/>
    <w:rsid w:val="00723920"/>
    <w:rsid w:val="00723DCD"/>
    <w:rsid w:val="007246E1"/>
    <w:rsid w:val="00724C5D"/>
    <w:rsid w:val="00725AEC"/>
    <w:rsid w:val="00725D8B"/>
    <w:rsid w:val="00726313"/>
    <w:rsid w:val="00726FBC"/>
    <w:rsid w:val="00727887"/>
    <w:rsid w:val="007279AC"/>
    <w:rsid w:val="00727CF6"/>
    <w:rsid w:val="00727F5F"/>
    <w:rsid w:val="007301C4"/>
    <w:rsid w:val="00730467"/>
    <w:rsid w:val="00730570"/>
    <w:rsid w:val="00731CD7"/>
    <w:rsid w:val="007328AF"/>
    <w:rsid w:val="00732C4F"/>
    <w:rsid w:val="00733459"/>
    <w:rsid w:val="00733600"/>
    <w:rsid w:val="007343B6"/>
    <w:rsid w:val="00734B05"/>
    <w:rsid w:val="00734D31"/>
    <w:rsid w:val="00735178"/>
    <w:rsid w:val="007358B3"/>
    <w:rsid w:val="007361C7"/>
    <w:rsid w:val="007365F0"/>
    <w:rsid w:val="00736DAD"/>
    <w:rsid w:val="00737BA3"/>
    <w:rsid w:val="0074028F"/>
    <w:rsid w:val="0074052F"/>
    <w:rsid w:val="007405DB"/>
    <w:rsid w:val="007414FC"/>
    <w:rsid w:val="0074168D"/>
    <w:rsid w:val="007421FD"/>
    <w:rsid w:val="00743A8C"/>
    <w:rsid w:val="00743A93"/>
    <w:rsid w:val="00744306"/>
    <w:rsid w:val="007444E5"/>
    <w:rsid w:val="007444F7"/>
    <w:rsid w:val="007446FC"/>
    <w:rsid w:val="0074537A"/>
    <w:rsid w:val="0074565B"/>
    <w:rsid w:val="007458C4"/>
    <w:rsid w:val="00745A99"/>
    <w:rsid w:val="00745C1D"/>
    <w:rsid w:val="00747A3D"/>
    <w:rsid w:val="00747E33"/>
    <w:rsid w:val="007505EC"/>
    <w:rsid w:val="00750A98"/>
    <w:rsid w:val="00750E79"/>
    <w:rsid w:val="00752B85"/>
    <w:rsid w:val="0075352C"/>
    <w:rsid w:val="00753766"/>
    <w:rsid w:val="00753AF2"/>
    <w:rsid w:val="00754084"/>
    <w:rsid w:val="00754B44"/>
    <w:rsid w:val="0075578E"/>
    <w:rsid w:val="00756047"/>
    <w:rsid w:val="00756B38"/>
    <w:rsid w:val="00756B8F"/>
    <w:rsid w:val="007575A4"/>
    <w:rsid w:val="00757C74"/>
    <w:rsid w:val="007616BC"/>
    <w:rsid w:val="00761C2B"/>
    <w:rsid w:val="00762899"/>
    <w:rsid w:val="00762A45"/>
    <w:rsid w:val="00762F89"/>
    <w:rsid w:val="00763202"/>
    <w:rsid w:val="007632E2"/>
    <w:rsid w:val="0076339B"/>
    <w:rsid w:val="00763861"/>
    <w:rsid w:val="00763B97"/>
    <w:rsid w:val="0076421F"/>
    <w:rsid w:val="00764433"/>
    <w:rsid w:val="0076500F"/>
    <w:rsid w:val="00765271"/>
    <w:rsid w:val="00765327"/>
    <w:rsid w:val="00765949"/>
    <w:rsid w:val="00766219"/>
    <w:rsid w:val="007663DA"/>
    <w:rsid w:val="00766786"/>
    <w:rsid w:val="00766DA7"/>
    <w:rsid w:val="00767282"/>
    <w:rsid w:val="00770038"/>
    <w:rsid w:val="0077086D"/>
    <w:rsid w:val="00770B54"/>
    <w:rsid w:val="00770FED"/>
    <w:rsid w:val="00771125"/>
    <w:rsid w:val="00771633"/>
    <w:rsid w:val="00772E13"/>
    <w:rsid w:val="00773353"/>
    <w:rsid w:val="007746D9"/>
    <w:rsid w:val="00775265"/>
    <w:rsid w:val="0077539B"/>
    <w:rsid w:val="00776697"/>
    <w:rsid w:val="00777368"/>
    <w:rsid w:val="00777610"/>
    <w:rsid w:val="00780987"/>
    <w:rsid w:val="00780E10"/>
    <w:rsid w:val="0078147B"/>
    <w:rsid w:val="007819E8"/>
    <w:rsid w:val="00782422"/>
    <w:rsid w:val="00782B2D"/>
    <w:rsid w:val="00783309"/>
    <w:rsid w:val="00783453"/>
    <w:rsid w:val="00783997"/>
    <w:rsid w:val="00783B41"/>
    <w:rsid w:val="00784402"/>
    <w:rsid w:val="007845A5"/>
    <w:rsid w:val="00784AD0"/>
    <w:rsid w:val="0078505B"/>
    <w:rsid w:val="00785D46"/>
    <w:rsid w:val="00786B36"/>
    <w:rsid w:val="00787020"/>
    <w:rsid w:val="0078786B"/>
    <w:rsid w:val="007901E3"/>
    <w:rsid w:val="00790221"/>
    <w:rsid w:val="00790D1A"/>
    <w:rsid w:val="0079100F"/>
    <w:rsid w:val="0079119A"/>
    <w:rsid w:val="00791B56"/>
    <w:rsid w:val="00793BBB"/>
    <w:rsid w:val="00794A32"/>
    <w:rsid w:val="007954F6"/>
    <w:rsid w:val="007958A6"/>
    <w:rsid w:val="00796960"/>
    <w:rsid w:val="007969A0"/>
    <w:rsid w:val="00797025"/>
    <w:rsid w:val="007A013C"/>
    <w:rsid w:val="007A07F4"/>
    <w:rsid w:val="007A0ABA"/>
    <w:rsid w:val="007A0F7D"/>
    <w:rsid w:val="007A108B"/>
    <w:rsid w:val="007A1FB0"/>
    <w:rsid w:val="007A374B"/>
    <w:rsid w:val="007A3E2E"/>
    <w:rsid w:val="007A488E"/>
    <w:rsid w:val="007A54E7"/>
    <w:rsid w:val="007A67ED"/>
    <w:rsid w:val="007A779F"/>
    <w:rsid w:val="007A7A80"/>
    <w:rsid w:val="007B0173"/>
    <w:rsid w:val="007B02A7"/>
    <w:rsid w:val="007B2039"/>
    <w:rsid w:val="007B20EA"/>
    <w:rsid w:val="007B2B2E"/>
    <w:rsid w:val="007B2B45"/>
    <w:rsid w:val="007B30FF"/>
    <w:rsid w:val="007B319B"/>
    <w:rsid w:val="007B4195"/>
    <w:rsid w:val="007B42E6"/>
    <w:rsid w:val="007B4BB1"/>
    <w:rsid w:val="007B51D1"/>
    <w:rsid w:val="007B68ED"/>
    <w:rsid w:val="007B6CAF"/>
    <w:rsid w:val="007B73F5"/>
    <w:rsid w:val="007C079F"/>
    <w:rsid w:val="007C1D02"/>
    <w:rsid w:val="007C22F8"/>
    <w:rsid w:val="007C25DB"/>
    <w:rsid w:val="007C2832"/>
    <w:rsid w:val="007C30AC"/>
    <w:rsid w:val="007C313F"/>
    <w:rsid w:val="007C32CE"/>
    <w:rsid w:val="007C4617"/>
    <w:rsid w:val="007C5B2B"/>
    <w:rsid w:val="007C7813"/>
    <w:rsid w:val="007C78F6"/>
    <w:rsid w:val="007D02F0"/>
    <w:rsid w:val="007D037D"/>
    <w:rsid w:val="007D1A2F"/>
    <w:rsid w:val="007D22F6"/>
    <w:rsid w:val="007D4126"/>
    <w:rsid w:val="007D42D3"/>
    <w:rsid w:val="007D46B3"/>
    <w:rsid w:val="007D4A99"/>
    <w:rsid w:val="007D4FBE"/>
    <w:rsid w:val="007D514A"/>
    <w:rsid w:val="007D54C8"/>
    <w:rsid w:val="007D72F5"/>
    <w:rsid w:val="007E026F"/>
    <w:rsid w:val="007E09B3"/>
    <w:rsid w:val="007E0E47"/>
    <w:rsid w:val="007E2BBD"/>
    <w:rsid w:val="007E3F4B"/>
    <w:rsid w:val="007E4823"/>
    <w:rsid w:val="007E5A88"/>
    <w:rsid w:val="007E5D1D"/>
    <w:rsid w:val="007E63DC"/>
    <w:rsid w:val="007E6982"/>
    <w:rsid w:val="007E6AE6"/>
    <w:rsid w:val="007E7479"/>
    <w:rsid w:val="007E7814"/>
    <w:rsid w:val="007F052B"/>
    <w:rsid w:val="007F0AAC"/>
    <w:rsid w:val="007F0DD6"/>
    <w:rsid w:val="007F0DF9"/>
    <w:rsid w:val="007F0E76"/>
    <w:rsid w:val="007F1870"/>
    <w:rsid w:val="007F1B54"/>
    <w:rsid w:val="007F234C"/>
    <w:rsid w:val="007F25EC"/>
    <w:rsid w:val="007F2B46"/>
    <w:rsid w:val="007F3C04"/>
    <w:rsid w:val="007F3F64"/>
    <w:rsid w:val="007F477D"/>
    <w:rsid w:val="007F566A"/>
    <w:rsid w:val="007F6D0F"/>
    <w:rsid w:val="0080183E"/>
    <w:rsid w:val="00801A8F"/>
    <w:rsid w:val="00801F66"/>
    <w:rsid w:val="0080254D"/>
    <w:rsid w:val="008028A1"/>
    <w:rsid w:val="008028F0"/>
    <w:rsid w:val="008037A3"/>
    <w:rsid w:val="0080502B"/>
    <w:rsid w:val="00806034"/>
    <w:rsid w:val="008067A0"/>
    <w:rsid w:val="00807930"/>
    <w:rsid w:val="00807A3A"/>
    <w:rsid w:val="00810909"/>
    <w:rsid w:val="008115CD"/>
    <w:rsid w:val="0081184D"/>
    <w:rsid w:val="00811BA4"/>
    <w:rsid w:val="00811EF4"/>
    <w:rsid w:val="00812082"/>
    <w:rsid w:val="00812679"/>
    <w:rsid w:val="00812835"/>
    <w:rsid w:val="00812906"/>
    <w:rsid w:val="0081328A"/>
    <w:rsid w:val="00813723"/>
    <w:rsid w:val="00813826"/>
    <w:rsid w:val="00814365"/>
    <w:rsid w:val="00814457"/>
    <w:rsid w:val="0081569F"/>
    <w:rsid w:val="00815ABE"/>
    <w:rsid w:val="00815E37"/>
    <w:rsid w:val="0081612A"/>
    <w:rsid w:val="008161DD"/>
    <w:rsid w:val="00816361"/>
    <w:rsid w:val="00816FD1"/>
    <w:rsid w:val="0081736F"/>
    <w:rsid w:val="0081748D"/>
    <w:rsid w:val="008175BB"/>
    <w:rsid w:val="00817D75"/>
    <w:rsid w:val="00817F9C"/>
    <w:rsid w:val="008201C1"/>
    <w:rsid w:val="008218DC"/>
    <w:rsid w:val="00821E21"/>
    <w:rsid w:val="0082258C"/>
    <w:rsid w:val="00822940"/>
    <w:rsid w:val="00822D1B"/>
    <w:rsid w:val="00823114"/>
    <w:rsid w:val="00823F6D"/>
    <w:rsid w:val="00824424"/>
    <w:rsid w:val="00824762"/>
    <w:rsid w:val="008253B2"/>
    <w:rsid w:val="00826C79"/>
    <w:rsid w:val="008274A5"/>
    <w:rsid w:val="00827C9B"/>
    <w:rsid w:val="00830710"/>
    <w:rsid w:val="008318D8"/>
    <w:rsid w:val="00832BD0"/>
    <w:rsid w:val="00833112"/>
    <w:rsid w:val="00833D1A"/>
    <w:rsid w:val="00833E49"/>
    <w:rsid w:val="00834824"/>
    <w:rsid w:val="008350B1"/>
    <w:rsid w:val="0083574F"/>
    <w:rsid w:val="0083576C"/>
    <w:rsid w:val="0083689C"/>
    <w:rsid w:val="00836F21"/>
    <w:rsid w:val="00836F90"/>
    <w:rsid w:val="00837066"/>
    <w:rsid w:val="008370C3"/>
    <w:rsid w:val="00837190"/>
    <w:rsid w:val="00837963"/>
    <w:rsid w:val="00837E9C"/>
    <w:rsid w:val="0084072D"/>
    <w:rsid w:val="00840854"/>
    <w:rsid w:val="00841145"/>
    <w:rsid w:val="00841BA5"/>
    <w:rsid w:val="008423D6"/>
    <w:rsid w:val="00842FCE"/>
    <w:rsid w:val="0084309D"/>
    <w:rsid w:val="00843C0C"/>
    <w:rsid w:val="00844A19"/>
    <w:rsid w:val="00845016"/>
    <w:rsid w:val="0084611A"/>
    <w:rsid w:val="008466D4"/>
    <w:rsid w:val="008468D9"/>
    <w:rsid w:val="00847D17"/>
    <w:rsid w:val="00850180"/>
    <w:rsid w:val="0085030C"/>
    <w:rsid w:val="0085042F"/>
    <w:rsid w:val="00850EB6"/>
    <w:rsid w:val="00851402"/>
    <w:rsid w:val="0085401E"/>
    <w:rsid w:val="008540BB"/>
    <w:rsid w:val="00856419"/>
    <w:rsid w:val="00856CA5"/>
    <w:rsid w:val="0086040F"/>
    <w:rsid w:val="00860492"/>
    <w:rsid w:val="00861BFE"/>
    <w:rsid w:val="008626FB"/>
    <w:rsid w:val="00863DAA"/>
    <w:rsid w:val="00863DF4"/>
    <w:rsid w:val="00863EAE"/>
    <w:rsid w:val="00864624"/>
    <w:rsid w:val="00864F63"/>
    <w:rsid w:val="008653A7"/>
    <w:rsid w:val="0086572A"/>
    <w:rsid w:val="0086623F"/>
    <w:rsid w:val="00866675"/>
    <w:rsid w:val="0086672D"/>
    <w:rsid w:val="00867177"/>
    <w:rsid w:val="008705FC"/>
    <w:rsid w:val="008731A5"/>
    <w:rsid w:val="0087392C"/>
    <w:rsid w:val="00873B0A"/>
    <w:rsid w:val="00873DCC"/>
    <w:rsid w:val="008745FE"/>
    <w:rsid w:val="00874670"/>
    <w:rsid w:val="0087488F"/>
    <w:rsid w:val="00875120"/>
    <w:rsid w:val="008758B5"/>
    <w:rsid w:val="0087657A"/>
    <w:rsid w:val="00876BAB"/>
    <w:rsid w:val="00876CDC"/>
    <w:rsid w:val="00876FDC"/>
    <w:rsid w:val="0087702E"/>
    <w:rsid w:val="008773B9"/>
    <w:rsid w:val="00877A6A"/>
    <w:rsid w:val="00880DE6"/>
    <w:rsid w:val="00880FD2"/>
    <w:rsid w:val="0088125D"/>
    <w:rsid w:val="00883339"/>
    <w:rsid w:val="008836AC"/>
    <w:rsid w:val="008852D5"/>
    <w:rsid w:val="00885673"/>
    <w:rsid w:val="0088583E"/>
    <w:rsid w:val="008861CC"/>
    <w:rsid w:val="00886B14"/>
    <w:rsid w:val="008903CD"/>
    <w:rsid w:val="00890448"/>
    <w:rsid w:val="008909D4"/>
    <w:rsid w:val="008913C5"/>
    <w:rsid w:val="00891D7F"/>
    <w:rsid w:val="008925C2"/>
    <w:rsid w:val="00892E0B"/>
    <w:rsid w:val="008933B6"/>
    <w:rsid w:val="00893BEA"/>
    <w:rsid w:val="00894121"/>
    <w:rsid w:val="0089479F"/>
    <w:rsid w:val="0089487C"/>
    <w:rsid w:val="008957C6"/>
    <w:rsid w:val="00896230"/>
    <w:rsid w:val="0089701D"/>
    <w:rsid w:val="008972E8"/>
    <w:rsid w:val="008A0060"/>
    <w:rsid w:val="008A0080"/>
    <w:rsid w:val="008A0635"/>
    <w:rsid w:val="008A126B"/>
    <w:rsid w:val="008A24FD"/>
    <w:rsid w:val="008A29A2"/>
    <w:rsid w:val="008A2A9E"/>
    <w:rsid w:val="008A3614"/>
    <w:rsid w:val="008A407F"/>
    <w:rsid w:val="008A48EF"/>
    <w:rsid w:val="008A4D88"/>
    <w:rsid w:val="008A4DEA"/>
    <w:rsid w:val="008A4EB6"/>
    <w:rsid w:val="008A5512"/>
    <w:rsid w:val="008A5FB4"/>
    <w:rsid w:val="008A654C"/>
    <w:rsid w:val="008A680C"/>
    <w:rsid w:val="008A6933"/>
    <w:rsid w:val="008A6BCA"/>
    <w:rsid w:val="008A742C"/>
    <w:rsid w:val="008A7490"/>
    <w:rsid w:val="008B0136"/>
    <w:rsid w:val="008B03C2"/>
    <w:rsid w:val="008B1BDD"/>
    <w:rsid w:val="008B2035"/>
    <w:rsid w:val="008B2791"/>
    <w:rsid w:val="008B2865"/>
    <w:rsid w:val="008B3844"/>
    <w:rsid w:val="008B3C7A"/>
    <w:rsid w:val="008B474C"/>
    <w:rsid w:val="008B4926"/>
    <w:rsid w:val="008B4A11"/>
    <w:rsid w:val="008B565F"/>
    <w:rsid w:val="008B6A47"/>
    <w:rsid w:val="008B6D6F"/>
    <w:rsid w:val="008B6FA0"/>
    <w:rsid w:val="008B7004"/>
    <w:rsid w:val="008B7425"/>
    <w:rsid w:val="008B7CB5"/>
    <w:rsid w:val="008C0002"/>
    <w:rsid w:val="008C0B65"/>
    <w:rsid w:val="008C0BDD"/>
    <w:rsid w:val="008C0DEA"/>
    <w:rsid w:val="008C0F09"/>
    <w:rsid w:val="008C10ED"/>
    <w:rsid w:val="008C1539"/>
    <w:rsid w:val="008C1D07"/>
    <w:rsid w:val="008C1DA2"/>
    <w:rsid w:val="008C1E17"/>
    <w:rsid w:val="008C21A4"/>
    <w:rsid w:val="008C305F"/>
    <w:rsid w:val="008C351A"/>
    <w:rsid w:val="008C3FB8"/>
    <w:rsid w:val="008C4CBE"/>
    <w:rsid w:val="008C502E"/>
    <w:rsid w:val="008C5108"/>
    <w:rsid w:val="008C58B9"/>
    <w:rsid w:val="008C5B02"/>
    <w:rsid w:val="008C6706"/>
    <w:rsid w:val="008C6739"/>
    <w:rsid w:val="008C793A"/>
    <w:rsid w:val="008D0CE1"/>
    <w:rsid w:val="008D15B9"/>
    <w:rsid w:val="008D1604"/>
    <w:rsid w:val="008D1FA6"/>
    <w:rsid w:val="008D223A"/>
    <w:rsid w:val="008D2497"/>
    <w:rsid w:val="008D2768"/>
    <w:rsid w:val="008D281C"/>
    <w:rsid w:val="008D2BB3"/>
    <w:rsid w:val="008D36E7"/>
    <w:rsid w:val="008D4265"/>
    <w:rsid w:val="008D4C99"/>
    <w:rsid w:val="008D536F"/>
    <w:rsid w:val="008D5C5C"/>
    <w:rsid w:val="008D5DF8"/>
    <w:rsid w:val="008E00B2"/>
    <w:rsid w:val="008E042E"/>
    <w:rsid w:val="008E0AAD"/>
    <w:rsid w:val="008E116B"/>
    <w:rsid w:val="008E18C0"/>
    <w:rsid w:val="008E19E1"/>
    <w:rsid w:val="008E1AFB"/>
    <w:rsid w:val="008E2D80"/>
    <w:rsid w:val="008E2F36"/>
    <w:rsid w:val="008E3028"/>
    <w:rsid w:val="008E43CA"/>
    <w:rsid w:val="008E528B"/>
    <w:rsid w:val="008E5FB7"/>
    <w:rsid w:val="008E60FD"/>
    <w:rsid w:val="008E65E1"/>
    <w:rsid w:val="008E69ED"/>
    <w:rsid w:val="008F012E"/>
    <w:rsid w:val="008F04A9"/>
    <w:rsid w:val="008F0836"/>
    <w:rsid w:val="008F103B"/>
    <w:rsid w:val="008F2333"/>
    <w:rsid w:val="008F2E64"/>
    <w:rsid w:val="008F4B1F"/>
    <w:rsid w:val="008F4EA8"/>
    <w:rsid w:val="008F5EC6"/>
    <w:rsid w:val="008F611A"/>
    <w:rsid w:val="008F6203"/>
    <w:rsid w:val="008F6B4F"/>
    <w:rsid w:val="008F6CA6"/>
    <w:rsid w:val="008F6E57"/>
    <w:rsid w:val="008F6F17"/>
    <w:rsid w:val="008F7C02"/>
    <w:rsid w:val="00900370"/>
    <w:rsid w:val="0090061D"/>
    <w:rsid w:val="0090128C"/>
    <w:rsid w:val="00901382"/>
    <w:rsid w:val="009018AB"/>
    <w:rsid w:val="009019BE"/>
    <w:rsid w:val="0090231C"/>
    <w:rsid w:val="00902697"/>
    <w:rsid w:val="00902F1C"/>
    <w:rsid w:val="00903420"/>
    <w:rsid w:val="00903594"/>
    <w:rsid w:val="00903792"/>
    <w:rsid w:val="00903806"/>
    <w:rsid w:val="00904268"/>
    <w:rsid w:val="0090460A"/>
    <w:rsid w:val="0090474E"/>
    <w:rsid w:val="00904E0E"/>
    <w:rsid w:val="009051F6"/>
    <w:rsid w:val="009053D0"/>
    <w:rsid w:val="00905834"/>
    <w:rsid w:val="00905936"/>
    <w:rsid w:val="00906EA6"/>
    <w:rsid w:val="00906EFD"/>
    <w:rsid w:val="00907362"/>
    <w:rsid w:val="009078F5"/>
    <w:rsid w:val="00907F77"/>
    <w:rsid w:val="00910828"/>
    <w:rsid w:val="00910E83"/>
    <w:rsid w:val="00911298"/>
    <w:rsid w:val="00912270"/>
    <w:rsid w:val="009126E0"/>
    <w:rsid w:val="00912D2E"/>
    <w:rsid w:val="00913C7F"/>
    <w:rsid w:val="00914BF6"/>
    <w:rsid w:val="0091604D"/>
    <w:rsid w:val="00916571"/>
    <w:rsid w:val="0091730F"/>
    <w:rsid w:val="00917508"/>
    <w:rsid w:val="00917B25"/>
    <w:rsid w:val="00920582"/>
    <w:rsid w:val="009209CB"/>
    <w:rsid w:val="00921B7A"/>
    <w:rsid w:val="00921DE9"/>
    <w:rsid w:val="0092219B"/>
    <w:rsid w:val="00923E93"/>
    <w:rsid w:val="00924CA1"/>
    <w:rsid w:val="00924F18"/>
    <w:rsid w:val="00925317"/>
    <w:rsid w:val="009254CF"/>
    <w:rsid w:val="00925AFB"/>
    <w:rsid w:val="00925B5F"/>
    <w:rsid w:val="00925CAC"/>
    <w:rsid w:val="009263E8"/>
    <w:rsid w:val="009270AB"/>
    <w:rsid w:val="0092729E"/>
    <w:rsid w:val="00930504"/>
    <w:rsid w:val="00931750"/>
    <w:rsid w:val="00931954"/>
    <w:rsid w:val="00931BBC"/>
    <w:rsid w:val="00932927"/>
    <w:rsid w:val="00932C77"/>
    <w:rsid w:val="0093313C"/>
    <w:rsid w:val="00933C35"/>
    <w:rsid w:val="00933F61"/>
    <w:rsid w:val="0093550E"/>
    <w:rsid w:val="0093554B"/>
    <w:rsid w:val="00935919"/>
    <w:rsid w:val="00935947"/>
    <w:rsid w:val="009361D7"/>
    <w:rsid w:val="00936A52"/>
    <w:rsid w:val="00940109"/>
    <w:rsid w:val="00940FB0"/>
    <w:rsid w:val="00941008"/>
    <w:rsid w:val="00941341"/>
    <w:rsid w:val="00941944"/>
    <w:rsid w:val="00941F55"/>
    <w:rsid w:val="0094266A"/>
    <w:rsid w:val="009427ED"/>
    <w:rsid w:val="009435C2"/>
    <w:rsid w:val="009438A9"/>
    <w:rsid w:val="00943ABB"/>
    <w:rsid w:val="00943D47"/>
    <w:rsid w:val="0094405B"/>
    <w:rsid w:val="0094454D"/>
    <w:rsid w:val="00944C03"/>
    <w:rsid w:val="009450BF"/>
    <w:rsid w:val="00945F82"/>
    <w:rsid w:val="009463CF"/>
    <w:rsid w:val="009474F4"/>
    <w:rsid w:val="009474FE"/>
    <w:rsid w:val="00947829"/>
    <w:rsid w:val="009502EA"/>
    <w:rsid w:val="009507AC"/>
    <w:rsid w:val="00950A6B"/>
    <w:rsid w:val="00950E18"/>
    <w:rsid w:val="0095132A"/>
    <w:rsid w:val="009514F7"/>
    <w:rsid w:val="0095189C"/>
    <w:rsid w:val="00951AB7"/>
    <w:rsid w:val="00951AD1"/>
    <w:rsid w:val="00951EE6"/>
    <w:rsid w:val="009520E5"/>
    <w:rsid w:val="009523F9"/>
    <w:rsid w:val="009530F5"/>
    <w:rsid w:val="00953248"/>
    <w:rsid w:val="00954045"/>
    <w:rsid w:val="00954DAE"/>
    <w:rsid w:val="00954DC7"/>
    <w:rsid w:val="009554C8"/>
    <w:rsid w:val="00955860"/>
    <w:rsid w:val="00955C1F"/>
    <w:rsid w:val="009577B5"/>
    <w:rsid w:val="009578D8"/>
    <w:rsid w:val="00957C4B"/>
    <w:rsid w:val="00957F2A"/>
    <w:rsid w:val="0096151E"/>
    <w:rsid w:val="00962337"/>
    <w:rsid w:val="00963303"/>
    <w:rsid w:val="00963DF5"/>
    <w:rsid w:val="00964CEC"/>
    <w:rsid w:val="00964E41"/>
    <w:rsid w:val="009653C5"/>
    <w:rsid w:val="00965B50"/>
    <w:rsid w:val="009662C4"/>
    <w:rsid w:val="00966312"/>
    <w:rsid w:val="00967229"/>
    <w:rsid w:val="009672C7"/>
    <w:rsid w:val="00967F1F"/>
    <w:rsid w:val="0097022D"/>
    <w:rsid w:val="009703BE"/>
    <w:rsid w:val="009704BD"/>
    <w:rsid w:val="00970948"/>
    <w:rsid w:val="00970E72"/>
    <w:rsid w:val="009710FF"/>
    <w:rsid w:val="0097143C"/>
    <w:rsid w:val="009714D4"/>
    <w:rsid w:val="0097196D"/>
    <w:rsid w:val="00973585"/>
    <w:rsid w:val="00974049"/>
    <w:rsid w:val="00974D70"/>
    <w:rsid w:val="0097505F"/>
    <w:rsid w:val="0097547D"/>
    <w:rsid w:val="009758E8"/>
    <w:rsid w:val="0097593A"/>
    <w:rsid w:val="009764E8"/>
    <w:rsid w:val="009766FA"/>
    <w:rsid w:val="00976EB3"/>
    <w:rsid w:val="00977401"/>
    <w:rsid w:val="0097746A"/>
    <w:rsid w:val="00977977"/>
    <w:rsid w:val="00980086"/>
    <w:rsid w:val="00980230"/>
    <w:rsid w:val="00980D13"/>
    <w:rsid w:val="0098152A"/>
    <w:rsid w:val="00981A77"/>
    <w:rsid w:val="00981A8A"/>
    <w:rsid w:val="00981D9A"/>
    <w:rsid w:val="0098211B"/>
    <w:rsid w:val="009852CE"/>
    <w:rsid w:val="00985C11"/>
    <w:rsid w:val="00986782"/>
    <w:rsid w:val="00986A32"/>
    <w:rsid w:val="00986CAE"/>
    <w:rsid w:val="0098704F"/>
    <w:rsid w:val="009875A1"/>
    <w:rsid w:val="0099087C"/>
    <w:rsid w:val="0099147B"/>
    <w:rsid w:val="00991626"/>
    <w:rsid w:val="00991868"/>
    <w:rsid w:val="00991D63"/>
    <w:rsid w:val="00991F57"/>
    <w:rsid w:val="00993EBA"/>
    <w:rsid w:val="00994220"/>
    <w:rsid w:val="0099500D"/>
    <w:rsid w:val="009968C7"/>
    <w:rsid w:val="00997156"/>
    <w:rsid w:val="009A0DEC"/>
    <w:rsid w:val="009A1435"/>
    <w:rsid w:val="009A168A"/>
    <w:rsid w:val="009A2453"/>
    <w:rsid w:val="009A24DB"/>
    <w:rsid w:val="009A25E7"/>
    <w:rsid w:val="009A2A70"/>
    <w:rsid w:val="009A2E08"/>
    <w:rsid w:val="009A2F8C"/>
    <w:rsid w:val="009A3406"/>
    <w:rsid w:val="009A3A94"/>
    <w:rsid w:val="009A3D2A"/>
    <w:rsid w:val="009A47BC"/>
    <w:rsid w:val="009A524A"/>
    <w:rsid w:val="009A568E"/>
    <w:rsid w:val="009A58D5"/>
    <w:rsid w:val="009A6302"/>
    <w:rsid w:val="009A66AD"/>
    <w:rsid w:val="009A6F58"/>
    <w:rsid w:val="009A7102"/>
    <w:rsid w:val="009A760B"/>
    <w:rsid w:val="009B057D"/>
    <w:rsid w:val="009B07C6"/>
    <w:rsid w:val="009B08E8"/>
    <w:rsid w:val="009B08F6"/>
    <w:rsid w:val="009B1087"/>
    <w:rsid w:val="009B11D6"/>
    <w:rsid w:val="009B160B"/>
    <w:rsid w:val="009B270A"/>
    <w:rsid w:val="009B2E96"/>
    <w:rsid w:val="009B377A"/>
    <w:rsid w:val="009B3E2A"/>
    <w:rsid w:val="009B49BA"/>
    <w:rsid w:val="009B53C0"/>
    <w:rsid w:val="009B5C18"/>
    <w:rsid w:val="009B5CE2"/>
    <w:rsid w:val="009B6DF2"/>
    <w:rsid w:val="009B738A"/>
    <w:rsid w:val="009B741D"/>
    <w:rsid w:val="009B758F"/>
    <w:rsid w:val="009B76A7"/>
    <w:rsid w:val="009B7FC2"/>
    <w:rsid w:val="009C085C"/>
    <w:rsid w:val="009C091C"/>
    <w:rsid w:val="009C15A9"/>
    <w:rsid w:val="009C293D"/>
    <w:rsid w:val="009C2F54"/>
    <w:rsid w:val="009C2F7A"/>
    <w:rsid w:val="009C35C3"/>
    <w:rsid w:val="009C35D4"/>
    <w:rsid w:val="009C42E0"/>
    <w:rsid w:val="009C4981"/>
    <w:rsid w:val="009C50DA"/>
    <w:rsid w:val="009C54F0"/>
    <w:rsid w:val="009C5D44"/>
    <w:rsid w:val="009C6043"/>
    <w:rsid w:val="009C64F4"/>
    <w:rsid w:val="009D1072"/>
    <w:rsid w:val="009D1363"/>
    <w:rsid w:val="009D2653"/>
    <w:rsid w:val="009D273D"/>
    <w:rsid w:val="009D2F29"/>
    <w:rsid w:val="009D3A94"/>
    <w:rsid w:val="009D3B2F"/>
    <w:rsid w:val="009D401F"/>
    <w:rsid w:val="009D535A"/>
    <w:rsid w:val="009D580C"/>
    <w:rsid w:val="009D6436"/>
    <w:rsid w:val="009D6742"/>
    <w:rsid w:val="009D7C7D"/>
    <w:rsid w:val="009D7DED"/>
    <w:rsid w:val="009E0693"/>
    <w:rsid w:val="009E06ED"/>
    <w:rsid w:val="009E0714"/>
    <w:rsid w:val="009E0B6F"/>
    <w:rsid w:val="009E1096"/>
    <w:rsid w:val="009E1426"/>
    <w:rsid w:val="009E1469"/>
    <w:rsid w:val="009E2190"/>
    <w:rsid w:val="009E232E"/>
    <w:rsid w:val="009E2B82"/>
    <w:rsid w:val="009E2CC8"/>
    <w:rsid w:val="009E3406"/>
    <w:rsid w:val="009E3936"/>
    <w:rsid w:val="009E3E33"/>
    <w:rsid w:val="009E475D"/>
    <w:rsid w:val="009E4E9D"/>
    <w:rsid w:val="009E50B7"/>
    <w:rsid w:val="009E67E0"/>
    <w:rsid w:val="009F01C6"/>
    <w:rsid w:val="009F0559"/>
    <w:rsid w:val="009F078F"/>
    <w:rsid w:val="009F0A60"/>
    <w:rsid w:val="009F1DE4"/>
    <w:rsid w:val="009F234E"/>
    <w:rsid w:val="009F25E8"/>
    <w:rsid w:val="009F3BF9"/>
    <w:rsid w:val="009F3C4E"/>
    <w:rsid w:val="009F50CF"/>
    <w:rsid w:val="009F50FB"/>
    <w:rsid w:val="009F5C55"/>
    <w:rsid w:val="009F7540"/>
    <w:rsid w:val="009F7E4F"/>
    <w:rsid w:val="00A01092"/>
    <w:rsid w:val="00A014A6"/>
    <w:rsid w:val="00A01995"/>
    <w:rsid w:val="00A02481"/>
    <w:rsid w:val="00A025C5"/>
    <w:rsid w:val="00A02EB1"/>
    <w:rsid w:val="00A037E5"/>
    <w:rsid w:val="00A039F3"/>
    <w:rsid w:val="00A04665"/>
    <w:rsid w:val="00A04753"/>
    <w:rsid w:val="00A05035"/>
    <w:rsid w:val="00A05439"/>
    <w:rsid w:val="00A057F9"/>
    <w:rsid w:val="00A05834"/>
    <w:rsid w:val="00A05F1F"/>
    <w:rsid w:val="00A064B5"/>
    <w:rsid w:val="00A06FCD"/>
    <w:rsid w:val="00A117CE"/>
    <w:rsid w:val="00A11C77"/>
    <w:rsid w:val="00A1217D"/>
    <w:rsid w:val="00A12805"/>
    <w:rsid w:val="00A128E8"/>
    <w:rsid w:val="00A13ECA"/>
    <w:rsid w:val="00A1462A"/>
    <w:rsid w:val="00A14A74"/>
    <w:rsid w:val="00A14FC1"/>
    <w:rsid w:val="00A150FC"/>
    <w:rsid w:val="00A153AA"/>
    <w:rsid w:val="00A1555B"/>
    <w:rsid w:val="00A1599E"/>
    <w:rsid w:val="00A15ED5"/>
    <w:rsid w:val="00A16242"/>
    <w:rsid w:val="00A16D30"/>
    <w:rsid w:val="00A1722C"/>
    <w:rsid w:val="00A17613"/>
    <w:rsid w:val="00A17D18"/>
    <w:rsid w:val="00A20148"/>
    <w:rsid w:val="00A20357"/>
    <w:rsid w:val="00A20E04"/>
    <w:rsid w:val="00A212F4"/>
    <w:rsid w:val="00A213D5"/>
    <w:rsid w:val="00A227D9"/>
    <w:rsid w:val="00A228BF"/>
    <w:rsid w:val="00A22F70"/>
    <w:rsid w:val="00A234E1"/>
    <w:rsid w:val="00A23B1B"/>
    <w:rsid w:val="00A2449C"/>
    <w:rsid w:val="00A25001"/>
    <w:rsid w:val="00A255F6"/>
    <w:rsid w:val="00A25C90"/>
    <w:rsid w:val="00A25E90"/>
    <w:rsid w:val="00A2630C"/>
    <w:rsid w:val="00A2714B"/>
    <w:rsid w:val="00A274A7"/>
    <w:rsid w:val="00A27577"/>
    <w:rsid w:val="00A275E1"/>
    <w:rsid w:val="00A2763F"/>
    <w:rsid w:val="00A3033B"/>
    <w:rsid w:val="00A309E6"/>
    <w:rsid w:val="00A30BE9"/>
    <w:rsid w:val="00A31200"/>
    <w:rsid w:val="00A31456"/>
    <w:rsid w:val="00A316B8"/>
    <w:rsid w:val="00A31E94"/>
    <w:rsid w:val="00A31F0E"/>
    <w:rsid w:val="00A32F66"/>
    <w:rsid w:val="00A3301F"/>
    <w:rsid w:val="00A3399E"/>
    <w:rsid w:val="00A33A50"/>
    <w:rsid w:val="00A341D3"/>
    <w:rsid w:val="00A344A7"/>
    <w:rsid w:val="00A34B7C"/>
    <w:rsid w:val="00A3539F"/>
    <w:rsid w:val="00A353FD"/>
    <w:rsid w:val="00A365EA"/>
    <w:rsid w:val="00A36AD0"/>
    <w:rsid w:val="00A377B7"/>
    <w:rsid w:val="00A37B21"/>
    <w:rsid w:val="00A37C3F"/>
    <w:rsid w:val="00A37E37"/>
    <w:rsid w:val="00A4056F"/>
    <w:rsid w:val="00A41049"/>
    <w:rsid w:val="00A41832"/>
    <w:rsid w:val="00A41CB1"/>
    <w:rsid w:val="00A41CD9"/>
    <w:rsid w:val="00A42793"/>
    <w:rsid w:val="00A427D1"/>
    <w:rsid w:val="00A439BD"/>
    <w:rsid w:val="00A4448B"/>
    <w:rsid w:val="00A452A4"/>
    <w:rsid w:val="00A45621"/>
    <w:rsid w:val="00A4565F"/>
    <w:rsid w:val="00A45F67"/>
    <w:rsid w:val="00A462B0"/>
    <w:rsid w:val="00A50D00"/>
    <w:rsid w:val="00A51B9B"/>
    <w:rsid w:val="00A529A6"/>
    <w:rsid w:val="00A5392B"/>
    <w:rsid w:val="00A54307"/>
    <w:rsid w:val="00A54341"/>
    <w:rsid w:val="00A549EE"/>
    <w:rsid w:val="00A54C04"/>
    <w:rsid w:val="00A55B8B"/>
    <w:rsid w:val="00A56430"/>
    <w:rsid w:val="00A564D8"/>
    <w:rsid w:val="00A5681B"/>
    <w:rsid w:val="00A5688F"/>
    <w:rsid w:val="00A56D6E"/>
    <w:rsid w:val="00A56E44"/>
    <w:rsid w:val="00A570C0"/>
    <w:rsid w:val="00A576E4"/>
    <w:rsid w:val="00A57A92"/>
    <w:rsid w:val="00A60985"/>
    <w:rsid w:val="00A6208D"/>
    <w:rsid w:val="00A6282E"/>
    <w:rsid w:val="00A62A3C"/>
    <w:rsid w:val="00A62C2D"/>
    <w:rsid w:val="00A62E1B"/>
    <w:rsid w:val="00A63998"/>
    <w:rsid w:val="00A639BF"/>
    <w:rsid w:val="00A64CAD"/>
    <w:rsid w:val="00A65237"/>
    <w:rsid w:val="00A652A4"/>
    <w:rsid w:val="00A65F83"/>
    <w:rsid w:val="00A6697B"/>
    <w:rsid w:val="00A66A6E"/>
    <w:rsid w:val="00A66F53"/>
    <w:rsid w:val="00A6712A"/>
    <w:rsid w:val="00A6750C"/>
    <w:rsid w:val="00A677A6"/>
    <w:rsid w:val="00A67F10"/>
    <w:rsid w:val="00A7013C"/>
    <w:rsid w:val="00A70B61"/>
    <w:rsid w:val="00A70D7A"/>
    <w:rsid w:val="00A7143A"/>
    <w:rsid w:val="00A71943"/>
    <w:rsid w:val="00A727DE"/>
    <w:rsid w:val="00A73A03"/>
    <w:rsid w:val="00A74C8A"/>
    <w:rsid w:val="00A75342"/>
    <w:rsid w:val="00A7543C"/>
    <w:rsid w:val="00A75688"/>
    <w:rsid w:val="00A76BD9"/>
    <w:rsid w:val="00A775A6"/>
    <w:rsid w:val="00A8112B"/>
    <w:rsid w:val="00A8133E"/>
    <w:rsid w:val="00A8275D"/>
    <w:rsid w:val="00A82894"/>
    <w:rsid w:val="00A82F7C"/>
    <w:rsid w:val="00A82FAD"/>
    <w:rsid w:val="00A83380"/>
    <w:rsid w:val="00A83425"/>
    <w:rsid w:val="00A837CF"/>
    <w:rsid w:val="00A838E9"/>
    <w:rsid w:val="00A84390"/>
    <w:rsid w:val="00A848D3"/>
    <w:rsid w:val="00A8593C"/>
    <w:rsid w:val="00A85A0D"/>
    <w:rsid w:val="00A85CF8"/>
    <w:rsid w:val="00A860E2"/>
    <w:rsid w:val="00A8613D"/>
    <w:rsid w:val="00A8662D"/>
    <w:rsid w:val="00A86710"/>
    <w:rsid w:val="00A87F3B"/>
    <w:rsid w:val="00A9074C"/>
    <w:rsid w:val="00A90F8D"/>
    <w:rsid w:val="00A91100"/>
    <w:rsid w:val="00A91482"/>
    <w:rsid w:val="00A920ED"/>
    <w:rsid w:val="00A92A11"/>
    <w:rsid w:val="00A93FA6"/>
    <w:rsid w:val="00A94792"/>
    <w:rsid w:val="00A948A9"/>
    <w:rsid w:val="00A95276"/>
    <w:rsid w:val="00A95CEE"/>
    <w:rsid w:val="00A96B5C"/>
    <w:rsid w:val="00A96E5A"/>
    <w:rsid w:val="00AA01D0"/>
    <w:rsid w:val="00AA0B21"/>
    <w:rsid w:val="00AA1175"/>
    <w:rsid w:val="00AA1D76"/>
    <w:rsid w:val="00AA207F"/>
    <w:rsid w:val="00AA227F"/>
    <w:rsid w:val="00AA2782"/>
    <w:rsid w:val="00AA2FFD"/>
    <w:rsid w:val="00AA438A"/>
    <w:rsid w:val="00AA4525"/>
    <w:rsid w:val="00AA4C09"/>
    <w:rsid w:val="00AA5911"/>
    <w:rsid w:val="00AA5E73"/>
    <w:rsid w:val="00AA6972"/>
    <w:rsid w:val="00AA70B3"/>
    <w:rsid w:val="00AB0530"/>
    <w:rsid w:val="00AB1174"/>
    <w:rsid w:val="00AB1AE6"/>
    <w:rsid w:val="00AB23CC"/>
    <w:rsid w:val="00AB284F"/>
    <w:rsid w:val="00AB28F0"/>
    <w:rsid w:val="00AB30ED"/>
    <w:rsid w:val="00AB4B56"/>
    <w:rsid w:val="00AB5F21"/>
    <w:rsid w:val="00AB620E"/>
    <w:rsid w:val="00AB635F"/>
    <w:rsid w:val="00AB7160"/>
    <w:rsid w:val="00AB72C6"/>
    <w:rsid w:val="00AB79FE"/>
    <w:rsid w:val="00AB7D34"/>
    <w:rsid w:val="00AC0368"/>
    <w:rsid w:val="00AC06C7"/>
    <w:rsid w:val="00AC1EEE"/>
    <w:rsid w:val="00AC2450"/>
    <w:rsid w:val="00AC343D"/>
    <w:rsid w:val="00AC436E"/>
    <w:rsid w:val="00AC477E"/>
    <w:rsid w:val="00AC4F4E"/>
    <w:rsid w:val="00AC4F53"/>
    <w:rsid w:val="00AC553D"/>
    <w:rsid w:val="00AC5F2E"/>
    <w:rsid w:val="00AC6249"/>
    <w:rsid w:val="00AC6394"/>
    <w:rsid w:val="00AC66FA"/>
    <w:rsid w:val="00AC70CD"/>
    <w:rsid w:val="00AC7AA9"/>
    <w:rsid w:val="00AC7FAA"/>
    <w:rsid w:val="00AD0A3B"/>
    <w:rsid w:val="00AD1247"/>
    <w:rsid w:val="00AD345C"/>
    <w:rsid w:val="00AD37D2"/>
    <w:rsid w:val="00AD4210"/>
    <w:rsid w:val="00AD51D2"/>
    <w:rsid w:val="00AD51E8"/>
    <w:rsid w:val="00AD6AA7"/>
    <w:rsid w:val="00AD6DBC"/>
    <w:rsid w:val="00AD6F50"/>
    <w:rsid w:val="00AD714C"/>
    <w:rsid w:val="00AD76B9"/>
    <w:rsid w:val="00AD7991"/>
    <w:rsid w:val="00AD7B79"/>
    <w:rsid w:val="00AE10CD"/>
    <w:rsid w:val="00AE14BD"/>
    <w:rsid w:val="00AE2176"/>
    <w:rsid w:val="00AE27BC"/>
    <w:rsid w:val="00AE2BD5"/>
    <w:rsid w:val="00AE2F04"/>
    <w:rsid w:val="00AE308F"/>
    <w:rsid w:val="00AE37CC"/>
    <w:rsid w:val="00AE382D"/>
    <w:rsid w:val="00AE3A3A"/>
    <w:rsid w:val="00AE3FE0"/>
    <w:rsid w:val="00AE48C4"/>
    <w:rsid w:val="00AE4A8D"/>
    <w:rsid w:val="00AE514B"/>
    <w:rsid w:val="00AE612B"/>
    <w:rsid w:val="00AE622E"/>
    <w:rsid w:val="00AE6B02"/>
    <w:rsid w:val="00AE6B14"/>
    <w:rsid w:val="00AE7272"/>
    <w:rsid w:val="00AE799F"/>
    <w:rsid w:val="00AE7AF0"/>
    <w:rsid w:val="00AF044B"/>
    <w:rsid w:val="00AF095D"/>
    <w:rsid w:val="00AF0A28"/>
    <w:rsid w:val="00AF1017"/>
    <w:rsid w:val="00AF1F5E"/>
    <w:rsid w:val="00AF2617"/>
    <w:rsid w:val="00AF27B5"/>
    <w:rsid w:val="00AF28E9"/>
    <w:rsid w:val="00AF3060"/>
    <w:rsid w:val="00AF3FA1"/>
    <w:rsid w:val="00AF4C22"/>
    <w:rsid w:val="00AF4C99"/>
    <w:rsid w:val="00AF4CA6"/>
    <w:rsid w:val="00AF5B53"/>
    <w:rsid w:val="00AF617F"/>
    <w:rsid w:val="00AF69F9"/>
    <w:rsid w:val="00AF6F7E"/>
    <w:rsid w:val="00AF6FD4"/>
    <w:rsid w:val="00AF7545"/>
    <w:rsid w:val="00B004BC"/>
    <w:rsid w:val="00B00FEF"/>
    <w:rsid w:val="00B013F4"/>
    <w:rsid w:val="00B01EF1"/>
    <w:rsid w:val="00B02D0E"/>
    <w:rsid w:val="00B02D60"/>
    <w:rsid w:val="00B02FD8"/>
    <w:rsid w:val="00B03155"/>
    <w:rsid w:val="00B0377A"/>
    <w:rsid w:val="00B05303"/>
    <w:rsid w:val="00B05780"/>
    <w:rsid w:val="00B05B80"/>
    <w:rsid w:val="00B06438"/>
    <w:rsid w:val="00B06488"/>
    <w:rsid w:val="00B06D60"/>
    <w:rsid w:val="00B06E81"/>
    <w:rsid w:val="00B071CE"/>
    <w:rsid w:val="00B10EEE"/>
    <w:rsid w:val="00B11436"/>
    <w:rsid w:val="00B11818"/>
    <w:rsid w:val="00B12488"/>
    <w:rsid w:val="00B12AD8"/>
    <w:rsid w:val="00B13730"/>
    <w:rsid w:val="00B13D45"/>
    <w:rsid w:val="00B15C34"/>
    <w:rsid w:val="00B15C40"/>
    <w:rsid w:val="00B16509"/>
    <w:rsid w:val="00B16C9D"/>
    <w:rsid w:val="00B16D0F"/>
    <w:rsid w:val="00B17CCA"/>
    <w:rsid w:val="00B20EAF"/>
    <w:rsid w:val="00B20FD4"/>
    <w:rsid w:val="00B210A8"/>
    <w:rsid w:val="00B21C62"/>
    <w:rsid w:val="00B21F0B"/>
    <w:rsid w:val="00B22428"/>
    <w:rsid w:val="00B232AA"/>
    <w:rsid w:val="00B239E2"/>
    <w:rsid w:val="00B23DB5"/>
    <w:rsid w:val="00B24A12"/>
    <w:rsid w:val="00B25164"/>
    <w:rsid w:val="00B2531B"/>
    <w:rsid w:val="00B25490"/>
    <w:rsid w:val="00B2593D"/>
    <w:rsid w:val="00B26AB8"/>
    <w:rsid w:val="00B26BF5"/>
    <w:rsid w:val="00B27695"/>
    <w:rsid w:val="00B276DD"/>
    <w:rsid w:val="00B302DF"/>
    <w:rsid w:val="00B30989"/>
    <w:rsid w:val="00B30E41"/>
    <w:rsid w:val="00B31328"/>
    <w:rsid w:val="00B3137E"/>
    <w:rsid w:val="00B31A55"/>
    <w:rsid w:val="00B3228F"/>
    <w:rsid w:val="00B32323"/>
    <w:rsid w:val="00B32374"/>
    <w:rsid w:val="00B336A0"/>
    <w:rsid w:val="00B3380D"/>
    <w:rsid w:val="00B34213"/>
    <w:rsid w:val="00B34626"/>
    <w:rsid w:val="00B347B7"/>
    <w:rsid w:val="00B3511B"/>
    <w:rsid w:val="00B36C9B"/>
    <w:rsid w:val="00B37B26"/>
    <w:rsid w:val="00B4197E"/>
    <w:rsid w:val="00B422BA"/>
    <w:rsid w:val="00B423A9"/>
    <w:rsid w:val="00B42B62"/>
    <w:rsid w:val="00B43737"/>
    <w:rsid w:val="00B439DD"/>
    <w:rsid w:val="00B4440F"/>
    <w:rsid w:val="00B4482C"/>
    <w:rsid w:val="00B4565B"/>
    <w:rsid w:val="00B45768"/>
    <w:rsid w:val="00B462C6"/>
    <w:rsid w:val="00B4667E"/>
    <w:rsid w:val="00B46CDC"/>
    <w:rsid w:val="00B47AA8"/>
    <w:rsid w:val="00B51F42"/>
    <w:rsid w:val="00B520E3"/>
    <w:rsid w:val="00B525A8"/>
    <w:rsid w:val="00B52A25"/>
    <w:rsid w:val="00B52CC0"/>
    <w:rsid w:val="00B537CC"/>
    <w:rsid w:val="00B53872"/>
    <w:rsid w:val="00B5411A"/>
    <w:rsid w:val="00B54270"/>
    <w:rsid w:val="00B54376"/>
    <w:rsid w:val="00B54451"/>
    <w:rsid w:val="00B549A9"/>
    <w:rsid w:val="00B551A6"/>
    <w:rsid w:val="00B5595D"/>
    <w:rsid w:val="00B56048"/>
    <w:rsid w:val="00B5684A"/>
    <w:rsid w:val="00B5692C"/>
    <w:rsid w:val="00B57064"/>
    <w:rsid w:val="00B57B37"/>
    <w:rsid w:val="00B6139E"/>
    <w:rsid w:val="00B614D5"/>
    <w:rsid w:val="00B6237D"/>
    <w:rsid w:val="00B6254F"/>
    <w:rsid w:val="00B62BEC"/>
    <w:rsid w:val="00B62F1F"/>
    <w:rsid w:val="00B639C3"/>
    <w:rsid w:val="00B6442B"/>
    <w:rsid w:val="00B64840"/>
    <w:rsid w:val="00B648A2"/>
    <w:rsid w:val="00B65BBF"/>
    <w:rsid w:val="00B65CBD"/>
    <w:rsid w:val="00B6677B"/>
    <w:rsid w:val="00B66B75"/>
    <w:rsid w:val="00B670A6"/>
    <w:rsid w:val="00B67A94"/>
    <w:rsid w:val="00B71CBF"/>
    <w:rsid w:val="00B71F5E"/>
    <w:rsid w:val="00B72678"/>
    <w:rsid w:val="00B728AF"/>
    <w:rsid w:val="00B72D39"/>
    <w:rsid w:val="00B72D5C"/>
    <w:rsid w:val="00B7415F"/>
    <w:rsid w:val="00B74382"/>
    <w:rsid w:val="00B7498D"/>
    <w:rsid w:val="00B74B46"/>
    <w:rsid w:val="00B75B91"/>
    <w:rsid w:val="00B76C5D"/>
    <w:rsid w:val="00B77ED6"/>
    <w:rsid w:val="00B805B4"/>
    <w:rsid w:val="00B8099C"/>
    <w:rsid w:val="00B814C5"/>
    <w:rsid w:val="00B8176E"/>
    <w:rsid w:val="00B81963"/>
    <w:rsid w:val="00B81B93"/>
    <w:rsid w:val="00B81C2F"/>
    <w:rsid w:val="00B81D04"/>
    <w:rsid w:val="00B81FEA"/>
    <w:rsid w:val="00B82124"/>
    <w:rsid w:val="00B82A78"/>
    <w:rsid w:val="00B83681"/>
    <w:rsid w:val="00B844A6"/>
    <w:rsid w:val="00B84665"/>
    <w:rsid w:val="00B847D0"/>
    <w:rsid w:val="00B84866"/>
    <w:rsid w:val="00B84BC8"/>
    <w:rsid w:val="00B84FD2"/>
    <w:rsid w:val="00B85AC2"/>
    <w:rsid w:val="00B8612D"/>
    <w:rsid w:val="00B867DF"/>
    <w:rsid w:val="00B86C8F"/>
    <w:rsid w:val="00B90315"/>
    <w:rsid w:val="00B9035B"/>
    <w:rsid w:val="00B90868"/>
    <w:rsid w:val="00B911C4"/>
    <w:rsid w:val="00B921E8"/>
    <w:rsid w:val="00B92468"/>
    <w:rsid w:val="00B92594"/>
    <w:rsid w:val="00B92802"/>
    <w:rsid w:val="00B934E4"/>
    <w:rsid w:val="00B9365F"/>
    <w:rsid w:val="00B9388D"/>
    <w:rsid w:val="00B93949"/>
    <w:rsid w:val="00B93A24"/>
    <w:rsid w:val="00B94909"/>
    <w:rsid w:val="00B95A74"/>
    <w:rsid w:val="00B95B28"/>
    <w:rsid w:val="00B95D06"/>
    <w:rsid w:val="00B95EA5"/>
    <w:rsid w:val="00B9628B"/>
    <w:rsid w:val="00B963C6"/>
    <w:rsid w:val="00B963DE"/>
    <w:rsid w:val="00B96BAB"/>
    <w:rsid w:val="00B97103"/>
    <w:rsid w:val="00B97E9F"/>
    <w:rsid w:val="00B97F1B"/>
    <w:rsid w:val="00BA041F"/>
    <w:rsid w:val="00BA054D"/>
    <w:rsid w:val="00BA0D50"/>
    <w:rsid w:val="00BA132B"/>
    <w:rsid w:val="00BA1387"/>
    <w:rsid w:val="00BA199A"/>
    <w:rsid w:val="00BA26CE"/>
    <w:rsid w:val="00BA2DD2"/>
    <w:rsid w:val="00BA3144"/>
    <w:rsid w:val="00BA3F25"/>
    <w:rsid w:val="00BA4154"/>
    <w:rsid w:val="00BA42A0"/>
    <w:rsid w:val="00BA47B4"/>
    <w:rsid w:val="00BA4E27"/>
    <w:rsid w:val="00BA6218"/>
    <w:rsid w:val="00BA675A"/>
    <w:rsid w:val="00BA72EE"/>
    <w:rsid w:val="00BB0218"/>
    <w:rsid w:val="00BB1136"/>
    <w:rsid w:val="00BB1E36"/>
    <w:rsid w:val="00BB2063"/>
    <w:rsid w:val="00BB2ED4"/>
    <w:rsid w:val="00BB2EE7"/>
    <w:rsid w:val="00BB31BA"/>
    <w:rsid w:val="00BB3992"/>
    <w:rsid w:val="00BB3F1E"/>
    <w:rsid w:val="00BB4383"/>
    <w:rsid w:val="00BB44B7"/>
    <w:rsid w:val="00BB4AC8"/>
    <w:rsid w:val="00BB5039"/>
    <w:rsid w:val="00BB59DD"/>
    <w:rsid w:val="00BB5A6A"/>
    <w:rsid w:val="00BB5F79"/>
    <w:rsid w:val="00BB66C1"/>
    <w:rsid w:val="00BB7DC8"/>
    <w:rsid w:val="00BC01B5"/>
    <w:rsid w:val="00BC03EB"/>
    <w:rsid w:val="00BC0C40"/>
    <w:rsid w:val="00BC0DDB"/>
    <w:rsid w:val="00BC37B4"/>
    <w:rsid w:val="00BC3C5A"/>
    <w:rsid w:val="00BC5705"/>
    <w:rsid w:val="00BC64A1"/>
    <w:rsid w:val="00BC6613"/>
    <w:rsid w:val="00BC6BB4"/>
    <w:rsid w:val="00BC7451"/>
    <w:rsid w:val="00BD03CF"/>
    <w:rsid w:val="00BD0C2C"/>
    <w:rsid w:val="00BD1497"/>
    <w:rsid w:val="00BD1FA5"/>
    <w:rsid w:val="00BD218E"/>
    <w:rsid w:val="00BD2590"/>
    <w:rsid w:val="00BD28B1"/>
    <w:rsid w:val="00BD3056"/>
    <w:rsid w:val="00BD33CA"/>
    <w:rsid w:val="00BD3D7E"/>
    <w:rsid w:val="00BD4298"/>
    <w:rsid w:val="00BD4421"/>
    <w:rsid w:val="00BD616E"/>
    <w:rsid w:val="00BD6CC7"/>
    <w:rsid w:val="00BD77C5"/>
    <w:rsid w:val="00BD7EAA"/>
    <w:rsid w:val="00BE01A6"/>
    <w:rsid w:val="00BE0479"/>
    <w:rsid w:val="00BE131A"/>
    <w:rsid w:val="00BE331B"/>
    <w:rsid w:val="00BE33BF"/>
    <w:rsid w:val="00BE3728"/>
    <w:rsid w:val="00BE3989"/>
    <w:rsid w:val="00BE447D"/>
    <w:rsid w:val="00BE64D8"/>
    <w:rsid w:val="00BE69AD"/>
    <w:rsid w:val="00BE6BB9"/>
    <w:rsid w:val="00BE6BE5"/>
    <w:rsid w:val="00BF0805"/>
    <w:rsid w:val="00BF28AE"/>
    <w:rsid w:val="00BF3268"/>
    <w:rsid w:val="00BF49F5"/>
    <w:rsid w:val="00BF4D49"/>
    <w:rsid w:val="00BF617B"/>
    <w:rsid w:val="00BF6284"/>
    <w:rsid w:val="00BF675F"/>
    <w:rsid w:val="00BF67E7"/>
    <w:rsid w:val="00BF6AC8"/>
    <w:rsid w:val="00BF73B9"/>
    <w:rsid w:val="00BF7A61"/>
    <w:rsid w:val="00BF7C98"/>
    <w:rsid w:val="00BF7ED4"/>
    <w:rsid w:val="00C009B5"/>
    <w:rsid w:val="00C017C8"/>
    <w:rsid w:val="00C01B90"/>
    <w:rsid w:val="00C02BD8"/>
    <w:rsid w:val="00C0329E"/>
    <w:rsid w:val="00C040C8"/>
    <w:rsid w:val="00C04A0E"/>
    <w:rsid w:val="00C04CE5"/>
    <w:rsid w:val="00C0529F"/>
    <w:rsid w:val="00C053C5"/>
    <w:rsid w:val="00C05560"/>
    <w:rsid w:val="00C06223"/>
    <w:rsid w:val="00C07035"/>
    <w:rsid w:val="00C10E08"/>
    <w:rsid w:val="00C10FB9"/>
    <w:rsid w:val="00C11052"/>
    <w:rsid w:val="00C11269"/>
    <w:rsid w:val="00C1134E"/>
    <w:rsid w:val="00C115E4"/>
    <w:rsid w:val="00C120E6"/>
    <w:rsid w:val="00C126EA"/>
    <w:rsid w:val="00C129B9"/>
    <w:rsid w:val="00C136DF"/>
    <w:rsid w:val="00C13C7C"/>
    <w:rsid w:val="00C14B28"/>
    <w:rsid w:val="00C14F0C"/>
    <w:rsid w:val="00C15486"/>
    <w:rsid w:val="00C15591"/>
    <w:rsid w:val="00C158A2"/>
    <w:rsid w:val="00C163D8"/>
    <w:rsid w:val="00C16622"/>
    <w:rsid w:val="00C167EB"/>
    <w:rsid w:val="00C16A61"/>
    <w:rsid w:val="00C171D3"/>
    <w:rsid w:val="00C17450"/>
    <w:rsid w:val="00C1752D"/>
    <w:rsid w:val="00C200EF"/>
    <w:rsid w:val="00C20151"/>
    <w:rsid w:val="00C203BD"/>
    <w:rsid w:val="00C2084E"/>
    <w:rsid w:val="00C20E34"/>
    <w:rsid w:val="00C222D4"/>
    <w:rsid w:val="00C23899"/>
    <w:rsid w:val="00C24D78"/>
    <w:rsid w:val="00C250BB"/>
    <w:rsid w:val="00C25850"/>
    <w:rsid w:val="00C25D59"/>
    <w:rsid w:val="00C26838"/>
    <w:rsid w:val="00C26EC7"/>
    <w:rsid w:val="00C270E2"/>
    <w:rsid w:val="00C272C8"/>
    <w:rsid w:val="00C275B3"/>
    <w:rsid w:val="00C277A3"/>
    <w:rsid w:val="00C27A92"/>
    <w:rsid w:val="00C30C15"/>
    <w:rsid w:val="00C31073"/>
    <w:rsid w:val="00C312E7"/>
    <w:rsid w:val="00C31319"/>
    <w:rsid w:val="00C31B8E"/>
    <w:rsid w:val="00C31CBD"/>
    <w:rsid w:val="00C3248C"/>
    <w:rsid w:val="00C324F1"/>
    <w:rsid w:val="00C32674"/>
    <w:rsid w:val="00C33193"/>
    <w:rsid w:val="00C339B8"/>
    <w:rsid w:val="00C346D7"/>
    <w:rsid w:val="00C34DC6"/>
    <w:rsid w:val="00C34FE6"/>
    <w:rsid w:val="00C36A2D"/>
    <w:rsid w:val="00C41351"/>
    <w:rsid w:val="00C4190D"/>
    <w:rsid w:val="00C41B16"/>
    <w:rsid w:val="00C42852"/>
    <w:rsid w:val="00C42E40"/>
    <w:rsid w:val="00C4383C"/>
    <w:rsid w:val="00C4414A"/>
    <w:rsid w:val="00C44176"/>
    <w:rsid w:val="00C44C42"/>
    <w:rsid w:val="00C45B7C"/>
    <w:rsid w:val="00C4671A"/>
    <w:rsid w:val="00C46784"/>
    <w:rsid w:val="00C46D07"/>
    <w:rsid w:val="00C46D55"/>
    <w:rsid w:val="00C47162"/>
    <w:rsid w:val="00C471EF"/>
    <w:rsid w:val="00C4784A"/>
    <w:rsid w:val="00C516A4"/>
    <w:rsid w:val="00C51741"/>
    <w:rsid w:val="00C517DE"/>
    <w:rsid w:val="00C5198E"/>
    <w:rsid w:val="00C51CCD"/>
    <w:rsid w:val="00C51E56"/>
    <w:rsid w:val="00C53A3A"/>
    <w:rsid w:val="00C540E3"/>
    <w:rsid w:val="00C55061"/>
    <w:rsid w:val="00C55A06"/>
    <w:rsid w:val="00C55E0B"/>
    <w:rsid w:val="00C566CB"/>
    <w:rsid w:val="00C56C81"/>
    <w:rsid w:val="00C574DB"/>
    <w:rsid w:val="00C60393"/>
    <w:rsid w:val="00C60590"/>
    <w:rsid w:val="00C60AF7"/>
    <w:rsid w:val="00C60E37"/>
    <w:rsid w:val="00C611BF"/>
    <w:rsid w:val="00C62960"/>
    <w:rsid w:val="00C62F0D"/>
    <w:rsid w:val="00C637C8"/>
    <w:rsid w:val="00C63D0D"/>
    <w:rsid w:val="00C640F0"/>
    <w:rsid w:val="00C64A67"/>
    <w:rsid w:val="00C70DEA"/>
    <w:rsid w:val="00C71C75"/>
    <w:rsid w:val="00C71F88"/>
    <w:rsid w:val="00C72ECD"/>
    <w:rsid w:val="00C73D2E"/>
    <w:rsid w:val="00C7437E"/>
    <w:rsid w:val="00C7457E"/>
    <w:rsid w:val="00C74808"/>
    <w:rsid w:val="00C74A14"/>
    <w:rsid w:val="00C75B0A"/>
    <w:rsid w:val="00C767C5"/>
    <w:rsid w:val="00C76ADD"/>
    <w:rsid w:val="00C76B52"/>
    <w:rsid w:val="00C76E34"/>
    <w:rsid w:val="00C777B4"/>
    <w:rsid w:val="00C777CA"/>
    <w:rsid w:val="00C804B6"/>
    <w:rsid w:val="00C81084"/>
    <w:rsid w:val="00C81137"/>
    <w:rsid w:val="00C82217"/>
    <w:rsid w:val="00C82936"/>
    <w:rsid w:val="00C83BD9"/>
    <w:rsid w:val="00C83D97"/>
    <w:rsid w:val="00C8457F"/>
    <w:rsid w:val="00C84600"/>
    <w:rsid w:val="00C84825"/>
    <w:rsid w:val="00C84A8D"/>
    <w:rsid w:val="00C85FA0"/>
    <w:rsid w:val="00C86385"/>
    <w:rsid w:val="00C86393"/>
    <w:rsid w:val="00C865DD"/>
    <w:rsid w:val="00C866F9"/>
    <w:rsid w:val="00C8698F"/>
    <w:rsid w:val="00C869E2"/>
    <w:rsid w:val="00C86CA9"/>
    <w:rsid w:val="00C87678"/>
    <w:rsid w:val="00C90AED"/>
    <w:rsid w:val="00C91BFF"/>
    <w:rsid w:val="00C91C72"/>
    <w:rsid w:val="00C92E4F"/>
    <w:rsid w:val="00C92EC6"/>
    <w:rsid w:val="00C932E9"/>
    <w:rsid w:val="00C939AA"/>
    <w:rsid w:val="00C94398"/>
    <w:rsid w:val="00C952B9"/>
    <w:rsid w:val="00C95572"/>
    <w:rsid w:val="00C956A8"/>
    <w:rsid w:val="00C95E28"/>
    <w:rsid w:val="00C95EB3"/>
    <w:rsid w:val="00C96191"/>
    <w:rsid w:val="00CA0F65"/>
    <w:rsid w:val="00CA1987"/>
    <w:rsid w:val="00CA1AF8"/>
    <w:rsid w:val="00CA2626"/>
    <w:rsid w:val="00CA2743"/>
    <w:rsid w:val="00CA28C3"/>
    <w:rsid w:val="00CA295A"/>
    <w:rsid w:val="00CA2D87"/>
    <w:rsid w:val="00CA2FD6"/>
    <w:rsid w:val="00CA3E42"/>
    <w:rsid w:val="00CA4C97"/>
    <w:rsid w:val="00CA4E05"/>
    <w:rsid w:val="00CA67F5"/>
    <w:rsid w:val="00CA69EE"/>
    <w:rsid w:val="00CA6CFB"/>
    <w:rsid w:val="00CA78D6"/>
    <w:rsid w:val="00CB02E4"/>
    <w:rsid w:val="00CB0964"/>
    <w:rsid w:val="00CB0BD8"/>
    <w:rsid w:val="00CB2226"/>
    <w:rsid w:val="00CB23C6"/>
    <w:rsid w:val="00CB2684"/>
    <w:rsid w:val="00CB2E4F"/>
    <w:rsid w:val="00CB37C1"/>
    <w:rsid w:val="00CB3AFB"/>
    <w:rsid w:val="00CB4019"/>
    <w:rsid w:val="00CB47D1"/>
    <w:rsid w:val="00CB532B"/>
    <w:rsid w:val="00CB595E"/>
    <w:rsid w:val="00CB5A38"/>
    <w:rsid w:val="00CB6625"/>
    <w:rsid w:val="00CB757A"/>
    <w:rsid w:val="00CB7E92"/>
    <w:rsid w:val="00CC14BE"/>
    <w:rsid w:val="00CC2599"/>
    <w:rsid w:val="00CC2D88"/>
    <w:rsid w:val="00CC2DF7"/>
    <w:rsid w:val="00CC3B3F"/>
    <w:rsid w:val="00CC449D"/>
    <w:rsid w:val="00CC4FD1"/>
    <w:rsid w:val="00CC5671"/>
    <w:rsid w:val="00CC6EC1"/>
    <w:rsid w:val="00CC770E"/>
    <w:rsid w:val="00CC7833"/>
    <w:rsid w:val="00CC7FE4"/>
    <w:rsid w:val="00CD0220"/>
    <w:rsid w:val="00CD09B2"/>
    <w:rsid w:val="00CD19DE"/>
    <w:rsid w:val="00CD21EC"/>
    <w:rsid w:val="00CD2350"/>
    <w:rsid w:val="00CD3D8F"/>
    <w:rsid w:val="00CD41D2"/>
    <w:rsid w:val="00CD46F2"/>
    <w:rsid w:val="00CD5094"/>
    <w:rsid w:val="00CD58AC"/>
    <w:rsid w:val="00CD6205"/>
    <w:rsid w:val="00CD63AF"/>
    <w:rsid w:val="00CD64D5"/>
    <w:rsid w:val="00CD66C2"/>
    <w:rsid w:val="00CD6D85"/>
    <w:rsid w:val="00CD6EA6"/>
    <w:rsid w:val="00CD7268"/>
    <w:rsid w:val="00CD7C9A"/>
    <w:rsid w:val="00CD7E99"/>
    <w:rsid w:val="00CE0AA4"/>
    <w:rsid w:val="00CE0B56"/>
    <w:rsid w:val="00CE0D15"/>
    <w:rsid w:val="00CE13A5"/>
    <w:rsid w:val="00CE268E"/>
    <w:rsid w:val="00CE37EB"/>
    <w:rsid w:val="00CE4319"/>
    <w:rsid w:val="00CE43B5"/>
    <w:rsid w:val="00CE496A"/>
    <w:rsid w:val="00CE51CB"/>
    <w:rsid w:val="00CE5B8E"/>
    <w:rsid w:val="00CE6601"/>
    <w:rsid w:val="00CE68F8"/>
    <w:rsid w:val="00CE691A"/>
    <w:rsid w:val="00CE7383"/>
    <w:rsid w:val="00CE7451"/>
    <w:rsid w:val="00CF1A49"/>
    <w:rsid w:val="00CF1AFF"/>
    <w:rsid w:val="00CF20C1"/>
    <w:rsid w:val="00CF234A"/>
    <w:rsid w:val="00CF23DD"/>
    <w:rsid w:val="00CF272D"/>
    <w:rsid w:val="00CF2CE9"/>
    <w:rsid w:val="00CF3181"/>
    <w:rsid w:val="00CF4256"/>
    <w:rsid w:val="00CF4D6B"/>
    <w:rsid w:val="00CF5792"/>
    <w:rsid w:val="00CF5795"/>
    <w:rsid w:val="00CF57B0"/>
    <w:rsid w:val="00CF58EF"/>
    <w:rsid w:val="00CF7552"/>
    <w:rsid w:val="00CF75E2"/>
    <w:rsid w:val="00CF7638"/>
    <w:rsid w:val="00D004C5"/>
    <w:rsid w:val="00D005A4"/>
    <w:rsid w:val="00D011B2"/>
    <w:rsid w:val="00D01D63"/>
    <w:rsid w:val="00D02241"/>
    <w:rsid w:val="00D02AB1"/>
    <w:rsid w:val="00D033BF"/>
    <w:rsid w:val="00D03C53"/>
    <w:rsid w:val="00D03DF8"/>
    <w:rsid w:val="00D03F98"/>
    <w:rsid w:val="00D04256"/>
    <w:rsid w:val="00D042D5"/>
    <w:rsid w:val="00D05A66"/>
    <w:rsid w:val="00D05B9E"/>
    <w:rsid w:val="00D0779F"/>
    <w:rsid w:val="00D1185C"/>
    <w:rsid w:val="00D11CF3"/>
    <w:rsid w:val="00D11FAD"/>
    <w:rsid w:val="00D12160"/>
    <w:rsid w:val="00D12C16"/>
    <w:rsid w:val="00D13C38"/>
    <w:rsid w:val="00D13D44"/>
    <w:rsid w:val="00D145F9"/>
    <w:rsid w:val="00D15015"/>
    <w:rsid w:val="00D15559"/>
    <w:rsid w:val="00D15648"/>
    <w:rsid w:val="00D15689"/>
    <w:rsid w:val="00D15693"/>
    <w:rsid w:val="00D15C6F"/>
    <w:rsid w:val="00D16262"/>
    <w:rsid w:val="00D16CF7"/>
    <w:rsid w:val="00D16E6E"/>
    <w:rsid w:val="00D17654"/>
    <w:rsid w:val="00D17A25"/>
    <w:rsid w:val="00D17CC2"/>
    <w:rsid w:val="00D17D50"/>
    <w:rsid w:val="00D2092D"/>
    <w:rsid w:val="00D20BA9"/>
    <w:rsid w:val="00D22B16"/>
    <w:rsid w:val="00D23047"/>
    <w:rsid w:val="00D23581"/>
    <w:rsid w:val="00D23769"/>
    <w:rsid w:val="00D23A3D"/>
    <w:rsid w:val="00D23BB0"/>
    <w:rsid w:val="00D2473B"/>
    <w:rsid w:val="00D24948"/>
    <w:rsid w:val="00D24F13"/>
    <w:rsid w:val="00D25A5E"/>
    <w:rsid w:val="00D25F77"/>
    <w:rsid w:val="00D25F8C"/>
    <w:rsid w:val="00D270FB"/>
    <w:rsid w:val="00D27283"/>
    <w:rsid w:val="00D27485"/>
    <w:rsid w:val="00D27E7A"/>
    <w:rsid w:val="00D27FD4"/>
    <w:rsid w:val="00D3077B"/>
    <w:rsid w:val="00D30AEB"/>
    <w:rsid w:val="00D30E04"/>
    <w:rsid w:val="00D317E0"/>
    <w:rsid w:val="00D321CA"/>
    <w:rsid w:val="00D322B0"/>
    <w:rsid w:val="00D3272D"/>
    <w:rsid w:val="00D32DC1"/>
    <w:rsid w:val="00D32F47"/>
    <w:rsid w:val="00D331FF"/>
    <w:rsid w:val="00D33680"/>
    <w:rsid w:val="00D33879"/>
    <w:rsid w:val="00D33A47"/>
    <w:rsid w:val="00D34093"/>
    <w:rsid w:val="00D34A59"/>
    <w:rsid w:val="00D3502D"/>
    <w:rsid w:val="00D3515D"/>
    <w:rsid w:val="00D356DC"/>
    <w:rsid w:val="00D35BCE"/>
    <w:rsid w:val="00D364B7"/>
    <w:rsid w:val="00D40065"/>
    <w:rsid w:val="00D4045B"/>
    <w:rsid w:val="00D40983"/>
    <w:rsid w:val="00D40ED0"/>
    <w:rsid w:val="00D40F22"/>
    <w:rsid w:val="00D4119B"/>
    <w:rsid w:val="00D417E6"/>
    <w:rsid w:val="00D41AC5"/>
    <w:rsid w:val="00D429E2"/>
    <w:rsid w:val="00D42A2B"/>
    <w:rsid w:val="00D4301B"/>
    <w:rsid w:val="00D43D41"/>
    <w:rsid w:val="00D44366"/>
    <w:rsid w:val="00D44C50"/>
    <w:rsid w:val="00D46FA2"/>
    <w:rsid w:val="00D4761A"/>
    <w:rsid w:val="00D4795E"/>
    <w:rsid w:val="00D47D8F"/>
    <w:rsid w:val="00D50070"/>
    <w:rsid w:val="00D5015B"/>
    <w:rsid w:val="00D507D7"/>
    <w:rsid w:val="00D50C59"/>
    <w:rsid w:val="00D5113C"/>
    <w:rsid w:val="00D51917"/>
    <w:rsid w:val="00D51D46"/>
    <w:rsid w:val="00D52BE1"/>
    <w:rsid w:val="00D5382A"/>
    <w:rsid w:val="00D55008"/>
    <w:rsid w:val="00D5525A"/>
    <w:rsid w:val="00D562AC"/>
    <w:rsid w:val="00D568B7"/>
    <w:rsid w:val="00D56BB4"/>
    <w:rsid w:val="00D57326"/>
    <w:rsid w:val="00D5757C"/>
    <w:rsid w:val="00D57A30"/>
    <w:rsid w:val="00D600C3"/>
    <w:rsid w:val="00D6025E"/>
    <w:rsid w:val="00D60BDC"/>
    <w:rsid w:val="00D618A8"/>
    <w:rsid w:val="00D61F29"/>
    <w:rsid w:val="00D621F3"/>
    <w:rsid w:val="00D6249D"/>
    <w:rsid w:val="00D62C0D"/>
    <w:rsid w:val="00D62D7E"/>
    <w:rsid w:val="00D63191"/>
    <w:rsid w:val="00D644B4"/>
    <w:rsid w:val="00D64C9F"/>
    <w:rsid w:val="00D65A57"/>
    <w:rsid w:val="00D65BE5"/>
    <w:rsid w:val="00D65C1F"/>
    <w:rsid w:val="00D65C91"/>
    <w:rsid w:val="00D665F5"/>
    <w:rsid w:val="00D66B61"/>
    <w:rsid w:val="00D7003D"/>
    <w:rsid w:val="00D70095"/>
    <w:rsid w:val="00D71AAF"/>
    <w:rsid w:val="00D71E5E"/>
    <w:rsid w:val="00D726BE"/>
    <w:rsid w:val="00D72A78"/>
    <w:rsid w:val="00D72B45"/>
    <w:rsid w:val="00D73FBD"/>
    <w:rsid w:val="00D74709"/>
    <w:rsid w:val="00D75087"/>
    <w:rsid w:val="00D7541D"/>
    <w:rsid w:val="00D75522"/>
    <w:rsid w:val="00D757F6"/>
    <w:rsid w:val="00D75AAB"/>
    <w:rsid w:val="00D75FD3"/>
    <w:rsid w:val="00D76C6F"/>
    <w:rsid w:val="00D77354"/>
    <w:rsid w:val="00D77E94"/>
    <w:rsid w:val="00D81D15"/>
    <w:rsid w:val="00D82813"/>
    <w:rsid w:val="00D82E2C"/>
    <w:rsid w:val="00D833A0"/>
    <w:rsid w:val="00D837FB"/>
    <w:rsid w:val="00D850BF"/>
    <w:rsid w:val="00D8595D"/>
    <w:rsid w:val="00D85B5E"/>
    <w:rsid w:val="00D85CCF"/>
    <w:rsid w:val="00D86F60"/>
    <w:rsid w:val="00D871C5"/>
    <w:rsid w:val="00D90C4F"/>
    <w:rsid w:val="00D9169C"/>
    <w:rsid w:val="00D91B87"/>
    <w:rsid w:val="00D921DA"/>
    <w:rsid w:val="00D923C6"/>
    <w:rsid w:val="00D92ABE"/>
    <w:rsid w:val="00D92ED9"/>
    <w:rsid w:val="00D9343A"/>
    <w:rsid w:val="00D93671"/>
    <w:rsid w:val="00D94399"/>
    <w:rsid w:val="00D946BA"/>
    <w:rsid w:val="00D94A69"/>
    <w:rsid w:val="00D95435"/>
    <w:rsid w:val="00D95AE8"/>
    <w:rsid w:val="00D95B48"/>
    <w:rsid w:val="00D96C7A"/>
    <w:rsid w:val="00D97396"/>
    <w:rsid w:val="00D9743F"/>
    <w:rsid w:val="00D9768E"/>
    <w:rsid w:val="00D97E4D"/>
    <w:rsid w:val="00DA00F3"/>
    <w:rsid w:val="00DA05B4"/>
    <w:rsid w:val="00DA144F"/>
    <w:rsid w:val="00DA2B6B"/>
    <w:rsid w:val="00DA2E59"/>
    <w:rsid w:val="00DA511D"/>
    <w:rsid w:val="00DA5FEB"/>
    <w:rsid w:val="00DA6B5D"/>
    <w:rsid w:val="00DA6F29"/>
    <w:rsid w:val="00DA7273"/>
    <w:rsid w:val="00DA77E6"/>
    <w:rsid w:val="00DA784F"/>
    <w:rsid w:val="00DA78C9"/>
    <w:rsid w:val="00DA78DF"/>
    <w:rsid w:val="00DA7C02"/>
    <w:rsid w:val="00DA7D95"/>
    <w:rsid w:val="00DA7FA6"/>
    <w:rsid w:val="00DB021E"/>
    <w:rsid w:val="00DB02C5"/>
    <w:rsid w:val="00DB0648"/>
    <w:rsid w:val="00DB0CD9"/>
    <w:rsid w:val="00DB0EB2"/>
    <w:rsid w:val="00DB1313"/>
    <w:rsid w:val="00DB1DE7"/>
    <w:rsid w:val="00DB2503"/>
    <w:rsid w:val="00DB2E93"/>
    <w:rsid w:val="00DB31E9"/>
    <w:rsid w:val="00DB3C1E"/>
    <w:rsid w:val="00DB3D4A"/>
    <w:rsid w:val="00DB3DCA"/>
    <w:rsid w:val="00DB463D"/>
    <w:rsid w:val="00DB4DC3"/>
    <w:rsid w:val="00DB580B"/>
    <w:rsid w:val="00DB5C03"/>
    <w:rsid w:val="00DB5C7B"/>
    <w:rsid w:val="00DB5F89"/>
    <w:rsid w:val="00DB6118"/>
    <w:rsid w:val="00DB695F"/>
    <w:rsid w:val="00DB6C1A"/>
    <w:rsid w:val="00DB6F81"/>
    <w:rsid w:val="00DB7221"/>
    <w:rsid w:val="00DC00E4"/>
    <w:rsid w:val="00DC1D7D"/>
    <w:rsid w:val="00DC2675"/>
    <w:rsid w:val="00DC2880"/>
    <w:rsid w:val="00DC288B"/>
    <w:rsid w:val="00DC38DB"/>
    <w:rsid w:val="00DC4249"/>
    <w:rsid w:val="00DC43EC"/>
    <w:rsid w:val="00DC5186"/>
    <w:rsid w:val="00DC5520"/>
    <w:rsid w:val="00DC5655"/>
    <w:rsid w:val="00DC57CC"/>
    <w:rsid w:val="00DC5E7B"/>
    <w:rsid w:val="00DC6070"/>
    <w:rsid w:val="00DC7191"/>
    <w:rsid w:val="00DC73DE"/>
    <w:rsid w:val="00DD119E"/>
    <w:rsid w:val="00DD139C"/>
    <w:rsid w:val="00DD1579"/>
    <w:rsid w:val="00DD2BAD"/>
    <w:rsid w:val="00DD2EC4"/>
    <w:rsid w:val="00DD4213"/>
    <w:rsid w:val="00DD434D"/>
    <w:rsid w:val="00DD565E"/>
    <w:rsid w:val="00DD5F86"/>
    <w:rsid w:val="00DD6BF0"/>
    <w:rsid w:val="00DD6D99"/>
    <w:rsid w:val="00DE022C"/>
    <w:rsid w:val="00DE0431"/>
    <w:rsid w:val="00DE0732"/>
    <w:rsid w:val="00DE11A3"/>
    <w:rsid w:val="00DE1A35"/>
    <w:rsid w:val="00DE1BFD"/>
    <w:rsid w:val="00DE548D"/>
    <w:rsid w:val="00DE6071"/>
    <w:rsid w:val="00DE648F"/>
    <w:rsid w:val="00DE6B40"/>
    <w:rsid w:val="00DE6B93"/>
    <w:rsid w:val="00DE7058"/>
    <w:rsid w:val="00DE706E"/>
    <w:rsid w:val="00DF033D"/>
    <w:rsid w:val="00DF041C"/>
    <w:rsid w:val="00DF0588"/>
    <w:rsid w:val="00DF072E"/>
    <w:rsid w:val="00DF187B"/>
    <w:rsid w:val="00DF26E1"/>
    <w:rsid w:val="00DF2A49"/>
    <w:rsid w:val="00DF2BCB"/>
    <w:rsid w:val="00DF35BF"/>
    <w:rsid w:val="00DF3874"/>
    <w:rsid w:val="00DF3913"/>
    <w:rsid w:val="00DF3B4E"/>
    <w:rsid w:val="00DF3D56"/>
    <w:rsid w:val="00DF489F"/>
    <w:rsid w:val="00DF4F60"/>
    <w:rsid w:val="00DF51B2"/>
    <w:rsid w:val="00DF5AF8"/>
    <w:rsid w:val="00DF5CDD"/>
    <w:rsid w:val="00DF6A2A"/>
    <w:rsid w:val="00DF70FC"/>
    <w:rsid w:val="00DF71E8"/>
    <w:rsid w:val="00DF7283"/>
    <w:rsid w:val="00DF74D0"/>
    <w:rsid w:val="00DF7AA9"/>
    <w:rsid w:val="00E0034A"/>
    <w:rsid w:val="00E00926"/>
    <w:rsid w:val="00E00D01"/>
    <w:rsid w:val="00E00DA5"/>
    <w:rsid w:val="00E01652"/>
    <w:rsid w:val="00E01EBC"/>
    <w:rsid w:val="00E01EBD"/>
    <w:rsid w:val="00E01F58"/>
    <w:rsid w:val="00E029E1"/>
    <w:rsid w:val="00E03455"/>
    <w:rsid w:val="00E0367D"/>
    <w:rsid w:val="00E03AD6"/>
    <w:rsid w:val="00E03CA8"/>
    <w:rsid w:val="00E04073"/>
    <w:rsid w:val="00E046A0"/>
    <w:rsid w:val="00E05711"/>
    <w:rsid w:val="00E05AF8"/>
    <w:rsid w:val="00E060BF"/>
    <w:rsid w:val="00E068C1"/>
    <w:rsid w:val="00E07353"/>
    <w:rsid w:val="00E073A8"/>
    <w:rsid w:val="00E0783E"/>
    <w:rsid w:val="00E07D07"/>
    <w:rsid w:val="00E10465"/>
    <w:rsid w:val="00E1053A"/>
    <w:rsid w:val="00E10F16"/>
    <w:rsid w:val="00E110B5"/>
    <w:rsid w:val="00E110F7"/>
    <w:rsid w:val="00E11605"/>
    <w:rsid w:val="00E1198C"/>
    <w:rsid w:val="00E11E2A"/>
    <w:rsid w:val="00E12909"/>
    <w:rsid w:val="00E12D1D"/>
    <w:rsid w:val="00E13048"/>
    <w:rsid w:val="00E130C1"/>
    <w:rsid w:val="00E1313D"/>
    <w:rsid w:val="00E1344D"/>
    <w:rsid w:val="00E139AB"/>
    <w:rsid w:val="00E1400D"/>
    <w:rsid w:val="00E144FD"/>
    <w:rsid w:val="00E148B4"/>
    <w:rsid w:val="00E148D0"/>
    <w:rsid w:val="00E14CD8"/>
    <w:rsid w:val="00E14F4F"/>
    <w:rsid w:val="00E173F8"/>
    <w:rsid w:val="00E17EB7"/>
    <w:rsid w:val="00E20A9E"/>
    <w:rsid w:val="00E20C40"/>
    <w:rsid w:val="00E21265"/>
    <w:rsid w:val="00E213A0"/>
    <w:rsid w:val="00E22CB1"/>
    <w:rsid w:val="00E23169"/>
    <w:rsid w:val="00E23E7A"/>
    <w:rsid w:val="00E2401B"/>
    <w:rsid w:val="00E2593B"/>
    <w:rsid w:val="00E25CBB"/>
    <w:rsid w:val="00E25E31"/>
    <w:rsid w:val="00E25EBF"/>
    <w:rsid w:val="00E26248"/>
    <w:rsid w:val="00E26BBE"/>
    <w:rsid w:val="00E26C52"/>
    <w:rsid w:val="00E27B19"/>
    <w:rsid w:val="00E27BB9"/>
    <w:rsid w:val="00E27E6C"/>
    <w:rsid w:val="00E3066C"/>
    <w:rsid w:val="00E3069D"/>
    <w:rsid w:val="00E3188D"/>
    <w:rsid w:val="00E31B18"/>
    <w:rsid w:val="00E33811"/>
    <w:rsid w:val="00E33E5D"/>
    <w:rsid w:val="00E36669"/>
    <w:rsid w:val="00E36AF0"/>
    <w:rsid w:val="00E371A5"/>
    <w:rsid w:val="00E37254"/>
    <w:rsid w:val="00E37511"/>
    <w:rsid w:val="00E379A6"/>
    <w:rsid w:val="00E40EC5"/>
    <w:rsid w:val="00E41E87"/>
    <w:rsid w:val="00E420DF"/>
    <w:rsid w:val="00E429DE"/>
    <w:rsid w:val="00E42A4F"/>
    <w:rsid w:val="00E432D3"/>
    <w:rsid w:val="00E436E1"/>
    <w:rsid w:val="00E43BA2"/>
    <w:rsid w:val="00E4478D"/>
    <w:rsid w:val="00E455E4"/>
    <w:rsid w:val="00E456BE"/>
    <w:rsid w:val="00E45FBE"/>
    <w:rsid w:val="00E47344"/>
    <w:rsid w:val="00E47944"/>
    <w:rsid w:val="00E50927"/>
    <w:rsid w:val="00E50E5D"/>
    <w:rsid w:val="00E516FC"/>
    <w:rsid w:val="00E5312C"/>
    <w:rsid w:val="00E53190"/>
    <w:rsid w:val="00E54975"/>
    <w:rsid w:val="00E551C0"/>
    <w:rsid w:val="00E5562B"/>
    <w:rsid w:val="00E55F88"/>
    <w:rsid w:val="00E56280"/>
    <w:rsid w:val="00E56B3F"/>
    <w:rsid w:val="00E57179"/>
    <w:rsid w:val="00E57191"/>
    <w:rsid w:val="00E5759B"/>
    <w:rsid w:val="00E57825"/>
    <w:rsid w:val="00E605D0"/>
    <w:rsid w:val="00E60F7E"/>
    <w:rsid w:val="00E611B6"/>
    <w:rsid w:val="00E615BA"/>
    <w:rsid w:val="00E61CF4"/>
    <w:rsid w:val="00E62083"/>
    <w:rsid w:val="00E62C73"/>
    <w:rsid w:val="00E62E6A"/>
    <w:rsid w:val="00E634BB"/>
    <w:rsid w:val="00E63715"/>
    <w:rsid w:val="00E63802"/>
    <w:rsid w:val="00E63AF2"/>
    <w:rsid w:val="00E63BEE"/>
    <w:rsid w:val="00E644C2"/>
    <w:rsid w:val="00E6537D"/>
    <w:rsid w:val="00E656E1"/>
    <w:rsid w:val="00E676CD"/>
    <w:rsid w:val="00E70841"/>
    <w:rsid w:val="00E70BE0"/>
    <w:rsid w:val="00E70DB4"/>
    <w:rsid w:val="00E71602"/>
    <w:rsid w:val="00E71818"/>
    <w:rsid w:val="00E71B67"/>
    <w:rsid w:val="00E72D78"/>
    <w:rsid w:val="00E73345"/>
    <w:rsid w:val="00E736DF"/>
    <w:rsid w:val="00E77143"/>
    <w:rsid w:val="00E7714F"/>
    <w:rsid w:val="00E805EE"/>
    <w:rsid w:val="00E80830"/>
    <w:rsid w:val="00E80C15"/>
    <w:rsid w:val="00E80E59"/>
    <w:rsid w:val="00E81223"/>
    <w:rsid w:val="00E8171F"/>
    <w:rsid w:val="00E82A7D"/>
    <w:rsid w:val="00E83647"/>
    <w:rsid w:val="00E839A9"/>
    <w:rsid w:val="00E849F2"/>
    <w:rsid w:val="00E85512"/>
    <w:rsid w:val="00E858A4"/>
    <w:rsid w:val="00E85CA8"/>
    <w:rsid w:val="00E85D7B"/>
    <w:rsid w:val="00E86055"/>
    <w:rsid w:val="00E86E6B"/>
    <w:rsid w:val="00E8776C"/>
    <w:rsid w:val="00E90048"/>
    <w:rsid w:val="00E91DC6"/>
    <w:rsid w:val="00E92A4A"/>
    <w:rsid w:val="00E93516"/>
    <w:rsid w:val="00E93659"/>
    <w:rsid w:val="00E9394D"/>
    <w:rsid w:val="00E94115"/>
    <w:rsid w:val="00E941D5"/>
    <w:rsid w:val="00E94A2F"/>
    <w:rsid w:val="00E94C00"/>
    <w:rsid w:val="00E955F1"/>
    <w:rsid w:val="00E958EF"/>
    <w:rsid w:val="00E9603D"/>
    <w:rsid w:val="00E97689"/>
    <w:rsid w:val="00EA0862"/>
    <w:rsid w:val="00EA0B56"/>
    <w:rsid w:val="00EA256C"/>
    <w:rsid w:val="00EA2A32"/>
    <w:rsid w:val="00EA2C60"/>
    <w:rsid w:val="00EA34FE"/>
    <w:rsid w:val="00EA4EFA"/>
    <w:rsid w:val="00EA5086"/>
    <w:rsid w:val="00EA537C"/>
    <w:rsid w:val="00EA5627"/>
    <w:rsid w:val="00EA58FB"/>
    <w:rsid w:val="00EA5E91"/>
    <w:rsid w:val="00EA5FC8"/>
    <w:rsid w:val="00EA6218"/>
    <w:rsid w:val="00EA7085"/>
    <w:rsid w:val="00EA732F"/>
    <w:rsid w:val="00EA74BA"/>
    <w:rsid w:val="00EB01AC"/>
    <w:rsid w:val="00EB0666"/>
    <w:rsid w:val="00EB0B0D"/>
    <w:rsid w:val="00EB14F0"/>
    <w:rsid w:val="00EB36A0"/>
    <w:rsid w:val="00EB3AF0"/>
    <w:rsid w:val="00EB3AFC"/>
    <w:rsid w:val="00EB4302"/>
    <w:rsid w:val="00EB5A2B"/>
    <w:rsid w:val="00EB5BB6"/>
    <w:rsid w:val="00EB6517"/>
    <w:rsid w:val="00EB742C"/>
    <w:rsid w:val="00EC07FB"/>
    <w:rsid w:val="00EC179E"/>
    <w:rsid w:val="00EC2A2F"/>
    <w:rsid w:val="00EC3B3F"/>
    <w:rsid w:val="00EC599C"/>
    <w:rsid w:val="00EC69DF"/>
    <w:rsid w:val="00EC6BBA"/>
    <w:rsid w:val="00EC6D7F"/>
    <w:rsid w:val="00EC6FBB"/>
    <w:rsid w:val="00EC7579"/>
    <w:rsid w:val="00EC75C1"/>
    <w:rsid w:val="00EC7E99"/>
    <w:rsid w:val="00ED084F"/>
    <w:rsid w:val="00ED1727"/>
    <w:rsid w:val="00ED1858"/>
    <w:rsid w:val="00ED1862"/>
    <w:rsid w:val="00ED1C08"/>
    <w:rsid w:val="00ED1C52"/>
    <w:rsid w:val="00ED1E2B"/>
    <w:rsid w:val="00ED20D3"/>
    <w:rsid w:val="00ED2814"/>
    <w:rsid w:val="00ED2BFE"/>
    <w:rsid w:val="00ED2D78"/>
    <w:rsid w:val="00ED2E4B"/>
    <w:rsid w:val="00ED315B"/>
    <w:rsid w:val="00ED3BA2"/>
    <w:rsid w:val="00ED3D95"/>
    <w:rsid w:val="00ED44DC"/>
    <w:rsid w:val="00ED483C"/>
    <w:rsid w:val="00ED4973"/>
    <w:rsid w:val="00ED4C30"/>
    <w:rsid w:val="00ED4E3A"/>
    <w:rsid w:val="00ED5627"/>
    <w:rsid w:val="00ED669E"/>
    <w:rsid w:val="00ED66A3"/>
    <w:rsid w:val="00ED6B0B"/>
    <w:rsid w:val="00ED7028"/>
    <w:rsid w:val="00ED7EDA"/>
    <w:rsid w:val="00EE213D"/>
    <w:rsid w:val="00EE244C"/>
    <w:rsid w:val="00EE2AD3"/>
    <w:rsid w:val="00EE358C"/>
    <w:rsid w:val="00EE3673"/>
    <w:rsid w:val="00EE4234"/>
    <w:rsid w:val="00EE5777"/>
    <w:rsid w:val="00EE57F1"/>
    <w:rsid w:val="00EE6311"/>
    <w:rsid w:val="00EE650B"/>
    <w:rsid w:val="00EE6BDB"/>
    <w:rsid w:val="00EE7225"/>
    <w:rsid w:val="00EE7271"/>
    <w:rsid w:val="00EF01A2"/>
    <w:rsid w:val="00EF01CE"/>
    <w:rsid w:val="00EF030A"/>
    <w:rsid w:val="00EF0665"/>
    <w:rsid w:val="00EF14A9"/>
    <w:rsid w:val="00EF172C"/>
    <w:rsid w:val="00EF1B51"/>
    <w:rsid w:val="00EF1EEA"/>
    <w:rsid w:val="00EF2361"/>
    <w:rsid w:val="00EF2EB1"/>
    <w:rsid w:val="00EF33BA"/>
    <w:rsid w:val="00EF4777"/>
    <w:rsid w:val="00EF57EB"/>
    <w:rsid w:val="00EF6721"/>
    <w:rsid w:val="00EF6E52"/>
    <w:rsid w:val="00EF728F"/>
    <w:rsid w:val="00EF77D5"/>
    <w:rsid w:val="00EF7CB9"/>
    <w:rsid w:val="00EF7DE1"/>
    <w:rsid w:val="00F00F2B"/>
    <w:rsid w:val="00F00F51"/>
    <w:rsid w:val="00F01503"/>
    <w:rsid w:val="00F0327F"/>
    <w:rsid w:val="00F03638"/>
    <w:rsid w:val="00F038A6"/>
    <w:rsid w:val="00F03DD8"/>
    <w:rsid w:val="00F03DFD"/>
    <w:rsid w:val="00F04428"/>
    <w:rsid w:val="00F050E7"/>
    <w:rsid w:val="00F06500"/>
    <w:rsid w:val="00F0689D"/>
    <w:rsid w:val="00F06D0D"/>
    <w:rsid w:val="00F06F84"/>
    <w:rsid w:val="00F0754D"/>
    <w:rsid w:val="00F07631"/>
    <w:rsid w:val="00F07A36"/>
    <w:rsid w:val="00F07DAE"/>
    <w:rsid w:val="00F114EB"/>
    <w:rsid w:val="00F11907"/>
    <w:rsid w:val="00F11EE7"/>
    <w:rsid w:val="00F12C48"/>
    <w:rsid w:val="00F137F9"/>
    <w:rsid w:val="00F14501"/>
    <w:rsid w:val="00F146E2"/>
    <w:rsid w:val="00F14F1C"/>
    <w:rsid w:val="00F1521D"/>
    <w:rsid w:val="00F163B0"/>
    <w:rsid w:val="00F166D8"/>
    <w:rsid w:val="00F16CD3"/>
    <w:rsid w:val="00F17588"/>
    <w:rsid w:val="00F17697"/>
    <w:rsid w:val="00F1788C"/>
    <w:rsid w:val="00F178F7"/>
    <w:rsid w:val="00F205E6"/>
    <w:rsid w:val="00F2089A"/>
    <w:rsid w:val="00F2089E"/>
    <w:rsid w:val="00F20DF6"/>
    <w:rsid w:val="00F21209"/>
    <w:rsid w:val="00F216E9"/>
    <w:rsid w:val="00F21A59"/>
    <w:rsid w:val="00F22759"/>
    <w:rsid w:val="00F228BC"/>
    <w:rsid w:val="00F22B30"/>
    <w:rsid w:val="00F23389"/>
    <w:rsid w:val="00F23FCA"/>
    <w:rsid w:val="00F24DD7"/>
    <w:rsid w:val="00F25E91"/>
    <w:rsid w:val="00F27065"/>
    <w:rsid w:val="00F27955"/>
    <w:rsid w:val="00F300DF"/>
    <w:rsid w:val="00F30C59"/>
    <w:rsid w:val="00F30F57"/>
    <w:rsid w:val="00F318A9"/>
    <w:rsid w:val="00F31CD3"/>
    <w:rsid w:val="00F32B37"/>
    <w:rsid w:val="00F32BB6"/>
    <w:rsid w:val="00F345A7"/>
    <w:rsid w:val="00F34F01"/>
    <w:rsid w:val="00F34FA7"/>
    <w:rsid w:val="00F3582C"/>
    <w:rsid w:val="00F36AFC"/>
    <w:rsid w:val="00F36D5B"/>
    <w:rsid w:val="00F371A5"/>
    <w:rsid w:val="00F3735E"/>
    <w:rsid w:val="00F37955"/>
    <w:rsid w:val="00F4041E"/>
    <w:rsid w:val="00F40828"/>
    <w:rsid w:val="00F40AEB"/>
    <w:rsid w:val="00F41B51"/>
    <w:rsid w:val="00F41FD3"/>
    <w:rsid w:val="00F42140"/>
    <w:rsid w:val="00F428A6"/>
    <w:rsid w:val="00F4311E"/>
    <w:rsid w:val="00F432B2"/>
    <w:rsid w:val="00F43F5D"/>
    <w:rsid w:val="00F44050"/>
    <w:rsid w:val="00F44193"/>
    <w:rsid w:val="00F442F7"/>
    <w:rsid w:val="00F447F9"/>
    <w:rsid w:val="00F44EAA"/>
    <w:rsid w:val="00F45A65"/>
    <w:rsid w:val="00F45F14"/>
    <w:rsid w:val="00F468A7"/>
    <w:rsid w:val="00F46D6B"/>
    <w:rsid w:val="00F47470"/>
    <w:rsid w:val="00F47661"/>
    <w:rsid w:val="00F51AF0"/>
    <w:rsid w:val="00F52230"/>
    <w:rsid w:val="00F52916"/>
    <w:rsid w:val="00F53211"/>
    <w:rsid w:val="00F536FC"/>
    <w:rsid w:val="00F54371"/>
    <w:rsid w:val="00F54EF4"/>
    <w:rsid w:val="00F55136"/>
    <w:rsid w:val="00F553AA"/>
    <w:rsid w:val="00F554C7"/>
    <w:rsid w:val="00F559F2"/>
    <w:rsid w:val="00F55F08"/>
    <w:rsid w:val="00F56AB1"/>
    <w:rsid w:val="00F56CAC"/>
    <w:rsid w:val="00F5726D"/>
    <w:rsid w:val="00F572E7"/>
    <w:rsid w:val="00F575C7"/>
    <w:rsid w:val="00F602F8"/>
    <w:rsid w:val="00F61475"/>
    <w:rsid w:val="00F61CD0"/>
    <w:rsid w:val="00F6254B"/>
    <w:rsid w:val="00F64181"/>
    <w:rsid w:val="00F642AB"/>
    <w:rsid w:val="00F65049"/>
    <w:rsid w:val="00F657F5"/>
    <w:rsid w:val="00F65BE6"/>
    <w:rsid w:val="00F67329"/>
    <w:rsid w:val="00F677F2"/>
    <w:rsid w:val="00F67B34"/>
    <w:rsid w:val="00F67B82"/>
    <w:rsid w:val="00F67BCD"/>
    <w:rsid w:val="00F67D3D"/>
    <w:rsid w:val="00F67E29"/>
    <w:rsid w:val="00F70474"/>
    <w:rsid w:val="00F72577"/>
    <w:rsid w:val="00F7259E"/>
    <w:rsid w:val="00F73B95"/>
    <w:rsid w:val="00F7624C"/>
    <w:rsid w:val="00F76DD7"/>
    <w:rsid w:val="00F77124"/>
    <w:rsid w:val="00F7714D"/>
    <w:rsid w:val="00F773CD"/>
    <w:rsid w:val="00F810E0"/>
    <w:rsid w:val="00F8126C"/>
    <w:rsid w:val="00F82E79"/>
    <w:rsid w:val="00F83BE4"/>
    <w:rsid w:val="00F83C6A"/>
    <w:rsid w:val="00F84A7A"/>
    <w:rsid w:val="00F85998"/>
    <w:rsid w:val="00F85BAE"/>
    <w:rsid w:val="00F86299"/>
    <w:rsid w:val="00F86523"/>
    <w:rsid w:val="00F87204"/>
    <w:rsid w:val="00F875D0"/>
    <w:rsid w:val="00F90096"/>
    <w:rsid w:val="00F91569"/>
    <w:rsid w:val="00F91766"/>
    <w:rsid w:val="00F92269"/>
    <w:rsid w:val="00F92C4F"/>
    <w:rsid w:val="00F92CAA"/>
    <w:rsid w:val="00F933C0"/>
    <w:rsid w:val="00F942AE"/>
    <w:rsid w:val="00F95177"/>
    <w:rsid w:val="00F955E4"/>
    <w:rsid w:val="00F96A4F"/>
    <w:rsid w:val="00F96B5D"/>
    <w:rsid w:val="00F96B97"/>
    <w:rsid w:val="00F97400"/>
    <w:rsid w:val="00F97EAC"/>
    <w:rsid w:val="00FA001A"/>
    <w:rsid w:val="00FA04A2"/>
    <w:rsid w:val="00FA1157"/>
    <w:rsid w:val="00FA11D3"/>
    <w:rsid w:val="00FA1230"/>
    <w:rsid w:val="00FA1605"/>
    <w:rsid w:val="00FA177A"/>
    <w:rsid w:val="00FA2188"/>
    <w:rsid w:val="00FA255B"/>
    <w:rsid w:val="00FA27D4"/>
    <w:rsid w:val="00FA28E2"/>
    <w:rsid w:val="00FA2D02"/>
    <w:rsid w:val="00FA317B"/>
    <w:rsid w:val="00FA3848"/>
    <w:rsid w:val="00FA4A33"/>
    <w:rsid w:val="00FA518B"/>
    <w:rsid w:val="00FA521F"/>
    <w:rsid w:val="00FA54D8"/>
    <w:rsid w:val="00FA5927"/>
    <w:rsid w:val="00FA5A93"/>
    <w:rsid w:val="00FA612E"/>
    <w:rsid w:val="00FA73AF"/>
    <w:rsid w:val="00FA767A"/>
    <w:rsid w:val="00FA7E90"/>
    <w:rsid w:val="00FB0A67"/>
    <w:rsid w:val="00FB0F03"/>
    <w:rsid w:val="00FB0FF6"/>
    <w:rsid w:val="00FB1924"/>
    <w:rsid w:val="00FB1EA4"/>
    <w:rsid w:val="00FB2108"/>
    <w:rsid w:val="00FB24CA"/>
    <w:rsid w:val="00FB2538"/>
    <w:rsid w:val="00FB29F0"/>
    <w:rsid w:val="00FB2A4A"/>
    <w:rsid w:val="00FB2B21"/>
    <w:rsid w:val="00FB3376"/>
    <w:rsid w:val="00FB33C3"/>
    <w:rsid w:val="00FB39A0"/>
    <w:rsid w:val="00FB3BF5"/>
    <w:rsid w:val="00FB44BC"/>
    <w:rsid w:val="00FB4542"/>
    <w:rsid w:val="00FB4DBD"/>
    <w:rsid w:val="00FB4F84"/>
    <w:rsid w:val="00FB55A0"/>
    <w:rsid w:val="00FB56C0"/>
    <w:rsid w:val="00FB5886"/>
    <w:rsid w:val="00FB58AD"/>
    <w:rsid w:val="00FB6057"/>
    <w:rsid w:val="00FB60B1"/>
    <w:rsid w:val="00FB68AF"/>
    <w:rsid w:val="00FB6CB8"/>
    <w:rsid w:val="00FB7941"/>
    <w:rsid w:val="00FB7D3A"/>
    <w:rsid w:val="00FC0539"/>
    <w:rsid w:val="00FC063D"/>
    <w:rsid w:val="00FC0894"/>
    <w:rsid w:val="00FC0E3F"/>
    <w:rsid w:val="00FC1009"/>
    <w:rsid w:val="00FC140E"/>
    <w:rsid w:val="00FC1DA2"/>
    <w:rsid w:val="00FC344A"/>
    <w:rsid w:val="00FC3771"/>
    <w:rsid w:val="00FC44AA"/>
    <w:rsid w:val="00FC465E"/>
    <w:rsid w:val="00FC4ED3"/>
    <w:rsid w:val="00FC5664"/>
    <w:rsid w:val="00FC65B6"/>
    <w:rsid w:val="00FC7175"/>
    <w:rsid w:val="00FC79C0"/>
    <w:rsid w:val="00FD07A4"/>
    <w:rsid w:val="00FD0A5F"/>
    <w:rsid w:val="00FD11ED"/>
    <w:rsid w:val="00FD19B1"/>
    <w:rsid w:val="00FD1DF9"/>
    <w:rsid w:val="00FD1F77"/>
    <w:rsid w:val="00FD2D7E"/>
    <w:rsid w:val="00FD2F63"/>
    <w:rsid w:val="00FD304E"/>
    <w:rsid w:val="00FD3F5F"/>
    <w:rsid w:val="00FD433E"/>
    <w:rsid w:val="00FD4889"/>
    <w:rsid w:val="00FD5948"/>
    <w:rsid w:val="00FD656B"/>
    <w:rsid w:val="00FD65A7"/>
    <w:rsid w:val="00FD7936"/>
    <w:rsid w:val="00FD7DD9"/>
    <w:rsid w:val="00FE0FE5"/>
    <w:rsid w:val="00FE1447"/>
    <w:rsid w:val="00FE2BBD"/>
    <w:rsid w:val="00FE2EC6"/>
    <w:rsid w:val="00FE2ED3"/>
    <w:rsid w:val="00FE2ED8"/>
    <w:rsid w:val="00FE304E"/>
    <w:rsid w:val="00FE379E"/>
    <w:rsid w:val="00FE37FF"/>
    <w:rsid w:val="00FE3D99"/>
    <w:rsid w:val="00FE489B"/>
    <w:rsid w:val="00FE4F7A"/>
    <w:rsid w:val="00FE5549"/>
    <w:rsid w:val="00FE5977"/>
    <w:rsid w:val="00FE5A44"/>
    <w:rsid w:val="00FE6250"/>
    <w:rsid w:val="00FE6779"/>
    <w:rsid w:val="00FE68AA"/>
    <w:rsid w:val="00FF0481"/>
    <w:rsid w:val="00FF2663"/>
    <w:rsid w:val="00FF3E92"/>
    <w:rsid w:val="00FF4594"/>
    <w:rsid w:val="00FF45AD"/>
    <w:rsid w:val="00FF54B9"/>
    <w:rsid w:val="00FF58C4"/>
    <w:rsid w:val="00FF688F"/>
    <w:rsid w:val="00FF7721"/>
    <w:rsid w:val="00FF79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style="mso-rotate-with-shape:t"/>
      <o:colormru v:ext="edit" colors="#690,#66707a,#2b7e0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A33"/>
    <w:rPr>
      <w:rFonts w:ascii="Century Gothic" w:hAnsi="Century Gothic"/>
      <w:sz w:val="24"/>
      <w:szCs w:val="24"/>
    </w:rPr>
  </w:style>
  <w:style w:type="paragraph" w:styleId="Heading1">
    <w:name w:val="heading 1"/>
    <w:basedOn w:val="Normal"/>
    <w:next w:val="Normal"/>
    <w:qFormat/>
    <w:rsid w:val="004948F5"/>
    <w:pPr>
      <w:keepNext/>
      <w:spacing w:before="120" w:after="60"/>
      <w:outlineLvl w:val="0"/>
    </w:pPr>
    <w:rPr>
      <w:rFonts w:cs="Arial"/>
      <w:b/>
      <w:bCs/>
      <w:color w:val="003366"/>
      <w:kern w:val="32"/>
      <w:sz w:val="28"/>
      <w:szCs w:val="32"/>
    </w:rPr>
  </w:style>
  <w:style w:type="paragraph" w:styleId="Heading2">
    <w:name w:val="heading 2"/>
    <w:basedOn w:val="Normal"/>
    <w:next w:val="Normal"/>
    <w:qFormat/>
    <w:rsid w:val="00FA4A33"/>
    <w:pPr>
      <w:keepNext/>
      <w:spacing w:after="120" w:line="400" w:lineRule="exact"/>
      <w:outlineLvl w:val="1"/>
    </w:pPr>
    <w:rPr>
      <w:color w:val="FFFFFF"/>
      <w:sz w:val="28"/>
      <w:szCs w:val="20"/>
    </w:rPr>
  </w:style>
  <w:style w:type="paragraph" w:styleId="Heading3">
    <w:name w:val="heading 3"/>
    <w:basedOn w:val="Normal"/>
    <w:next w:val="Normal"/>
    <w:qFormat/>
    <w:rsid w:val="00FA4A33"/>
    <w:pPr>
      <w:keepNext/>
      <w:spacing w:before="240" w:after="60"/>
      <w:outlineLvl w:val="2"/>
    </w:pPr>
    <w:rPr>
      <w:rFonts w:cs="Arial"/>
      <w:b/>
      <w:bCs/>
      <w:sz w:val="26"/>
      <w:szCs w:val="26"/>
    </w:rPr>
  </w:style>
  <w:style w:type="paragraph" w:styleId="Heading4">
    <w:name w:val="heading 4"/>
    <w:basedOn w:val="Normal"/>
    <w:next w:val="Normal"/>
    <w:qFormat/>
    <w:rsid w:val="00FA4A33"/>
    <w:pPr>
      <w:keepNext/>
      <w:outlineLvl w:val="3"/>
    </w:pPr>
    <w:rPr>
      <w:color w:val="003300"/>
      <w:szCs w:val="20"/>
    </w:rPr>
  </w:style>
  <w:style w:type="paragraph" w:styleId="Heading5">
    <w:name w:val="heading 5"/>
    <w:basedOn w:val="Normal"/>
    <w:next w:val="Normal"/>
    <w:link w:val="Heading5Char"/>
    <w:uiPriority w:val="9"/>
    <w:unhideWhenUsed/>
    <w:qFormat/>
    <w:rsid w:val="00FB58AD"/>
    <w:pPr>
      <w:spacing w:before="240" w:after="60"/>
      <w:outlineLvl w:val="4"/>
    </w:pPr>
    <w:rPr>
      <w:rFonts w:ascii="Calibri" w:hAnsi="Calibri" w:cs="Arial"/>
      <w:b/>
      <w:bCs/>
      <w:i/>
      <w:iCs/>
      <w:sz w:val="26"/>
      <w:szCs w:val="26"/>
    </w:rPr>
  </w:style>
  <w:style w:type="paragraph" w:styleId="Heading9">
    <w:name w:val="heading 9"/>
    <w:basedOn w:val="Normal"/>
    <w:next w:val="Normal"/>
    <w:qFormat/>
    <w:rsid w:val="00FA4A33"/>
    <w:pPr>
      <w:keepNext/>
      <w:outlineLvl w:val="8"/>
    </w:pPr>
    <w:rPr>
      <w:i/>
      <w:color w:val="008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12571D"/>
    <w:pPr>
      <w:spacing w:before="0" w:after="0"/>
    </w:pPr>
    <w:rPr>
      <w:rFonts w:cs="Times New Roman"/>
      <w:b w:val="0"/>
      <w:bCs w:val="0"/>
      <w:kern w:val="0"/>
      <w:sz w:val="80"/>
      <w:szCs w:val="96"/>
    </w:rPr>
  </w:style>
  <w:style w:type="paragraph" w:styleId="BodyText">
    <w:name w:val="Body Text"/>
    <w:basedOn w:val="Normal"/>
    <w:rsid w:val="00FA4A33"/>
    <w:pPr>
      <w:spacing w:after="120" w:line="240" w:lineRule="atLeast"/>
    </w:pPr>
    <w:rPr>
      <w:color w:val="000000"/>
      <w:sz w:val="18"/>
      <w:szCs w:val="20"/>
    </w:rPr>
  </w:style>
  <w:style w:type="paragraph" w:styleId="BodyTextIndent">
    <w:name w:val="Body Text Indent"/>
    <w:basedOn w:val="Normal"/>
    <w:rsid w:val="00CB532B"/>
    <w:pPr>
      <w:tabs>
        <w:tab w:val="left" w:pos="180"/>
      </w:tabs>
      <w:spacing w:line="260" w:lineRule="exact"/>
      <w:ind w:left="187" w:hanging="187"/>
    </w:pPr>
    <w:rPr>
      <w:i/>
      <w:color w:val="003366"/>
      <w:sz w:val="18"/>
      <w:szCs w:val="20"/>
    </w:rPr>
  </w:style>
  <w:style w:type="paragraph" w:customStyle="1" w:styleId="QuoteText">
    <w:name w:val="Quote Text"/>
    <w:basedOn w:val="Normal"/>
    <w:rsid w:val="0075352C"/>
    <w:pPr>
      <w:spacing w:line="360" w:lineRule="atLeast"/>
      <w:jc w:val="center"/>
    </w:pPr>
    <w:rPr>
      <w:b/>
      <w:i/>
      <w:color w:val="003366"/>
      <w:sz w:val="22"/>
      <w:szCs w:val="20"/>
    </w:rPr>
  </w:style>
  <w:style w:type="paragraph" w:customStyle="1" w:styleId="CaptionText">
    <w:name w:val="Caption Text"/>
    <w:basedOn w:val="Normal"/>
    <w:rsid w:val="00F137F9"/>
    <w:pPr>
      <w:spacing w:line="240" w:lineRule="atLeast"/>
    </w:pPr>
    <w:rPr>
      <w:color w:val="003366"/>
      <w:sz w:val="16"/>
      <w:szCs w:val="20"/>
    </w:rPr>
  </w:style>
  <w:style w:type="paragraph" w:customStyle="1" w:styleId="QuoteTextLeftAlign">
    <w:name w:val="Quote Text Left Align"/>
    <w:basedOn w:val="QuoteText"/>
    <w:rsid w:val="002433E7"/>
    <w:pPr>
      <w:jc w:val="left"/>
    </w:pPr>
  </w:style>
  <w:style w:type="paragraph" w:customStyle="1" w:styleId="CaptionTextWhite">
    <w:name w:val="Caption Text White"/>
    <w:basedOn w:val="Normal"/>
    <w:rsid w:val="000159A1"/>
    <w:rPr>
      <w:color w:val="FFFFFF"/>
      <w:sz w:val="16"/>
    </w:rPr>
  </w:style>
  <w:style w:type="paragraph" w:customStyle="1" w:styleId="VolumeNumber">
    <w:name w:val="Volume Number"/>
    <w:basedOn w:val="CaptionText"/>
    <w:rsid w:val="0031150F"/>
    <w:pPr>
      <w:jc w:val="right"/>
    </w:pPr>
    <w:rPr>
      <w:color w:val="FFFFFF"/>
    </w:rPr>
  </w:style>
  <w:style w:type="paragraph" w:customStyle="1" w:styleId="PageNumbers">
    <w:name w:val="Page Numbers"/>
    <w:basedOn w:val="VolumeNumber"/>
    <w:rsid w:val="00CB532B"/>
    <w:pPr>
      <w:jc w:val="left"/>
    </w:pPr>
  </w:style>
  <w:style w:type="character" w:styleId="Hyperlink">
    <w:name w:val="Hyperlink"/>
    <w:uiPriority w:val="99"/>
    <w:rsid w:val="00A95CEE"/>
    <w:rPr>
      <w:color w:val="0000FF"/>
      <w:u w:val="single"/>
    </w:rPr>
  </w:style>
  <w:style w:type="paragraph" w:customStyle="1" w:styleId="ContactInformation">
    <w:name w:val="Contact Information"/>
    <w:basedOn w:val="BodyText"/>
    <w:rsid w:val="00AB72C6"/>
    <w:rPr>
      <w:b/>
      <w:i/>
    </w:rPr>
  </w:style>
  <w:style w:type="paragraph" w:customStyle="1" w:styleId="MailingAddress">
    <w:name w:val="Mailing Address"/>
    <w:basedOn w:val="VolumeNumber"/>
    <w:rsid w:val="00CB532B"/>
    <w:pPr>
      <w:spacing w:before="60" w:after="60" w:line="320" w:lineRule="exact"/>
      <w:jc w:val="left"/>
    </w:pPr>
    <w:rPr>
      <w:color w:val="003366"/>
      <w:sz w:val="24"/>
    </w:rPr>
  </w:style>
  <w:style w:type="paragraph" w:customStyle="1" w:styleId="QuoteTextWhite">
    <w:name w:val="Quote Text White"/>
    <w:basedOn w:val="QuoteText"/>
    <w:rsid w:val="0012571D"/>
    <w:rPr>
      <w:color w:val="FFFFFF"/>
    </w:rPr>
  </w:style>
  <w:style w:type="paragraph" w:styleId="NormalWeb">
    <w:name w:val="Normal (Web)"/>
    <w:basedOn w:val="Normal"/>
    <w:uiPriority w:val="99"/>
    <w:rsid w:val="00B25490"/>
    <w:pPr>
      <w:spacing w:before="144" w:after="144"/>
    </w:pPr>
    <w:rPr>
      <w:rFonts w:ascii="Times New Roman" w:eastAsia="Batang" w:hAnsi="Times New Roman"/>
      <w:lang w:eastAsia="ko-KR"/>
    </w:rPr>
  </w:style>
  <w:style w:type="paragraph" w:customStyle="1" w:styleId="WhiteText">
    <w:name w:val="White Text"/>
    <w:basedOn w:val="Normal"/>
    <w:rsid w:val="00AC4F53"/>
    <w:pPr>
      <w:keepNext/>
      <w:outlineLvl w:val="8"/>
    </w:pPr>
    <w:rPr>
      <w:rFonts w:ascii="Verdana" w:hAnsi="Verdana"/>
      <w:color w:val="FFFFFF"/>
      <w:sz w:val="16"/>
      <w:szCs w:val="16"/>
    </w:rPr>
  </w:style>
  <w:style w:type="paragraph" w:styleId="Subtitle">
    <w:name w:val="Subtitle"/>
    <w:basedOn w:val="Normal"/>
    <w:link w:val="SubtitleChar"/>
    <w:qFormat/>
    <w:rsid w:val="00814457"/>
    <w:pPr>
      <w:autoSpaceDE w:val="0"/>
      <w:autoSpaceDN w:val="0"/>
      <w:bidi/>
      <w:jc w:val="center"/>
    </w:pPr>
    <w:rPr>
      <w:rFonts w:ascii="Times New Roman" w:hAnsi="Times New Roman"/>
      <w:b/>
      <w:bCs/>
      <w:sz w:val="20"/>
      <w:szCs w:val="32"/>
    </w:rPr>
  </w:style>
  <w:style w:type="paragraph" w:customStyle="1" w:styleId="ArticleHeading">
    <w:name w:val="Article Heading"/>
    <w:basedOn w:val="Normal"/>
    <w:rsid w:val="00451E59"/>
    <w:pPr>
      <w:keepNext/>
      <w:spacing w:before="120" w:after="60"/>
      <w:outlineLvl w:val="0"/>
    </w:pPr>
    <w:rPr>
      <w:rFonts w:cs="Arial"/>
      <w:b/>
      <w:bCs/>
      <w:color w:val="003366"/>
      <w:kern w:val="32"/>
      <w:sz w:val="28"/>
      <w:szCs w:val="32"/>
    </w:rPr>
  </w:style>
  <w:style w:type="paragraph" w:customStyle="1" w:styleId="ReturnAddress">
    <w:name w:val="Return Address"/>
    <w:basedOn w:val="BodyTextIndent"/>
    <w:rsid w:val="00451E59"/>
  </w:style>
  <w:style w:type="character" w:customStyle="1" w:styleId="SubtitleChar">
    <w:name w:val="Subtitle Char"/>
    <w:link w:val="Subtitle"/>
    <w:rsid w:val="00814457"/>
    <w:rPr>
      <w:b/>
      <w:bCs/>
      <w:szCs w:val="32"/>
    </w:rPr>
  </w:style>
  <w:style w:type="paragraph" w:styleId="BalloonText">
    <w:name w:val="Balloon Text"/>
    <w:basedOn w:val="Normal"/>
    <w:link w:val="BalloonTextChar"/>
    <w:rsid w:val="00753766"/>
    <w:rPr>
      <w:rFonts w:ascii="Tahoma" w:hAnsi="Tahoma"/>
      <w:sz w:val="16"/>
      <w:szCs w:val="16"/>
    </w:rPr>
  </w:style>
  <w:style w:type="character" w:customStyle="1" w:styleId="BalloonTextChar">
    <w:name w:val="Balloon Text Char"/>
    <w:link w:val="BalloonText"/>
    <w:rsid w:val="00753766"/>
    <w:rPr>
      <w:rFonts w:ascii="Tahoma" w:hAnsi="Tahoma" w:cs="Tahoma"/>
      <w:sz w:val="16"/>
      <w:szCs w:val="16"/>
    </w:rPr>
  </w:style>
  <w:style w:type="paragraph" w:styleId="Header">
    <w:name w:val="header"/>
    <w:basedOn w:val="Normal"/>
    <w:link w:val="HeaderChar"/>
    <w:uiPriority w:val="99"/>
    <w:rsid w:val="00B0377A"/>
    <w:pPr>
      <w:tabs>
        <w:tab w:val="center" w:pos="4680"/>
        <w:tab w:val="right" w:pos="9360"/>
      </w:tabs>
    </w:pPr>
  </w:style>
  <w:style w:type="character" w:customStyle="1" w:styleId="HeaderChar">
    <w:name w:val="Header Char"/>
    <w:link w:val="Header"/>
    <w:uiPriority w:val="99"/>
    <w:rsid w:val="00B0377A"/>
    <w:rPr>
      <w:rFonts w:ascii="Century Gothic" w:hAnsi="Century Gothic"/>
      <w:sz w:val="24"/>
      <w:szCs w:val="24"/>
    </w:rPr>
  </w:style>
  <w:style w:type="paragraph" w:styleId="Footer">
    <w:name w:val="footer"/>
    <w:basedOn w:val="Normal"/>
    <w:link w:val="FooterChar"/>
    <w:uiPriority w:val="99"/>
    <w:rsid w:val="00B0377A"/>
    <w:pPr>
      <w:tabs>
        <w:tab w:val="center" w:pos="4680"/>
        <w:tab w:val="right" w:pos="9360"/>
      </w:tabs>
    </w:pPr>
  </w:style>
  <w:style w:type="character" w:customStyle="1" w:styleId="FooterChar">
    <w:name w:val="Footer Char"/>
    <w:link w:val="Footer"/>
    <w:uiPriority w:val="99"/>
    <w:rsid w:val="00B0377A"/>
    <w:rPr>
      <w:rFonts w:ascii="Century Gothic" w:hAnsi="Century Gothic"/>
      <w:sz w:val="24"/>
      <w:szCs w:val="24"/>
    </w:rPr>
  </w:style>
  <w:style w:type="character" w:styleId="PlaceholderText">
    <w:name w:val="Placeholder Text"/>
    <w:uiPriority w:val="99"/>
    <w:semiHidden/>
    <w:rsid w:val="00E27BB9"/>
    <w:rPr>
      <w:color w:val="808080"/>
    </w:rPr>
  </w:style>
  <w:style w:type="paragraph" w:styleId="ListParagraph">
    <w:name w:val="List Paragraph"/>
    <w:basedOn w:val="Normal"/>
    <w:uiPriority w:val="34"/>
    <w:qFormat/>
    <w:rsid w:val="00183DFB"/>
    <w:pPr>
      <w:bidi/>
      <w:spacing w:after="200" w:line="276" w:lineRule="auto"/>
      <w:ind w:left="720"/>
    </w:pPr>
    <w:rPr>
      <w:rFonts w:ascii="Calibri" w:eastAsia="Calibri" w:hAnsi="Calibri" w:cs="Arial"/>
      <w:sz w:val="22"/>
      <w:szCs w:val="22"/>
    </w:rPr>
  </w:style>
  <w:style w:type="character" w:customStyle="1" w:styleId="apple-converted-space">
    <w:name w:val="apple-converted-space"/>
    <w:basedOn w:val="DefaultParagraphFont"/>
    <w:rsid w:val="006C68C2"/>
  </w:style>
  <w:style w:type="character" w:customStyle="1" w:styleId="textexposedshow">
    <w:name w:val="text_exposed_show"/>
    <w:basedOn w:val="DefaultParagraphFont"/>
    <w:rsid w:val="006C68C2"/>
  </w:style>
  <w:style w:type="character" w:styleId="PageNumber">
    <w:name w:val="page number"/>
    <w:basedOn w:val="DefaultParagraphFont"/>
    <w:rsid w:val="000C2A14"/>
  </w:style>
  <w:style w:type="character" w:styleId="Strong">
    <w:name w:val="Strong"/>
    <w:uiPriority w:val="22"/>
    <w:qFormat/>
    <w:rsid w:val="00AC553D"/>
    <w:rPr>
      <w:b/>
      <w:bCs/>
    </w:rPr>
  </w:style>
  <w:style w:type="paragraph" w:customStyle="1" w:styleId="story-bodyintroduction">
    <w:name w:val="story-body__introduction"/>
    <w:basedOn w:val="Normal"/>
    <w:rsid w:val="0091604D"/>
    <w:pPr>
      <w:spacing w:before="100" w:beforeAutospacing="1" w:after="100" w:afterAutospacing="1"/>
    </w:pPr>
    <w:rPr>
      <w:rFonts w:ascii="Times New Roman" w:hAnsi="Times New Roman"/>
    </w:rPr>
  </w:style>
  <w:style w:type="paragraph" w:styleId="Title">
    <w:name w:val="Title"/>
    <w:basedOn w:val="Normal"/>
    <w:link w:val="TitleChar"/>
    <w:uiPriority w:val="99"/>
    <w:qFormat/>
    <w:rsid w:val="00B96BAB"/>
    <w:pPr>
      <w:bidi/>
      <w:jc w:val="center"/>
    </w:pPr>
    <w:rPr>
      <w:rFonts w:ascii="Times New Roman" w:hAnsi="Times New Roman"/>
      <w:b/>
      <w:bCs/>
      <w:sz w:val="48"/>
      <w:szCs w:val="48"/>
    </w:rPr>
  </w:style>
  <w:style w:type="character" w:customStyle="1" w:styleId="TitleChar">
    <w:name w:val="Title Char"/>
    <w:link w:val="Title"/>
    <w:uiPriority w:val="99"/>
    <w:rsid w:val="00B96BAB"/>
    <w:rPr>
      <w:rFonts w:cs="Simplified Arabic"/>
      <w:b/>
      <w:bCs/>
      <w:sz w:val="48"/>
      <w:szCs w:val="48"/>
    </w:rPr>
  </w:style>
  <w:style w:type="character" w:customStyle="1" w:styleId="ipa">
    <w:name w:val="ipa"/>
    <w:basedOn w:val="DefaultParagraphFont"/>
    <w:rsid w:val="00672E1D"/>
  </w:style>
  <w:style w:type="paragraph" w:customStyle="1" w:styleId="list-group-item-text">
    <w:name w:val="list-group-item-text"/>
    <w:basedOn w:val="Normal"/>
    <w:rsid w:val="00546830"/>
    <w:pPr>
      <w:spacing w:before="100" w:beforeAutospacing="1" w:after="100" w:afterAutospacing="1"/>
    </w:pPr>
    <w:rPr>
      <w:rFonts w:ascii="Times New Roman" w:hAnsi="Times New Roman"/>
    </w:rPr>
  </w:style>
  <w:style w:type="paragraph" w:customStyle="1" w:styleId="5wj-">
    <w:name w:val="_5wj-"/>
    <w:basedOn w:val="Normal"/>
    <w:rsid w:val="008161DD"/>
    <w:pPr>
      <w:spacing w:before="100" w:beforeAutospacing="1" w:after="100" w:afterAutospacing="1"/>
    </w:pPr>
    <w:rPr>
      <w:rFonts w:ascii="Times New Roman" w:hAnsi="Times New Roman"/>
    </w:rPr>
  </w:style>
  <w:style w:type="character" w:customStyle="1" w:styleId="writer">
    <w:name w:val="writer"/>
    <w:basedOn w:val="DefaultParagraphFont"/>
    <w:rsid w:val="006F245D"/>
  </w:style>
  <w:style w:type="character" w:customStyle="1" w:styleId="58cl">
    <w:name w:val="_58cl"/>
    <w:basedOn w:val="DefaultParagraphFont"/>
    <w:rsid w:val="00383CD7"/>
  </w:style>
  <w:style w:type="character" w:customStyle="1" w:styleId="58cm">
    <w:name w:val="_58cm"/>
    <w:basedOn w:val="DefaultParagraphFont"/>
    <w:rsid w:val="00383CD7"/>
  </w:style>
  <w:style w:type="paragraph" w:customStyle="1" w:styleId="rtejustify">
    <w:name w:val="rtejustify"/>
    <w:basedOn w:val="Normal"/>
    <w:rsid w:val="0071405F"/>
    <w:pPr>
      <w:spacing w:before="100" w:beforeAutospacing="1" w:after="100" w:afterAutospacing="1"/>
    </w:pPr>
    <w:rPr>
      <w:rFonts w:ascii="Times New Roman" w:hAnsi="Times New Roman"/>
    </w:rPr>
  </w:style>
  <w:style w:type="character" w:customStyle="1" w:styleId="Heading5Char">
    <w:name w:val="Heading 5 Char"/>
    <w:link w:val="Heading5"/>
    <w:uiPriority w:val="9"/>
    <w:rsid w:val="00FB58AD"/>
    <w:rPr>
      <w:rFonts w:ascii="Calibri" w:eastAsia="Times New Roman" w:hAnsi="Calibri" w:cs="Arial"/>
      <w:b/>
      <w:bCs/>
      <w:i/>
      <w:iCs/>
      <w:sz w:val="26"/>
      <w:szCs w:val="26"/>
    </w:rPr>
  </w:style>
  <w:style w:type="character" w:customStyle="1" w:styleId="fwb">
    <w:name w:val="fwb"/>
    <w:basedOn w:val="DefaultParagraphFont"/>
    <w:rsid w:val="00DB0CD9"/>
  </w:style>
  <w:style w:type="character" w:customStyle="1" w:styleId="fsm">
    <w:name w:val="fsm"/>
    <w:basedOn w:val="DefaultParagraphFont"/>
    <w:rsid w:val="00DB0CD9"/>
  </w:style>
  <w:style w:type="character" w:customStyle="1" w:styleId="timestampcontent">
    <w:name w:val="timestampcontent"/>
    <w:basedOn w:val="DefaultParagraphFont"/>
    <w:rsid w:val="00DB0CD9"/>
  </w:style>
  <w:style w:type="paragraph" w:customStyle="1" w:styleId="monologue">
    <w:name w:val="monologue"/>
    <w:basedOn w:val="Normal"/>
    <w:rsid w:val="003568FB"/>
    <w:pPr>
      <w:spacing w:before="100" w:beforeAutospacing="1" w:after="100" w:afterAutospacing="1"/>
    </w:pPr>
    <w:rPr>
      <w:rFonts w:ascii="Times New Roman" w:hAnsi="Times New Roman"/>
    </w:rPr>
  </w:style>
  <w:style w:type="character" w:customStyle="1" w:styleId="script-arabic">
    <w:name w:val="script-arabic"/>
    <w:basedOn w:val="DefaultParagraphFont"/>
    <w:rsid w:val="003C0AA8"/>
  </w:style>
  <w:style w:type="paragraph" w:customStyle="1" w:styleId="intro">
    <w:name w:val="intro"/>
    <w:basedOn w:val="Normal"/>
    <w:rsid w:val="00DC5655"/>
    <w:pPr>
      <w:spacing w:before="100" w:beforeAutospacing="1" w:after="100" w:afterAutospacing="1"/>
    </w:pPr>
    <w:rPr>
      <w:rFonts w:ascii="Times New Roman" w:hAnsi="Times New Roman"/>
    </w:rPr>
  </w:style>
  <w:style w:type="paragraph" w:customStyle="1" w:styleId="selectionshareable">
    <w:name w:val="selectionshareable"/>
    <w:basedOn w:val="Normal"/>
    <w:rsid w:val="00565A5E"/>
    <w:pPr>
      <w:spacing w:before="100" w:beforeAutospacing="1" w:after="100" w:afterAutospacing="1"/>
    </w:pPr>
    <w:rPr>
      <w:rFonts w:ascii="Times New Roman" w:hAnsi="Times New Roman"/>
    </w:rPr>
  </w:style>
  <w:style w:type="character" w:customStyle="1" w:styleId="writeby">
    <w:name w:val="writeby"/>
    <w:basedOn w:val="DefaultParagraphFont"/>
    <w:rsid w:val="00CD0220"/>
  </w:style>
  <w:style w:type="character" w:customStyle="1" w:styleId="scholar-link">
    <w:name w:val="scholar-link"/>
    <w:basedOn w:val="DefaultParagraphFont"/>
    <w:rsid w:val="00C637C8"/>
  </w:style>
  <w:style w:type="character" w:customStyle="1" w:styleId="img-cap">
    <w:name w:val="img-cap"/>
    <w:basedOn w:val="DefaultParagraphFont"/>
    <w:rsid w:val="008F7C02"/>
  </w:style>
  <w:style w:type="paragraph" w:customStyle="1" w:styleId="main-type-text">
    <w:name w:val="main-type-text"/>
    <w:basedOn w:val="Normal"/>
    <w:rsid w:val="00F114EB"/>
    <w:pPr>
      <w:spacing w:before="100" w:beforeAutospacing="1" w:after="100" w:afterAutospacing="1"/>
    </w:pPr>
    <w:rPr>
      <w:rFonts w:ascii="Times New Roman" w:hAnsi="Times New Roman"/>
    </w:rPr>
  </w:style>
  <w:style w:type="character" w:customStyle="1" w:styleId="unicode">
    <w:name w:val="unicode"/>
    <w:basedOn w:val="DefaultParagraphFont"/>
    <w:rsid w:val="00C17450"/>
  </w:style>
  <w:style w:type="character" w:styleId="Emphasis">
    <w:name w:val="Emphasis"/>
    <w:uiPriority w:val="20"/>
    <w:qFormat/>
    <w:rsid w:val="001C1DAF"/>
    <w:rPr>
      <w:i/>
      <w:iCs/>
    </w:rPr>
  </w:style>
  <w:style w:type="paragraph" w:customStyle="1" w:styleId="w-body-text-1">
    <w:name w:val="w-body-text-1"/>
    <w:basedOn w:val="Normal"/>
    <w:rsid w:val="00A309E6"/>
    <w:pPr>
      <w:spacing w:before="100" w:beforeAutospacing="1" w:after="100" w:afterAutospacing="1"/>
    </w:pPr>
    <w:rPr>
      <w:rFonts w:ascii="Times New Roman" w:hAnsi="Times New Roman"/>
    </w:rPr>
  </w:style>
  <w:style w:type="paragraph" w:customStyle="1" w:styleId="w-hadeeth-or-bible">
    <w:name w:val="w-hadeeth-or-bible"/>
    <w:basedOn w:val="Normal"/>
    <w:rsid w:val="00A309E6"/>
    <w:pPr>
      <w:spacing w:before="100" w:beforeAutospacing="1" w:after="100" w:afterAutospacing="1"/>
    </w:pPr>
    <w:rPr>
      <w:rFonts w:ascii="Times New Roman" w:hAnsi="Times New Roman"/>
    </w:rPr>
  </w:style>
  <w:style w:type="character" w:styleId="FollowedHyperlink">
    <w:name w:val="FollowedHyperlink"/>
    <w:uiPriority w:val="99"/>
    <w:semiHidden/>
    <w:unhideWhenUsed/>
    <w:rsid w:val="005E632C"/>
    <w:rPr>
      <w:color w:val="800080"/>
      <w:u w:val="single"/>
    </w:rPr>
  </w:style>
  <w:style w:type="paragraph" w:styleId="Caption">
    <w:name w:val="caption"/>
    <w:basedOn w:val="Normal"/>
    <w:next w:val="Normal"/>
    <w:qFormat/>
    <w:rsid w:val="0002744F"/>
    <w:pPr>
      <w:spacing w:after="200" w:line="276" w:lineRule="auto"/>
      <w:jc w:val="right"/>
    </w:pPr>
    <w:rPr>
      <w:rFonts w:ascii="Calibri" w:eastAsia="Calibri" w:hAnsi="Calibri" w:cs="Simplified Arabic"/>
      <w:b/>
      <w:bCs/>
      <w:noProof/>
      <w:sz w:val="40"/>
      <w:szCs w:val="40"/>
    </w:rPr>
  </w:style>
  <w:style w:type="paragraph" w:customStyle="1" w:styleId="p1">
    <w:name w:val="p1"/>
    <w:basedOn w:val="Normal"/>
    <w:rsid w:val="00A66F53"/>
    <w:pPr>
      <w:spacing w:before="100" w:beforeAutospacing="1" w:after="100" w:afterAutospacing="1"/>
    </w:pPr>
    <w:rPr>
      <w:rFonts w:ascii="Times New Roman" w:hAnsi="Times New Roman"/>
    </w:rPr>
  </w:style>
  <w:style w:type="character" w:customStyle="1" w:styleId="s1">
    <w:name w:val="s1"/>
    <w:basedOn w:val="DefaultParagraphFont"/>
    <w:rsid w:val="00A66F53"/>
  </w:style>
  <w:style w:type="paragraph" w:customStyle="1" w:styleId="arttextmain">
    <w:name w:val="arttextmain"/>
    <w:basedOn w:val="Normal"/>
    <w:rsid w:val="008B3844"/>
    <w:pPr>
      <w:spacing w:before="100" w:beforeAutospacing="1" w:after="100" w:afterAutospacing="1"/>
    </w:pPr>
    <w:rPr>
      <w:rFonts w:ascii="Times New Roman" w:hAnsi="Times New Roman"/>
    </w:rPr>
  </w:style>
  <w:style w:type="character" w:customStyle="1" w:styleId="heightlight">
    <w:name w:val="heightlight"/>
    <w:basedOn w:val="DefaultParagraphFont"/>
    <w:rsid w:val="009968C7"/>
  </w:style>
  <w:style w:type="numbering" w:customStyle="1" w:styleId="NoList1">
    <w:name w:val="No List1"/>
    <w:next w:val="NoList"/>
    <w:uiPriority w:val="99"/>
    <w:semiHidden/>
    <w:unhideWhenUsed/>
    <w:rsid w:val="00316795"/>
  </w:style>
  <w:style w:type="paragraph" w:styleId="HTMLPreformatted">
    <w:name w:val="HTML Preformatted"/>
    <w:basedOn w:val="Normal"/>
    <w:link w:val="HTMLPreformattedChar"/>
    <w:uiPriority w:val="99"/>
    <w:unhideWhenUsed/>
    <w:rsid w:val="00796960"/>
    <w:rPr>
      <w:rFonts w:ascii="Consolas" w:hAnsi="Consolas"/>
      <w:sz w:val="20"/>
      <w:szCs w:val="20"/>
    </w:rPr>
  </w:style>
  <w:style w:type="character" w:customStyle="1" w:styleId="HTMLPreformattedChar">
    <w:name w:val="HTML Preformatted Char"/>
    <w:basedOn w:val="DefaultParagraphFont"/>
    <w:link w:val="HTMLPreformatted"/>
    <w:uiPriority w:val="99"/>
    <w:rsid w:val="00796960"/>
    <w:rPr>
      <w:rFonts w:ascii="Consolas" w:hAnsi="Consolas"/>
    </w:rPr>
  </w:style>
  <w:style w:type="character" w:customStyle="1" w:styleId="css-901oao">
    <w:name w:val="css-901oao"/>
    <w:basedOn w:val="DefaultParagraphFont"/>
    <w:rsid w:val="009D6436"/>
  </w:style>
  <w:style w:type="paragraph" w:styleId="NoSpacing">
    <w:name w:val="No Spacing"/>
    <w:uiPriority w:val="1"/>
    <w:qFormat/>
    <w:rsid w:val="0097593A"/>
    <w:pPr>
      <w:bidi/>
    </w:pPr>
    <w:rPr>
      <w:rFonts w:eastAsiaTheme="minorHAns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A33"/>
    <w:rPr>
      <w:rFonts w:ascii="Century Gothic" w:hAnsi="Century Gothic"/>
      <w:sz w:val="24"/>
      <w:szCs w:val="24"/>
    </w:rPr>
  </w:style>
  <w:style w:type="paragraph" w:styleId="Heading1">
    <w:name w:val="heading 1"/>
    <w:basedOn w:val="Normal"/>
    <w:next w:val="Normal"/>
    <w:qFormat/>
    <w:rsid w:val="004948F5"/>
    <w:pPr>
      <w:keepNext/>
      <w:spacing w:before="120" w:after="60"/>
      <w:outlineLvl w:val="0"/>
    </w:pPr>
    <w:rPr>
      <w:rFonts w:cs="Arial"/>
      <w:b/>
      <w:bCs/>
      <w:color w:val="003366"/>
      <w:kern w:val="32"/>
      <w:sz w:val="28"/>
      <w:szCs w:val="32"/>
    </w:rPr>
  </w:style>
  <w:style w:type="paragraph" w:styleId="Heading2">
    <w:name w:val="heading 2"/>
    <w:basedOn w:val="Normal"/>
    <w:next w:val="Normal"/>
    <w:qFormat/>
    <w:rsid w:val="00FA4A33"/>
    <w:pPr>
      <w:keepNext/>
      <w:spacing w:after="120" w:line="400" w:lineRule="exact"/>
      <w:outlineLvl w:val="1"/>
    </w:pPr>
    <w:rPr>
      <w:color w:val="FFFFFF"/>
      <w:sz w:val="28"/>
      <w:szCs w:val="20"/>
    </w:rPr>
  </w:style>
  <w:style w:type="paragraph" w:styleId="Heading3">
    <w:name w:val="heading 3"/>
    <w:basedOn w:val="Normal"/>
    <w:next w:val="Normal"/>
    <w:qFormat/>
    <w:rsid w:val="00FA4A33"/>
    <w:pPr>
      <w:keepNext/>
      <w:spacing w:before="240" w:after="60"/>
      <w:outlineLvl w:val="2"/>
    </w:pPr>
    <w:rPr>
      <w:rFonts w:cs="Arial"/>
      <w:b/>
      <w:bCs/>
      <w:sz w:val="26"/>
      <w:szCs w:val="26"/>
    </w:rPr>
  </w:style>
  <w:style w:type="paragraph" w:styleId="Heading4">
    <w:name w:val="heading 4"/>
    <w:basedOn w:val="Normal"/>
    <w:next w:val="Normal"/>
    <w:qFormat/>
    <w:rsid w:val="00FA4A33"/>
    <w:pPr>
      <w:keepNext/>
      <w:outlineLvl w:val="3"/>
    </w:pPr>
    <w:rPr>
      <w:color w:val="003300"/>
      <w:szCs w:val="20"/>
    </w:rPr>
  </w:style>
  <w:style w:type="paragraph" w:styleId="Heading5">
    <w:name w:val="heading 5"/>
    <w:basedOn w:val="Normal"/>
    <w:next w:val="Normal"/>
    <w:link w:val="Heading5Char"/>
    <w:uiPriority w:val="9"/>
    <w:unhideWhenUsed/>
    <w:qFormat/>
    <w:rsid w:val="00FB58AD"/>
    <w:pPr>
      <w:spacing w:before="240" w:after="60"/>
      <w:outlineLvl w:val="4"/>
    </w:pPr>
    <w:rPr>
      <w:rFonts w:ascii="Calibri" w:hAnsi="Calibri" w:cs="Arial"/>
      <w:b/>
      <w:bCs/>
      <w:i/>
      <w:iCs/>
      <w:sz w:val="26"/>
      <w:szCs w:val="26"/>
    </w:rPr>
  </w:style>
  <w:style w:type="paragraph" w:styleId="Heading9">
    <w:name w:val="heading 9"/>
    <w:basedOn w:val="Normal"/>
    <w:next w:val="Normal"/>
    <w:qFormat/>
    <w:rsid w:val="00FA4A33"/>
    <w:pPr>
      <w:keepNext/>
      <w:outlineLvl w:val="8"/>
    </w:pPr>
    <w:rPr>
      <w:i/>
      <w:color w:val="008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12571D"/>
    <w:pPr>
      <w:spacing w:before="0" w:after="0"/>
    </w:pPr>
    <w:rPr>
      <w:rFonts w:cs="Times New Roman"/>
      <w:b w:val="0"/>
      <w:bCs w:val="0"/>
      <w:kern w:val="0"/>
      <w:sz w:val="80"/>
      <w:szCs w:val="96"/>
    </w:rPr>
  </w:style>
  <w:style w:type="paragraph" w:styleId="BodyText">
    <w:name w:val="Body Text"/>
    <w:basedOn w:val="Normal"/>
    <w:rsid w:val="00FA4A33"/>
    <w:pPr>
      <w:spacing w:after="120" w:line="240" w:lineRule="atLeast"/>
    </w:pPr>
    <w:rPr>
      <w:color w:val="000000"/>
      <w:sz w:val="18"/>
      <w:szCs w:val="20"/>
    </w:rPr>
  </w:style>
  <w:style w:type="paragraph" w:styleId="BodyTextIndent">
    <w:name w:val="Body Text Indent"/>
    <w:basedOn w:val="Normal"/>
    <w:rsid w:val="00CB532B"/>
    <w:pPr>
      <w:tabs>
        <w:tab w:val="left" w:pos="180"/>
      </w:tabs>
      <w:spacing w:line="260" w:lineRule="exact"/>
      <w:ind w:left="187" w:hanging="187"/>
    </w:pPr>
    <w:rPr>
      <w:i/>
      <w:color w:val="003366"/>
      <w:sz w:val="18"/>
      <w:szCs w:val="20"/>
    </w:rPr>
  </w:style>
  <w:style w:type="paragraph" w:customStyle="1" w:styleId="QuoteText">
    <w:name w:val="Quote Text"/>
    <w:basedOn w:val="Normal"/>
    <w:rsid w:val="0075352C"/>
    <w:pPr>
      <w:spacing w:line="360" w:lineRule="atLeast"/>
      <w:jc w:val="center"/>
    </w:pPr>
    <w:rPr>
      <w:b/>
      <w:i/>
      <w:color w:val="003366"/>
      <w:sz w:val="22"/>
      <w:szCs w:val="20"/>
    </w:rPr>
  </w:style>
  <w:style w:type="paragraph" w:customStyle="1" w:styleId="CaptionText">
    <w:name w:val="Caption Text"/>
    <w:basedOn w:val="Normal"/>
    <w:rsid w:val="00F137F9"/>
    <w:pPr>
      <w:spacing w:line="240" w:lineRule="atLeast"/>
    </w:pPr>
    <w:rPr>
      <w:color w:val="003366"/>
      <w:sz w:val="16"/>
      <w:szCs w:val="20"/>
    </w:rPr>
  </w:style>
  <w:style w:type="paragraph" w:customStyle="1" w:styleId="QuoteTextLeftAlign">
    <w:name w:val="Quote Text Left Align"/>
    <w:basedOn w:val="QuoteText"/>
    <w:rsid w:val="002433E7"/>
    <w:pPr>
      <w:jc w:val="left"/>
    </w:pPr>
  </w:style>
  <w:style w:type="paragraph" w:customStyle="1" w:styleId="CaptionTextWhite">
    <w:name w:val="Caption Text White"/>
    <w:basedOn w:val="Normal"/>
    <w:rsid w:val="000159A1"/>
    <w:rPr>
      <w:color w:val="FFFFFF"/>
      <w:sz w:val="16"/>
    </w:rPr>
  </w:style>
  <w:style w:type="paragraph" w:customStyle="1" w:styleId="VolumeNumber">
    <w:name w:val="Volume Number"/>
    <w:basedOn w:val="CaptionText"/>
    <w:rsid w:val="0031150F"/>
    <w:pPr>
      <w:jc w:val="right"/>
    </w:pPr>
    <w:rPr>
      <w:color w:val="FFFFFF"/>
    </w:rPr>
  </w:style>
  <w:style w:type="paragraph" w:customStyle="1" w:styleId="PageNumbers">
    <w:name w:val="Page Numbers"/>
    <w:basedOn w:val="VolumeNumber"/>
    <w:rsid w:val="00CB532B"/>
    <w:pPr>
      <w:jc w:val="left"/>
    </w:pPr>
  </w:style>
  <w:style w:type="character" w:styleId="Hyperlink">
    <w:name w:val="Hyperlink"/>
    <w:uiPriority w:val="99"/>
    <w:rsid w:val="00A95CEE"/>
    <w:rPr>
      <w:color w:val="0000FF"/>
      <w:u w:val="single"/>
    </w:rPr>
  </w:style>
  <w:style w:type="paragraph" w:customStyle="1" w:styleId="ContactInformation">
    <w:name w:val="Contact Information"/>
    <w:basedOn w:val="BodyText"/>
    <w:rsid w:val="00AB72C6"/>
    <w:rPr>
      <w:b/>
      <w:i/>
    </w:rPr>
  </w:style>
  <w:style w:type="paragraph" w:customStyle="1" w:styleId="MailingAddress">
    <w:name w:val="Mailing Address"/>
    <w:basedOn w:val="VolumeNumber"/>
    <w:rsid w:val="00CB532B"/>
    <w:pPr>
      <w:spacing w:before="60" w:after="60" w:line="320" w:lineRule="exact"/>
      <w:jc w:val="left"/>
    </w:pPr>
    <w:rPr>
      <w:color w:val="003366"/>
      <w:sz w:val="24"/>
    </w:rPr>
  </w:style>
  <w:style w:type="paragraph" w:customStyle="1" w:styleId="QuoteTextWhite">
    <w:name w:val="Quote Text White"/>
    <w:basedOn w:val="QuoteText"/>
    <w:rsid w:val="0012571D"/>
    <w:rPr>
      <w:color w:val="FFFFFF"/>
    </w:rPr>
  </w:style>
  <w:style w:type="paragraph" w:styleId="NormalWeb">
    <w:name w:val="Normal (Web)"/>
    <w:basedOn w:val="Normal"/>
    <w:uiPriority w:val="99"/>
    <w:rsid w:val="00B25490"/>
    <w:pPr>
      <w:spacing w:before="144" w:after="144"/>
    </w:pPr>
    <w:rPr>
      <w:rFonts w:ascii="Times New Roman" w:eastAsia="Batang" w:hAnsi="Times New Roman"/>
      <w:lang w:eastAsia="ko-KR"/>
    </w:rPr>
  </w:style>
  <w:style w:type="paragraph" w:customStyle="1" w:styleId="WhiteText">
    <w:name w:val="White Text"/>
    <w:basedOn w:val="Normal"/>
    <w:rsid w:val="00AC4F53"/>
    <w:pPr>
      <w:keepNext/>
      <w:outlineLvl w:val="8"/>
    </w:pPr>
    <w:rPr>
      <w:rFonts w:ascii="Verdana" w:hAnsi="Verdana"/>
      <w:color w:val="FFFFFF"/>
      <w:sz w:val="16"/>
      <w:szCs w:val="16"/>
    </w:rPr>
  </w:style>
  <w:style w:type="paragraph" w:styleId="Subtitle">
    <w:name w:val="Subtitle"/>
    <w:basedOn w:val="Normal"/>
    <w:link w:val="SubtitleChar"/>
    <w:qFormat/>
    <w:rsid w:val="00814457"/>
    <w:pPr>
      <w:autoSpaceDE w:val="0"/>
      <w:autoSpaceDN w:val="0"/>
      <w:bidi/>
      <w:jc w:val="center"/>
    </w:pPr>
    <w:rPr>
      <w:rFonts w:ascii="Times New Roman" w:hAnsi="Times New Roman"/>
      <w:b/>
      <w:bCs/>
      <w:sz w:val="20"/>
      <w:szCs w:val="32"/>
    </w:rPr>
  </w:style>
  <w:style w:type="paragraph" w:customStyle="1" w:styleId="ArticleHeading">
    <w:name w:val="Article Heading"/>
    <w:basedOn w:val="Normal"/>
    <w:rsid w:val="00451E59"/>
    <w:pPr>
      <w:keepNext/>
      <w:spacing w:before="120" w:after="60"/>
      <w:outlineLvl w:val="0"/>
    </w:pPr>
    <w:rPr>
      <w:rFonts w:cs="Arial"/>
      <w:b/>
      <w:bCs/>
      <w:color w:val="003366"/>
      <w:kern w:val="32"/>
      <w:sz w:val="28"/>
      <w:szCs w:val="32"/>
    </w:rPr>
  </w:style>
  <w:style w:type="paragraph" w:customStyle="1" w:styleId="ReturnAddress">
    <w:name w:val="Return Address"/>
    <w:basedOn w:val="BodyTextIndent"/>
    <w:rsid w:val="00451E59"/>
  </w:style>
  <w:style w:type="character" w:customStyle="1" w:styleId="SubtitleChar">
    <w:name w:val="Subtitle Char"/>
    <w:link w:val="Subtitle"/>
    <w:rsid w:val="00814457"/>
    <w:rPr>
      <w:b/>
      <w:bCs/>
      <w:szCs w:val="32"/>
    </w:rPr>
  </w:style>
  <w:style w:type="paragraph" w:styleId="BalloonText">
    <w:name w:val="Balloon Text"/>
    <w:basedOn w:val="Normal"/>
    <w:link w:val="BalloonTextChar"/>
    <w:rsid w:val="00753766"/>
    <w:rPr>
      <w:rFonts w:ascii="Tahoma" w:hAnsi="Tahoma"/>
      <w:sz w:val="16"/>
      <w:szCs w:val="16"/>
    </w:rPr>
  </w:style>
  <w:style w:type="character" w:customStyle="1" w:styleId="BalloonTextChar">
    <w:name w:val="Balloon Text Char"/>
    <w:link w:val="BalloonText"/>
    <w:rsid w:val="00753766"/>
    <w:rPr>
      <w:rFonts w:ascii="Tahoma" w:hAnsi="Tahoma" w:cs="Tahoma"/>
      <w:sz w:val="16"/>
      <w:szCs w:val="16"/>
    </w:rPr>
  </w:style>
  <w:style w:type="paragraph" w:styleId="Header">
    <w:name w:val="header"/>
    <w:basedOn w:val="Normal"/>
    <w:link w:val="HeaderChar"/>
    <w:uiPriority w:val="99"/>
    <w:rsid w:val="00B0377A"/>
    <w:pPr>
      <w:tabs>
        <w:tab w:val="center" w:pos="4680"/>
        <w:tab w:val="right" w:pos="9360"/>
      </w:tabs>
    </w:pPr>
  </w:style>
  <w:style w:type="character" w:customStyle="1" w:styleId="HeaderChar">
    <w:name w:val="Header Char"/>
    <w:link w:val="Header"/>
    <w:uiPriority w:val="99"/>
    <w:rsid w:val="00B0377A"/>
    <w:rPr>
      <w:rFonts w:ascii="Century Gothic" w:hAnsi="Century Gothic"/>
      <w:sz w:val="24"/>
      <w:szCs w:val="24"/>
    </w:rPr>
  </w:style>
  <w:style w:type="paragraph" w:styleId="Footer">
    <w:name w:val="footer"/>
    <w:basedOn w:val="Normal"/>
    <w:link w:val="FooterChar"/>
    <w:uiPriority w:val="99"/>
    <w:rsid w:val="00B0377A"/>
    <w:pPr>
      <w:tabs>
        <w:tab w:val="center" w:pos="4680"/>
        <w:tab w:val="right" w:pos="9360"/>
      </w:tabs>
    </w:pPr>
  </w:style>
  <w:style w:type="character" w:customStyle="1" w:styleId="FooterChar">
    <w:name w:val="Footer Char"/>
    <w:link w:val="Footer"/>
    <w:uiPriority w:val="99"/>
    <w:rsid w:val="00B0377A"/>
    <w:rPr>
      <w:rFonts w:ascii="Century Gothic" w:hAnsi="Century Gothic"/>
      <w:sz w:val="24"/>
      <w:szCs w:val="24"/>
    </w:rPr>
  </w:style>
  <w:style w:type="character" w:styleId="PlaceholderText">
    <w:name w:val="Placeholder Text"/>
    <w:uiPriority w:val="99"/>
    <w:semiHidden/>
    <w:rsid w:val="00E27BB9"/>
    <w:rPr>
      <w:color w:val="808080"/>
    </w:rPr>
  </w:style>
  <w:style w:type="paragraph" w:styleId="ListParagraph">
    <w:name w:val="List Paragraph"/>
    <w:basedOn w:val="Normal"/>
    <w:uiPriority w:val="34"/>
    <w:qFormat/>
    <w:rsid w:val="00183DFB"/>
    <w:pPr>
      <w:bidi/>
      <w:spacing w:after="200" w:line="276" w:lineRule="auto"/>
      <w:ind w:left="720"/>
    </w:pPr>
    <w:rPr>
      <w:rFonts w:ascii="Calibri" w:eastAsia="Calibri" w:hAnsi="Calibri" w:cs="Arial"/>
      <w:sz w:val="22"/>
      <w:szCs w:val="22"/>
    </w:rPr>
  </w:style>
  <w:style w:type="character" w:customStyle="1" w:styleId="apple-converted-space">
    <w:name w:val="apple-converted-space"/>
    <w:basedOn w:val="DefaultParagraphFont"/>
    <w:rsid w:val="006C68C2"/>
  </w:style>
  <w:style w:type="character" w:customStyle="1" w:styleId="textexposedshow">
    <w:name w:val="text_exposed_show"/>
    <w:basedOn w:val="DefaultParagraphFont"/>
    <w:rsid w:val="006C68C2"/>
  </w:style>
  <w:style w:type="character" w:styleId="PageNumber">
    <w:name w:val="page number"/>
    <w:basedOn w:val="DefaultParagraphFont"/>
    <w:rsid w:val="000C2A14"/>
  </w:style>
  <w:style w:type="character" w:styleId="Strong">
    <w:name w:val="Strong"/>
    <w:uiPriority w:val="22"/>
    <w:qFormat/>
    <w:rsid w:val="00AC553D"/>
    <w:rPr>
      <w:b/>
      <w:bCs/>
    </w:rPr>
  </w:style>
  <w:style w:type="paragraph" w:customStyle="1" w:styleId="story-bodyintroduction">
    <w:name w:val="story-body__introduction"/>
    <w:basedOn w:val="Normal"/>
    <w:rsid w:val="0091604D"/>
    <w:pPr>
      <w:spacing w:before="100" w:beforeAutospacing="1" w:after="100" w:afterAutospacing="1"/>
    </w:pPr>
    <w:rPr>
      <w:rFonts w:ascii="Times New Roman" w:hAnsi="Times New Roman"/>
    </w:rPr>
  </w:style>
  <w:style w:type="paragraph" w:styleId="Title">
    <w:name w:val="Title"/>
    <w:basedOn w:val="Normal"/>
    <w:link w:val="TitleChar"/>
    <w:uiPriority w:val="99"/>
    <w:qFormat/>
    <w:rsid w:val="00B96BAB"/>
    <w:pPr>
      <w:bidi/>
      <w:jc w:val="center"/>
    </w:pPr>
    <w:rPr>
      <w:rFonts w:ascii="Times New Roman" w:hAnsi="Times New Roman"/>
      <w:b/>
      <w:bCs/>
      <w:sz w:val="48"/>
      <w:szCs w:val="48"/>
    </w:rPr>
  </w:style>
  <w:style w:type="character" w:customStyle="1" w:styleId="TitleChar">
    <w:name w:val="Title Char"/>
    <w:link w:val="Title"/>
    <w:uiPriority w:val="99"/>
    <w:rsid w:val="00B96BAB"/>
    <w:rPr>
      <w:rFonts w:cs="Simplified Arabic"/>
      <w:b/>
      <w:bCs/>
      <w:sz w:val="48"/>
      <w:szCs w:val="48"/>
    </w:rPr>
  </w:style>
  <w:style w:type="character" w:customStyle="1" w:styleId="ipa">
    <w:name w:val="ipa"/>
    <w:basedOn w:val="DefaultParagraphFont"/>
    <w:rsid w:val="00672E1D"/>
  </w:style>
  <w:style w:type="paragraph" w:customStyle="1" w:styleId="list-group-item-text">
    <w:name w:val="list-group-item-text"/>
    <w:basedOn w:val="Normal"/>
    <w:rsid w:val="00546830"/>
    <w:pPr>
      <w:spacing w:before="100" w:beforeAutospacing="1" w:after="100" w:afterAutospacing="1"/>
    </w:pPr>
    <w:rPr>
      <w:rFonts w:ascii="Times New Roman" w:hAnsi="Times New Roman"/>
    </w:rPr>
  </w:style>
  <w:style w:type="paragraph" w:customStyle="1" w:styleId="5wj-">
    <w:name w:val="_5wj-"/>
    <w:basedOn w:val="Normal"/>
    <w:rsid w:val="008161DD"/>
    <w:pPr>
      <w:spacing w:before="100" w:beforeAutospacing="1" w:after="100" w:afterAutospacing="1"/>
    </w:pPr>
    <w:rPr>
      <w:rFonts w:ascii="Times New Roman" w:hAnsi="Times New Roman"/>
    </w:rPr>
  </w:style>
  <w:style w:type="character" w:customStyle="1" w:styleId="writer">
    <w:name w:val="writer"/>
    <w:basedOn w:val="DefaultParagraphFont"/>
    <w:rsid w:val="006F245D"/>
  </w:style>
  <w:style w:type="character" w:customStyle="1" w:styleId="58cl">
    <w:name w:val="_58cl"/>
    <w:basedOn w:val="DefaultParagraphFont"/>
    <w:rsid w:val="00383CD7"/>
  </w:style>
  <w:style w:type="character" w:customStyle="1" w:styleId="58cm">
    <w:name w:val="_58cm"/>
    <w:basedOn w:val="DefaultParagraphFont"/>
    <w:rsid w:val="00383CD7"/>
  </w:style>
  <w:style w:type="paragraph" w:customStyle="1" w:styleId="rtejustify">
    <w:name w:val="rtejustify"/>
    <w:basedOn w:val="Normal"/>
    <w:rsid w:val="0071405F"/>
    <w:pPr>
      <w:spacing w:before="100" w:beforeAutospacing="1" w:after="100" w:afterAutospacing="1"/>
    </w:pPr>
    <w:rPr>
      <w:rFonts w:ascii="Times New Roman" w:hAnsi="Times New Roman"/>
    </w:rPr>
  </w:style>
  <w:style w:type="character" w:customStyle="1" w:styleId="Heading5Char">
    <w:name w:val="Heading 5 Char"/>
    <w:link w:val="Heading5"/>
    <w:uiPriority w:val="9"/>
    <w:rsid w:val="00FB58AD"/>
    <w:rPr>
      <w:rFonts w:ascii="Calibri" w:eastAsia="Times New Roman" w:hAnsi="Calibri" w:cs="Arial"/>
      <w:b/>
      <w:bCs/>
      <w:i/>
      <w:iCs/>
      <w:sz w:val="26"/>
      <w:szCs w:val="26"/>
    </w:rPr>
  </w:style>
  <w:style w:type="character" w:customStyle="1" w:styleId="fwb">
    <w:name w:val="fwb"/>
    <w:basedOn w:val="DefaultParagraphFont"/>
    <w:rsid w:val="00DB0CD9"/>
  </w:style>
  <w:style w:type="character" w:customStyle="1" w:styleId="fsm">
    <w:name w:val="fsm"/>
    <w:basedOn w:val="DefaultParagraphFont"/>
    <w:rsid w:val="00DB0CD9"/>
  </w:style>
  <w:style w:type="character" w:customStyle="1" w:styleId="timestampcontent">
    <w:name w:val="timestampcontent"/>
    <w:basedOn w:val="DefaultParagraphFont"/>
    <w:rsid w:val="00DB0CD9"/>
  </w:style>
  <w:style w:type="paragraph" w:customStyle="1" w:styleId="monologue">
    <w:name w:val="monologue"/>
    <w:basedOn w:val="Normal"/>
    <w:rsid w:val="003568FB"/>
    <w:pPr>
      <w:spacing w:before="100" w:beforeAutospacing="1" w:after="100" w:afterAutospacing="1"/>
    </w:pPr>
    <w:rPr>
      <w:rFonts w:ascii="Times New Roman" w:hAnsi="Times New Roman"/>
    </w:rPr>
  </w:style>
  <w:style w:type="character" w:customStyle="1" w:styleId="script-arabic">
    <w:name w:val="script-arabic"/>
    <w:basedOn w:val="DefaultParagraphFont"/>
    <w:rsid w:val="003C0AA8"/>
  </w:style>
  <w:style w:type="paragraph" w:customStyle="1" w:styleId="intro">
    <w:name w:val="intro"/>
    <w:basedOn w:val="Normal"/>
    <w:rsid w:val="00DC5655"/>
    <w:pPr>
      <w:spacing w:before="100" w:beforeAutospacing="1" w:after="100" w:afterAutospacing="1"/>
    </w:pPr>
    <w:rPr>
      <w:rFonts w:ascii="Times New Roman" w:hAnsi="Times New Roman"/>
    </w:rPr>
  </w:style>
  <w:style w:type="paragraph" w:customStyle="1" w:styleId="selectionshareable">
    <w:name w:val="selectionshareable"/>
    <w:basedOn w:val="Normal"/>
    <w:rsid w:val="00565A5E"/>
    <w:pPr>
      <w:spacing w:before="100" w:beforeAutospacing="1" w:after="100" w:afterAutospacing="1"/>
    </w:pPr>
    <w:rPr>
      <w:rFonts w:ascii="Times New Roman" w:hAnsi="Times New Roman"/>
    </w:rPr>
  </w:style>
  <w:style w:type="character" w:customStyle="1" w:styleId="writeby">
    <w:name w:val="writeby"/>
    <w:basedOn w:val="DefaultParagraphFont"/>
    <w:rsid w:val="00CD0220"/>
  </w:style>
  <w:style w:type="character" w:customStyle="1" w:styleId="scholar-link">
    <w:name w:val="scholar-link"/>
    <w:basedOn w:val="DefaultParagraphFont"/>
    <w:rsid w:val="00C637C8"/>
  </w:style>
  <w:style w:type="character" w:customStyle="1" w:styleId="img-cap">
    <w:name w:val="img-cap"/>
    <w:basedOn w:val="DefaultParagraphFont"/>
    <w:rsid w:val="008F7C02"/>
  </w:style>
  <w:style w:type="paragraph" w:customStyle="1" w:styleId="main-type-text">
    <w:name w:val="main-type-text"/>
    <w:basedOn w:val="Normal"/>
    <w:rsid w:val="00F114EB"/>
    <w:pPr>
      <w:spacing w:before="100" w:beforeAutospacing="1" w:after="100" w:afterAutospacing="1"/>
    </w:pPr>
    <w:rPr>
      <w:rFonts w:ascii="Times New Roman" w:hAnsi="Times New Roman"/>
    </w:rPr>
  </w:style>
  <w:style w:type="character" w:customStyle="1" w:styleId="unicode">
    <w:name w:val="unicode"/>
    <w:basedOn w:val="DefaultParagraphFont"/>
    <w:rsid w:val="00C17450"/>
  </w:style>
  <w:style w:type="character" w:styleId="Emphasis">
    <w:name w:val="Emphasis"/>
    <w:uiPriority w:val="20"/>
    <w:qFormat/>
    <w:rsid w:val="001C1DAF"/>
    <w:rPr>
      <w:i/>
      <w:iCs/>
    </w:rPr>
  </w:style>
  <w:style w:type="paragraph" w:customStyle="1" w:styleId="w-body-text-1">
    <w:name w:val="w-body-text-1"/>
    <w:basedOn w:val="Normal"/>
    <w:rsid w:val="00A309E6"/>
    <w:pPr>
      <w:spacing w:before="100" w:beforeAutospacing="1" w:after="100" w:afterAutospacing="1"/>
    </w:pPr>
    <w:rPr>
      <w:rFonts w:ascii="Times New Roman" w:hAnsi="Times New Roman"/>
    </w:rPr>
  </w:style>
  <w:style w:type="paragraph" w:customStyle="1" w:styleId="w-hadeeth-or-bible">
    <w:name w:val="w-hadeeth-or-bible"/>
    <w:basedOn w:val="Normal"/>
    <w:rsid w:val="00A309E6"/>
    <w:pPr>
      <w:spacing w:before="100" w:beforeAutospacing="1" w:after="100" w:afterAutospacing="1"/>
    </w:pPr>
    <w:rPr>
      <w:rFonts w:ascii="Times New Roman" w:hAnsi="Times New Roman"/>
    </w:rPr>
  </w:style>
  <w:style w:type="character" w:styleId="FollowedHyperlink">
    <w:name w:val="FollowedHyperlink"/>
    <w:uiPriority w:val="99"/>
    <w:semiHidden/>
    <w:unhideWhenUsed/>
    <w:rsid w:val="005E632C"/>
    <w:rPr>
      <w:color w:val="800080"/>
      <w:u w:val="single"/>
    </w:rPr>
  </w:style>
  <w:style w:type="paragraph" w:styleId="Caption">
    <w:name w:val="caption"/>
    <w:basedOn w:val="Normal"/>
    <w:next w:val="Normal"/>
    <w:qFormat/>
    <w:rsid w:val="0002744F"/>
    <w:pPr>
      <w:spacing w:after="200" w:line="276" w:lineRule="auto"/>
      <w:jc w:val="right"/>
    </w:pPr>
    <w:rPr>
      <w:rFonts w:ascii="Calibri" w:eastAsia="Calibri" w:hAnsi="Calibri" w:cs="Simplified Arabic"/>
      <w:b/>
      <w:bCs/>
      <w:noProof/>
      <w:sz w:val="40"/>
      <w:szCs w:val="40"/>
    </w:rPr>
  </w:style>
  <w:style w:type="paragraph" w:customStyle="1" w:styleId="p1">
    <w:name w:val="p1"/>
    <w:basedOn w:val="Normal"/>
    <w:rsid w:val="00A66F53"/>
    <w:pPr>
      <w:spacing w:before="100" w:beforeAutospacing="1" w:after="100" w:afterAutospacing="1"/>
    </w:pPr>
    <w:rPr>
      <w:rFonts w:ascii="Times New Roman" w:hAnsi="Times New Roman"/>
    </w:rPr>
  </w:style>
  <w:style w:type="character" w:customStyle="1" w:styleId="s1">
    <w:name w:val="s1"/>
    <w:basedOn w:val="DefaultParagraphFont"/>
    <w:rsid w:val="00A66F53"/>
  </w:style>
  <w:style w:type="paragraph" w:customStyle="1" w:styleId="arttextmain">
    <w:name w:val="arttextmain"/>
    <w:basedOn w:val="Normal"/>
    <w:rsid w:val="008B3844"/>
    <w:pPr>
      <w:spacing w:before="100" w:beforeAutospacing="1" w:after="100" w:afterAutospacing="1"/>
    </w:pPr>
    <w:rPr>
      <w:rFonts w:ascii="Times New Roman" w:hAnsi="Times New Roman"/>
    </w:rPr>
  </w:style>
  <w:style w:type="character" w:customStyle="1" w:styleId="heightlight">
    <w:name w:val="heightlight"/>
    <w:basedOn w:val="DefaultParagraphFont"/>
    <w:rsid w:val="009968C7"/>
  </w:style>
  <w:style w:type="numbering" w:customStyle="1" w:styleId="NoList1">
    <w:name w:val="No List1"/>
    <w:next w:val="NoList"/>
    <w:uiPriority w:val="99"/>
    <w:semiHidden/>
    <w:unhideWhenUsed/>
    <w:rsid w:val="00316795"/>
  </w:style>
  <w:style w:type="paragraph" w:styleId="HTMLPreformatted">
    <w:name w:val="HTML Preformatted"/>
    <w:basedOn w:val="Normal"/>
    <w:link w:val="HTMLPreformattedChar"/>
    <w:uiPriority w:val="99"/>
    <w:unhideWhenUsed/>
    <w:rsid w:val="00796960"/>
    <w:rPr>
      <w:rFonts w:ascii="Consolas" w:hAnsi="Consolas"/>
      <w:sz w:val="20"/>
      <w:szCs w:val="20"/>
    </w:rPr>
  </w:style>
  <w:style w:type="character" w:customStyle="1" w:styleId="HTMLPreformattedChar">
    <w:name w:val="HTML Preformatted Char"/>
    <w:basedOn w:val="DefaultParagraphFont"/>
    <w:link w:val="HTMLPreformatted"/>
    <w:uiPriority w:val="99"/>
    <w:rsid w:val="00796960"/>
    <w:rPr>
      <w:rFonts w:ascii="Consolas" w:hAnsi="Consolas"/>
    </w:rPr>
  </w:style>
  <w:style w:type="character" w:customStyle="1" w:styleId="css-901oao">
    <w:name w:val="css-901oao"/>
    <w:basedOn w:val="DefaultParagraphFont"/>
    <w:rsid w:val="009D6436"/>
  </w:style>
  <w:style w:type="paragraph" w:styleId="NoSpacing">
    <w:name w:val="No Spacing"/>
    <w:uiPriority w:val="1"/>
    <w:qFormat/>
    <w:rsid w:val="0097593A"/>
    <w:pPr>
      <w:bidi/>
    </w:pPr>
    <w:rPr>
      <w:rFonts w:eastAsiaTheme="minorHAns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6848">
      <w:bodyDiv w:val="1"/>
      <w:marLeft w:val="0"/>
      <w:marRight w:val="0"/>
      <w:marTop w:val="0"/>
      <w:marBottom w:val="0"/>
      <w:divBdr>
        <w:top w:val="none" w:sz="0" w:space="0" w:color="auto"/>
        <w:left w:val="none" w:sz="0" w:space="0" w:color="auto"/>
        <w:bottom w:val="none" w:sz="0" w:space="0" w:color="auto"/>
        <w:right w:val="none" w:sz="0" w:space="0" w:color="auto"/>
      </w:divBdr>
    </w:div>
    <w:div w:id="77673993">
      <w:bodyDiv w:val="1"/>
      <w:marLeft w:val="0"/>
      <w:marRight w:val="0"/>
      <w:marTop w:val="0"/>
      <w:marBottom w:val="0"/>
      <w:divBdr>
        <w:top w:val="none" w:sz="0" w:space="0" w:color="auto"/>
        <w:left w:val="none" w:sz="0" w:space="0" w:color="auto"/>
        <w:bottom w:val="none" w:sz="0" w:space="0" w:color="auto"/>
        <w:right w:val="none" w:sz="0" w:space="0" w:color="auto"/>
      </w:divBdr>
    </w:div>
    <w:div w:id="84428365">
      <w:bodyDiv w:val="1"/>
      <w:marLeft w:val="0"/>
      <w:marRight w:val="0"/>
      <w:marTop w:val="0"/>
      <w:marBottom w:val="0"/>
      <w:divBdr>
        <w:top w:val="none" w:sz="0" w:space="0" w:color="auto"/>
        <w:left w:val="none" w:sz="0" w:space="0" w:color="auto"/>
        <w:bottom w:val="none" w:sz="0" w:space="0" w:color="auto"/>
        <w:right w:val="none" w:sz="0" w:space="0" w:color="auto"/>
      </w:divBdr>
    </w:div>
    <w:div w:id="126167333">
      <w:bodyDiv w:val="1"/>
      <w:marLeft w:val="0"/>
      <w:marRight w:val="0"/>
      <w:marTop w:val="0"/>
      <w:marBottom w:val="0"/>
      <w:divBdr>
        <w:top w:val="none" w:sz="0" w:space="0" w:color="auto"/>
        <w:left w:val="none" w:sz="0" w:space="0" w:color="auto"/>
        <w:bottom w:val="none" w:sz="0" w:space="0" w:color="auto"/>
        <w:right w:val="none" w:sz="0" w:space="0" w:color="auto"/>
      </w:divBdr>
      <w:divsChild>
        <w:div w:id="55057127">
          <w:marLeft w:val="0"/>
          <w:marRight w:val="0"/>
          <w:marTop w:val="0"/>
          <w:marBottom w:val="0"/>
          <w:divBdr>
            <w:top w:val="none" w:sz="0" w:space="0" w:color="auto"/>
            <w:left w:val="none" w:sz="0" w:space="0" w:color="auto"/>
            <w:bottom w:val="none" w:sz="0" w:space="0" w:color="auto"/>
            <w:right w:val="none" w:sz="0" w:space="0" w:color="auto"/>
          </w:divBdr>
        </w:div>
        <w:div w:id="497578275">
          <w:marLeft w:val="0"/>
          <w:marRight w:val="0"/>
          <w:marTop w:val="0"/>
          <w:marBottom w:val="0"/>
          <w:divBdr>
            <w:top w:val="none" w:sz="0" w:space="0" w:color="auto"/>
            <w:left w:val="none" w:sz="0" w:space="0" w:color="auto"/>
            <w:bottom w:val="none" w:sz="0" w:space="0" w:color="auto"/>
            <w:right w:val="none" w:sz="0" w:space="0" w:color="auto"/>
          </w:divBdr>
          <w:divsChild>
            <w:div w:id="482041969">
              <w:marLeft w:val="0"/>
              <w:marRight w:val="0"/>
              <w:marTop w:val="0"/>
              <w:marBottom w:val="0"/>
              <w:divBdr>
                <w:top w:val="none" w:sz="0" w:space="0" w:color="auto"/>
                <w:left w:val="none" w:sz="0" w:space="0" w:color="auto"/>
                <w:bottom w:val="none" w:sz="0" w:space="0" w:color="auto"/>
                <w:right w:val="none" w:sz="0" w:space="0" w:color="auto"/>
              </w:divBdr>
            </w:div>
            <w:div w:id="19925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9343">
      <w:bodyDiv w:val="1"/>
      <w:marLeft w:val="0"/>
      <w:marRight w:val="0"/>
      <w:marTop w:val="0"/>
      <w:marBottom w:val="0"/>
      <w:divBdr>
        <w:top w:val="none" w:sz="0" w:space="0" w:color="auto"/>
        <w:left w:val="none" w:sz="0" w:space="0" w:color="auto"/>
        <w:bottom w:val="none" w:sz="0" w:space="0" w:color="auto"/>
        <w:right w:val="none" w:sz="0" w:space="0" w:color="auto"/>
      </w:divBdr>
    </w:div>
    <w:div w:id="135802631">
      <w:bodyDiv w:val="1"/>
      <w:marLeft w:val="0"/>
      <w:marRight w:val="0"/>
      <w:marTop w:val="0"/>
      <w:marBottom w:val="0"/>
      <w:divBdr>
        <w:top w:val="none" w:sz="0" w:space="0" w:color="auto"/>
        <w:left w:val="none" w:sz="0" w:space="0" w:color="auto"/>
        <w:bottom w:val="none" w:sz="0" w:space="0" w:color="auto"/>
        <w:right w:val="none" w:sz="0" w:space="0" w:color="auto"/>
      </w:divBdr>
    </w:div>
    <w:div w:id="140972625">
      <w:bodyDiv w:val="1"/>
      <w:marLeft w:val="0"/>
      <w:marRight w:val="0"/>
      <w:marTop w:val="0"/>
      <w:marBottom w:val="0"/>
      <w:divBdr>
        <w:top w:val="none" w:sz="0" w:space="0" w:color="auto"/>
        <w:left w:val="none" w:sz="0" w:space="0" w:color="auto"/>
        <w:bottom w:val="none" w:sz="0" w:space="0" w:color="auto"/>
        <w:right w:val="none" w:sz="0" w:space="0" w:color="auto"/>
      </w:divBdr>
    </w:div>
    <w:div w:id="165831990">
      <w:bodyDiv w:val="1"/>
      <w:marLeft w:val="0"/>
      <w:marRight w:val="0"/>
      <w:marTop w:val="0"/>
      <w:marBottom w:val="0"/>
      <w:divBdr>
        <w:top w:val="none" w:sz="0" w:space="0" w:color="auto"/>
        <w:left w:val="none" w:sz="0" w:space="0" w:color="auto"/>
        <w:bottom w:val="none" w:sz="0" w:space="0" w:color="auto"/>
        <w:right w:val="none" w:sz="0" w:space="0" w:color="auto"/>
      </w:divBdr>
    </w:div>
    <w:div w:id="174611485">
      <w:bodyDiv w:val="1"/>
      <w:marLeft w:val="0"/>
      <w:marRight w:val="0"/>
      <w:marTop w:val="0"/>
      <w:marBottom w:val="0"/>
      <w:divBdr>
        <w:top w:val="none" w:sz="0" w:space="0" w:color="auto"/>
        <w:left w:val="none" w:sz="0" w:space="0" w:color="auto"/>
        <w:bottom w:val="none" w:sz="0" w:space="0" w:color="auto"/>
        <w:right w:val="none" w:sz="0" w:space="0" w:color="auto"/>
      </w:divBdr>
    </w:div>
    <w:div w:id="182716365">
      <w:bodyDiv w:val="1"/>
      <w:marLeft w:val="0"/>
      <w:marRight w:val="0"/>
      <w:marTop w:val="0"/>
      <w:marBottom w:val="0"/>
      <w:divBdr>
        <w:top w:val="none" w:sz="0" w:space="0" w:color="auto"/>
        <w:left w:val="none" w:sz="0" w:space="0" w:color="auto"/>
        <w:bottom w:val="none" w:sz="0" w:space="0" w:color="auto"/>
        <w:right w:val="none" w:sz="0" w:space="0" w:color="auto"/>
      </w:divBdr>
    </w:div>
    <w:div w:id="224222167">
      <w:bodyDiv w:val="1"/>
      <w:marLeft w:val="0"/>
      <w:marRight w:val="0"/>
      <w:marTop w:val="0"/>
      <w:marBottom w:val="0"/>
      <w:divBdr>
        <w:top w:val="none" w:sz="0" w:space="0" w:color="auto"/>
        <w:left w:val="none" w:sz="0" w:space="0" w:color="auto"/>
        <w:bottom w:val="none" w:sz="0" w:space="0" w:color="auto"/>
        <w:right w:val="none" w:sz="0" w:space="0" w:color="auto"/>
      </w:divBdr>
    </w:div>
    <w:div w:id="275261490">
      <w:bodyDiv w:val="1"/>
      <w:marLeft w:val="0"/>
      <w:marRight w:val="0"/>
      <w:marTop w:val="0"/>
      <w:marBottom w:val="0"/>
      <w:divBdr>
        <w:top w:val="none" w:sz="0" w:space="0" w:color="auto"/>
        <w:left w:val="none" w:sz="0" w:space="0" w:color="auto"/>
        <w:bottom w:val="none" w:sz="0" w:space="0" w:color="auto"/>
        <w:right w:val="none" w:sz="0" w:space="0" w:color="auto"/>
      </w:divBdr>
    </w:div>
    <w:div w:id="317652999">
      <w:bodyDiv w:val="1"/>
      <w:marLeft w:val="0"/>
      <w:marRight w:val="0"/>
      <w:marTop w:val="0"/>
      <w:marBottom w:val="0"/>
      <w:divBdr>
        <w:top w:val="none" w:sz="0" w:space="0" w:color="auto"/>
        <w:left w:val="none" w:sz="0" w:space="0" w:color="auto"/>
        <w:bottom w:val="none" w:sz="0" w:space="0" w:color="auto"/>
        <w:right w:val="none" w:sz="0" w:space="0" w:color="auto"/>
      </w:divBdr>
    </w:div>
    <w:div w:id="345593962">
      <w:bodyDiv w:val="1"/>
      <w:marLeft w:val="0"/>
      <w:marRight w:val="0"/>
      <w:marTop w:val="0"/>
      <w:marBottom w:val="0"/>
      <w:divBdr>
        <w:top w:val="none" w:sz="0" w:space="0" w:color="auto"/>
        <w:left w:val="none" w:sz="0" w:space="0" w:color="auto"/>
        <w:bottom w:val="none" w:sz="0" w:space="0" w:color="auto"/>
        <w:right w:val="none" w:sz="0" w:space="0" w:color="auto"/>
      </w:divBdr>
    </w:div>
    <w:div w:id="350034046">
      <w:bodyDiv w:val="1"/>
      <w:marLeft w:val="0"/>
      <w:marRight w:val="0"/>
      <w:marTop w:val="0"/>
      <w:marBottom w:val="0"/>
      <w:divBdr>
        <w:top w:val="none" w:sz="0" w:space="0" w:color="auto"/>
        <w:left w:val="none" w:sz="0" w:space="0" w:color="auto"/>
        <w:bottom w:val="none" w:sz="0" w:space="0" w:color="auto"/>
        <w:right w:val="none" w:sz="0" w:space="0" w:color="auto"/>
      </w:divBdr>
    </w:div>
    <w:div w:id="363675823">
      <w:bodyDiv w:val="1"/>
      <w:marLeft w:val="0"/>
      <w:marRight w:val="0"/>
      <w:marTop w:val="0"/>
      <w:marBottom w:val="0"/>
      <w:divBdr>
        <w:top w:val="none" w:sz="0" w:space="0" w:color="auto"/>
        <w:left w:val="none" w:sz="0" w:space="0" w:color="auto"/>
        <w:bottom w:val="none" w:sz="0" w:space="0" w:color="auto"/>
        <w:right w:val="none" w:sz="0" w:space="0" w:color="auto"/>
      </w:divBdr>
    </w:div>
    <w:div w:id="366030848">
      <w:bodyDiv w:val="1"/>
      <w:marLeft w:val="0"/>
      <w:marRight w:val="0"/>
      <w:marTop w:val="0"/>
      <w:marBottom w:val="0"/>
      <w:divBdr>
        <w:top w:val="none" w:sz="0" w:space="0" w:color="auto"/>
        <w:left w:val="none" w:sz="0" w:space="0" w:color="auto"/>
        <w:bottom w:val="none" w:sz="0" w:space="0" w:color="auto"/>
        <w:right w:val="none" w:sz="0" w:space="0" w:color="auto"/>
      </w:divBdr>
      <w:divsChild>
        <w:div w:id="1929580173">
          <w:marLeft w:val="0"/>
          <w:marRight w:val="0"/>
          <w:marTop w:val="0"/>
          <w:marBottom w:val="0"/>
          <w:divBdr>
            <w:top w:val="none" w:sz="0" w:space="0" w:color="auto"/>
            <w:left w:val="none" w:sz="0" w:space="0" w:color="auto"/>
            <w:bottom w:val="none" w:sz="0" w:space="0" w:color="auto"/>
            <w:right w:val="none" w:sz="0" w:space="0" w:color="auto"/>
          </w:divBdr>
          <w:divsChild>
            <w:div w:id="1220360743">
              <w:marLeft w:val="0"/>
              <w:marRight w:val="0"/>
              <w:marTop w:val="0"/>
              <w:marBottom w:val="0"/>
              <w:divBdr>
                <w:top w:val="none" w:sz="0" w:space="0" w:color="auto"/>
                <w:left w:val="none" w:sz="0" w:space="0" w:color="auto"/>
                <w:bottom w:val="none" w:sz="0" w:space="0" w:color="auto"/>
                <w:right w:val="none" w:sz="0" w:space="0" w:color="auto"/>
              </w:divBdr>
            </w:div>
          </w:divsChild>
        </w:div>
        <w:div w:id="1843160218">
          <w:marLeft w:val="0"/>
          <w:marRight w:val="0"/>
          <w:marTop w:val="0"/>
          <w:marBottom w:val="0"/>
          <w:divBdr>
            <w:top w:val="none" w:sz="0" w:space="0" w:color="auto"/>
            <w:left w:val="none" w:sz="0" w:space="0" w:color="auto"/>
            <w:bottom w:val="none" w:sz="0" w:space="0" w:color="auto"/>
            <w:right w:val="none" w:sz="0" w:space="0" w:color="auto"/>
          </w:divBdr>
          <w:divsChild>
            <w:div w:id="13121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8478">
      <w:bodyDiv w:val="1"/>
      <w:marLeft w:val="0"/>
      <w:marRight w:val="0"/>
      <w:marTop w:val="0"/>
      <w:marBottom w:val="0"/>
      <w:divBdr>
        <w:top w:val="none" w:sz="0" w:space="0" w:color="auto"/>
        <w:left w:val="none" w:sz="0" w:space="0" w:color="auto"/>
        <w:bottom w:val="none" w:sz="0" w:space="0" w:color="auto"/>
        <w:right w:val="none" w:sz="0" w:space="0" w:color="auto"/>
      </w:divBdr>
    </w:div>
    <w:div w:id="418328048">
      <w:bodyDiv w:val="1"/>
      <w:marLeft w:val="0"/>
      <w:marRight w:val="0"/>
      <w:marTop w:val="0"/>
      <w:marBottom w:val="0"/>
      <w:divBdr>
        <w:top w:val="none" w:sz="0" w:space="0" w:color="auto"/>
        <w:left w:val="none" w:sz="0" w:space="0" w:color="auto"/>
        <w:bottom w:val="none" w:sz="0" w:space="0" w:color="auto"/>
        <w:right w:val="none" w:sz="0" w:space="0" w:color="auto"/>
      </w:divBdr>
    </w:div>
    <w:div w:id="423108233">
      <w:bodyDiv w:val="1"/>
      <w:marLeft w:val="0"/>
      <w:marRight w:val="0"/>
      <w:marTop w:val="0"/>
      <w:marBottom w:val="0"/>
      <w:divBdr>
        <w:top w:val="none" w:sz="0" w:space="0" w:color="auto"/>
        <w:left w:val="none" w:sz="0" w:space="0" w:color="auto"/>
        <w:bottom w:val="none" w:sz="0" w:space="0" w:color="auto"/>
        <w:right w:val="none" w:sz="0" w:space="0" w:color="auto"/>
      </w:divBdr>
    </w:div>
    <w:div w:id="434057411">
      <w:bodyDiv w:val="1"/>
      <w:marLeft w:val="0"/>
      <w:marRight w:val="0"/>
      <w:marTop w:val="0"/>
      <w:marBottom w:val="0"/>
      <w:divBdr>
        <w:top w:val="none" w:sz="0" w:space="0" w:color="auto"/>
        <w:left w:val="none" w:sz="0" w:space="0" w:color="auto"/>
        <w:bottom w:val="none" w:sz="0" w:space="0" w:color="auto"/>
        <w:right w:val="none" w:sz="0" w:space="0" w:color="auto"/>
      </w:divBdr>
    </w:div>
    <w:div w:id="445194287">
      <w:bodyDiv w:val="1"/>
      <w:marLeft w:val="0"/>
      <w:marRight w:val="0"/>
      <w:marTop w:val="0"/>
      <w:marBottom w:val="0"/>
      <w:divBdr>
        <w:top w:val="none" w:sz="0" w:space="0" w:color="auto"/>
        <w:left w:val="none" w:sz="0" w:space="0" w:color="auto"/>
        <w:bottom w:val="none" w:sz="0" w:space="0" w:color="auto"/>
        <w:right w:val="none" w:sz="0" w:space="0" w:color="auto"/>
      </w:divBdr>
    </w:div>
    <w:div w:id="504323843">
      <w:bodyDiv w:val="1"/>
      <w:marLeft w:val="0"/>
      <w:marRight w:val="0"/>
      <w:marTop w:val="0"/>
      <w:marBottom w:val="0"/>
      <w:divBdr>
        <w:top w:val="none" w:sz="0" w:space="0" w:color="auto"/>
        <w:left w:val="none" w:sz="0" w:space="0" w:color="auto"/>
        <w:bottom w:val="none" w:sz="0" w:space="0" w:color="auto"/>
        <w:right w:val="none" w:sz="0" w:space="0" w:color="auto"/>
      </w:divBdr>
      <w:divsChild>
        <w:div w:id="1982730052">
          <w:marLeft w:val="0"/>
          <w:marRight w:val="0"/>
          <w:marTop w:val="0"/>
          <w:marBottom w:val="89"/>
          <w:divBdr>
            <w:top w:val="none" w:sz="0" w:space="0" w:color="auto"/>
            <w:left w:val="none" w:sz="0" w:space="0" w:color="auto"/>
            <w:bottom w:val="none" w:sz="0" w:space="0" w:color="auto"/>
            <w:right w:val="none" w:sz="0" w:space="0" w:color="auto"/>
          </w:divBdr>
        </w:div>
      </w:divsChild>
    </w:div>
    <w:div w:id="525020222">
      <w:bodyDiv w:val="1"/>
      <w:marLeft w:val="0"/>
      <w:marRight w:val="0"/>
      <w:marTop w:val="0"/>
      <w:marBottom w:val="0"/>
      <w:divBdr>
        <w:top w:val="none" w:sz="0" w:space="0" w:color="auto"/>
        <w:left w:val="none" w:sz="0" w:space="0" w:color="auto"/>
        <w:bottom w:val="none" w:sz="0" w:space="0" w:color="auto"/>
        <w:right w:val="none" w:sz="0" w:space="0" w:color="auto"/>
      </w:divBdr>
    </w:div>
    <w:div w:id="539710607">
      <w:bodyDiv w:val="1"/>
      <w:marLeft w:val="0"/>
      <w:marRight w:val="0"/>
      <w:marTop w:val="0"/>
      <w:marBottom w:val="0"/>
      <w:divBdr>
        <w:top w:val="none" w:sz="0" w:space="0" w:color="auto"/>
        <w:left w:val="none" w:sz="0" w:space="0" w:color="auto"/>
        <w:bottom w:val="none" w:sz="0" w:space="0" w:color="auto"/>
        <w:right w:val="none" w:sz="0" w:space="0" w:color="auto"/>
      </w:divBdr>
      <w:divsChild>
        <w:div w:id="1835414220">
          <w:marLeft w:val="0"/>
          <w:marRight w:val="0"/>
          <w:marTop w:val="0"/>
          <w:marBottom w:val="0"/>
          <w:divBdr>
            <w:top w:val="none" w:sz="0" w:space="0" w:color="auto"/>
            <w:left w:val="none" w:sz="0" w:space="0" w:color="auto"/>
            <w:bottom w:val="none" w:sz="0" w:space="0" w:color="auto"/>
            <w:right w:val="none" w:sz="0" w:space="0" w:color="auto"/>
          </w:divBdr>
        </w:div>
        <w:div w:id="1456211445">
          <w:marLeft w:val="0"/>
          <w:marRight w:val="0"/>
          <w:marTop w:val="0"/>
          <w:marBottom w:val="0"/>
          <w:divBdr>
            <w:top w:val="none" w:sz="0" w:space="0" w:color="auto"/>
            <w:left w:val="none" w:sz="0" w:space="0" w:color="auto"/>
            <w:bottom w:val="none" w:sz="0" w:space="0" w:color="auto"/>
            <w:right w:val="none" w:sz="0" w:space="0" w:color="auto"/>
          </w:divBdr>
        </w:div>
      </w:divsChild>
    </w:div>
    <w:div w:id="551889842">
      <w:bodyDiv w:val="1"/>
      <w:marLeft w:val="0"/>
      <w:marRight w:val="0"/>
      <w:marTop w:val="0"/>
      <w:marBottom w:val="0"/>
      <w:divBdr>
        <w:top w:val="none" w:sz="0" w:space="0" w:color="auto"/>
        <w:left w:val="none" w:sz="0" w:space="0" w:color="auto"/>
        <w:bottom w:val="none" w:sz="0" w:space="0" w:color="auto"/>
        <w:right w:val="none" w:sz="0" w:space="0" w:color="auto"/>
      </w:divBdr>
    </w:div>
    <w:div w:id="557013483">
      <w:bodyDiv w:val="1"/>
      <w:marLeft w:val="0"/>
      <w:marRight w:val="0"/>
      <w:marTop w:val="0"/>
      <w:marBottom w:val="0"/>
      <w:divBdr>
        <w:top w:val="none" w:sz="0" w:space="0" w:color="auto"/>
        <w:left w:val="none" w:sz="0" w:space="0" w:color="auto"/>
        <w:bottom w:val="none" w:sz="0" w:space="0" w:color="auto"/>
        <w:right w:val="none" w:sz="0" w:space="0" w:color="auto"/>
      </w:divBdr>
      <w:divsChild>
        <w:div w:id="1279489333">
          <w:marLeft w:val="0"/>
          <w:marRight w:val="0"/>
          <w:marTop w:val="0"/>
          <w:marBottom w:val="0"/>
          <w:divBdr>
            <w:top w:val="none" w:sz="0" w:space="0" w:color="auto"/>
            <w:left w:val="none" w:sz="0" w:space="0" w:color="auto"/>
            <w:bottom w:val="none" w:sz="0" w:space="0" w:color="auto"/>
            <w:right w:val="none" w:sz="0" w:space="0" w:color="auto"/>
          </w:divBdr>
          <w:divsChild>
            <w:div w:id="331027766">
              <w:marLeft w:val="0"/>
              <w:marRight w:val="0"/>
              <w:marTop w:val="0"/>
              <w:marBottom w:val="0"/>
              <w:divBdr>
                <w:top w:val="none" w:sz="0" w:space="0" w:color="auto"/>
                <w:left w:val="none" w:sz="0" w:space="0" w:color="auto"/>
                <w:bottom w:val="none" w:sz="0" w:space="0" w:color="auto"/>
                <w:right w:val="none" w:sz="0" w:space="0" w:color="auto"/>
              </w:divBdr>
              <w:divsChild>
                <w:div w:id="30156288">
                  <w:marLeft w:val="0"/>
                  <w:marRight w:val="0"/>
                  <w:marTop w:val="0"/>
                  <w:marBottom w:val="0"/>
                  <w:divBdr>
                    <w:top w:val="none" w:sz="0" w:space="0" w:color="auto"/>
                    <w:left w:val="none" w:sz="0" w:space="0" w:color="auto"/>
                    <w:bottom w:val="none" w:sz="0" w:space="0" w:color="auto"/>
                    <w:right w:val="none" w:sz="0" w:space="0" w:color="auto"/>
                  </w:divBdr>
                </w:div>
                <w:div w:id="259067179">
                  <w:marLeft w:val="0"/>
                  <w:marRight w:val="0"/>
                  <w:marTop w:val="0"/>
                  <w:marBottom w:val="0"/>
                  <w:divBdr>
                    <w:top w:val="none" w:sz="0" w:space="0" w:color="auto"/>
                    <w:left w:val="none" w:sz="0" w:space="0" w:color="auto"/>
                    <w:bottom w:val="none" w:sz="0" w:space="0" w:color="auto"/>
                    <w:right w:val="none" w:sz="0" w:space="0" w:color="auto"/>
                  </w:divBdr>
                </w:div>
                <w:div w:id="317223946">
                  <w:marLeft w:val="0"/>
                  <w:marRight w:val="0"/>
                  <w:marTop w:val="0"/>
                  <w:marBottom w:val="0"/>
                  <w:divBdr>
                    <w:top w:val="none" w:sz="0" w:space="0" w:color="auto"/>
                    <w:left w:val="none" w:sz="0" w:space="0" w:color="auto"/>
                    <w:bottom w:val="none" w:sz="0" w:space="0" w:color="auto"/>
                    <w:right w:val="none" w:sz="0" w:space="0" w:color="auto"/>
                  </w:divBdr>
                </w:div>
                <w:div w:id="428428397">
                  <w:marLeft w:val="0"/>
                  <w:marRight w:val="0"/>
                  <w:marTop w:val="0"/>
                  <w:marBottom w:val="0"/>
                  <w:divBdr>
                    <w:top w:val="none" w:sz="0" w:space="0" w:color="auto"/>
                    <w:left w:val="none" w:sz="0" w:space="0" w:color="auto"/>
                    <w:bottom w:val="none" w:sz="0" w:space="0" w:color="auto"/>
                    <w:right w:val="none" w:sz="0" w:space="0" w:color="auto"/>
                  </w:divBdr>
                </w:div>
                <w:div w:id="679894850">
                  <w:marLeft w:val="0"/>
                  <w:marRight w:val="0"/>
                  <w:marTop w:val="0"/>
                  <w:marBottom w:val="0"/>
                  <w:divBdr>
                    <w:top w:val="none" w:sz="0" w:space="0" w:color="auto"/>
                    <w:left w:val="none" w:sz="0" w:space="0" w:color="auto"/>
                    <w:bottom w:val="none" w:sz="0" w:space="0" w:color="auto"/>
                    <w:right w:val="none" w:sz="0" w:space="0" w:color="auto"/>
                  </w:divBdr>
                </w:div>
                <w:div w:id="748575852">
                  <w:marLeft w:val="0"/>
                  <w:marRight w:val="0"/>
                  <w:marTop w:val="0"/>
                  <w:marBottom w:val="0"/>
                  <w:divBdr>
                    <w:top w:val="none" w:sz="0" w:space="0" w:color="auto"/>
                    <w:left w:val="none" w:sz="0" w:space="0" w:color="auto"/>
                    <w:bottom w:val="none" w:sz="0" w:space="0" w:color="auto"/>
                    <w:right w:val="none" w:sz="0" w:space="0" w:color="auto"/>
                  </w:divBdr>
                </w:div>
                <w:div w:id="964432287">
                  <w:marLeft w:val="0"/>
                  <w:marRight w:val="0"/>
                  <w:marTop w:val="0"/>
                  <w:marBottom w:val="0"/>
                  <w:divBdr>
                    <w:top w:val="none" w:sz="0" w:space="0" w:color="auto"/>
                    <w:left w:val="none" w:sz="0" w:space="0" w:color="auto"/>
                    <w:bottom w:val="none" w:sz="0" w:space="0" w:color="auto"/>
                    <w:right w:val="none" w:sz="0" w:space="0" w:color="auto"/>
                  </w:divBdr>
                </w:div>
                <w:div w:id="1230193228">
                  <w:marLeft w:val="0"/>
                  <w:marRight w:val="0"/>
                  <w:marTop w:val="0"/>
                  <w:marBottom w:val="0"/>
                  <w:divBdr>
                    <w:top w:val="none" w:sz="0" w:space="0" w:color="auto"/>
                    <w:left w:val="none" w:sz="0" w:space="0" w:color="auto"/>
                    <w:bottom w:val="none" w:sz="0" w:space="0" w:color="auto"/>
                    <w:right w:val="none" w:sz="0" w:space="0" w:color="auto"/>
                  </w:divBdr>
                </w:div>
                <w:div w:id="1794787314">
                  <w:marLeft w:val="0"/>
                  <w:marRight w:val="0"/>
                  <w:marTop w:val="0"/>
                  <w:marBottom w:val="0"/>
                  <w:divBdr>
                    <w:top w:val="none" w:sz="0" w:space="0" w:color="auto"/>
                    <w:left w:val="none" w:sz="0" w:space="0" w:color="auto"/>
                    <w:bottom w:val="none" w:sz="0" w:space="0" w:color="auto"/>
                    <w:right w:val="none" w:sz="0" w:space="0" w:color="auto"/>
                  </w:divBdr>
                </w:div>
                <w:div w:id="1915970514">
                  <w:marLeft w:val="0"/>
                  <w:marRight w:val="0"/>
                  <w:marTop w:val="0"/>
                  <w:marBottom w:val="0"/>
                  <w:divBdr>
                    <w:top w:val="none" w:sz="0" w:space="0" w:color="auto"/>
                    <w:left w:val="none" w:sz="0" w:space="0" w:color="auto"/>
                    <w:bottom w:val="none" w:sz="0" w:space="0" w:color="auto"/>
                    <w:right w:val="none" w:sz="0" w:space="0" w:color="auto"/>
                  </w:divBdr>
                </w:div>
                <w:div w:id="2023119784">
                  <w:marLeft w:val="0"/>
                  <w:marRight w:val="0"/>
                  <w:marTop w:val="0"/>
                  <w:marBottom w:val="0"/>
                  <w:divBdr>
                    <w:top w:val="none" w:sz="0" w:space="0" w:color="auto"/>
                    <w:left w:val="none" w:sz="0" w:space="0" w:color="auto"/>
                    <w:bottom w:val="none" w:sz="0" w:space="0" w:color="auto"/>
                    <w:right w:val="none" w:sz="0" w:space="0" w:color="auto"/>
                  </w:divBdr>
                </w:div>
                <w:div w:id="21439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2726">
      <w:bodyDiv w:val="1"/>
      <w:marLeft w:val="0"/>
      <w:marRight w:val="0"/>
      <w:marTop w:val="0"/>
      <w:marBottom w:val="0"/>
      <w:divBdr>
        <w:top w:val="none" w:sz="0" w:space="0" w:color="auto"/>
        <w:left w:val="none" w:sz="0" w:space="0" w:color="auto"/>
        <w:bottom w:val="none" w:sz="0" w:space="0" w:color="auto"/>
        <w:right w:val="none" w:sz="0" w:space="0" w:color="auto"/>
      </w:divBdr>
    </w:div>
    <w:div w:id="612787736">
      <w:bodyDiv w:val="1"/>
      <w:marLeft w:val="0"/>
      <w:marRight w:val="0"/>
      <w:marTop w:val="0"/>
      <w:marBottom w:val="0"/>
      <w:divBdr>
        <w:top w:val="none" w:sz="0" w:space="0" w:color="auto"/>
        <w:left w:val="none" w:sz="0" w:space="0" w:color="auto"/>
        <w:bottom w:val="none" w:sz="0" w:space="0" w:color="auto"/>
        <w:right w:val="none" w:sz="0" w:space="0" w:color="auto"/>
      </w:divBdr>
      <w:divsChild>
        <w:div w:id="1282569671">
          <w:marLeft w:val="0"/>
          <w:marRight w:val="336"/>
          <w:marTop w:val="120"/>
          <w:marBottom w:val="312"/>
          <w:divBdr>
            <w:top w:val="none" w:sz="0" w:space="0" w:color="auto"/>
            <w:left w:val="none" w:sz="0" w:space="0" w:color="auto"/>
            <w:bottom w:val="none" w:sz="0" w:space="0" w:color="auto"/>
            <w:right w:val="none" w:sz="0" w:space="0" w:color="auto"/>
          </w:divBdr>
          <w:divsChild>
            <w:div w:id="750349782">
              <w:marLeft w:val="0"/>
              <w:marRight w:val="0"/>
              <w:marTop w:val="0"/>
              <w:marBottom w:val="0"/>
              <w:divBdr>
                <w:top w:val="single" w:sz="6" w:space="2" w:color="C0C0C0"/>
                <w:left w:val="single" w:sz="6" w:space="2" w:color="C0C0C0"/>
                <w:bottom w:val="single" w:sz="6" w:space="2" w:color="C0C0C0"/>
                <w:right w:val="single" w:sz="6" w:space="2" w:color="C0C0C0"/>
              </w:divBdr>
            </w:div>
          </w:divsChild>
        </w:div>
        <w:div w:id="1481077042">
          <w:marLeft w:val="0"/>
          <w:marRight w:val="336"/>
          <w:marTop w:val="120"/>
          <w:marBottom w:val="312"/>
          <w:divBdr>
            <w:top w:val="none" w:sz="0" w:space="0" w:color="auto"/>
            <w:left w:val="none" w:sz="0" w:space="0" w:color="auto"/>
            <w:bottom w:val="none" w:sz="0" w:space="0" w:color="auto"/>
            <w:right w:val="none" w:sz="0" w:space="0" w:color="auto"/>
          </w:divBdr>
          <w:divsChild>
            <w:div w:id="1857495738">
              <w:marLeft w:val="0"/>
              <w:marRight w:val="0"/>
              <w:marTop w:val="0"/>
              <w:marBottom w:val="0"/>
              <w:divBdr>
                <w:top w:val="single" w:sz="6" w:space="2" w:color="C0C0C0"/>
                <w:left w:val="single" w:sz="6" w:space="2" w:color="C0C0C0"/>
                <w:bottom w:val="single" w:sz="6" w:space="2" w:color="C0C0C0"/>
                <w:right w:val="single" w:sz="6" w:space="2" w:color="C0C0C0"/>
              </w:divBdr>
            </w:div>
          </w:divsChild>
        </w:div>
      </w:divsChild>
    </w:div>
    <w:div w:id="619843575">
      <w:bodyDiv w:val="1"/>
      <w:marLeft w:val="0"/>
      <w:marRight w:val="0"/>
      <w:marTop w:val="0"/>
      <w:marBottom w:val="0"/>
      <w:divBdr>
        <w:top w:val="none" w:sz="0" w:space="0" w:color="auto"/>
        <w:left w:val="none" w:sz="0" w:space="0" w:color="auto"/>
        <w:bottom w:val="none" w:sz="0" w:space="0" w:color="auto"/>
        <w:right w:val="none" w:sz="0" w:space="0" w:color="auto"/>
      </w:divBdr>
      <w:divsChild>
        <w:div w:id="1476752783">
          <w:marLeft w:val="0"/>
          <w:marRight w:val="336"/>
          <w:marTop w:val="120"/>
          <w:marBottom w:val="192"/>
          <w:divBdr>
            <w:top w:val="none" w:sz="0" w:space="0" w:color="auto"/>
            <w:left w:val="none" w:sz="0" w:space="0" w:color="auto"/>
            <w:bottom w:val="none" w:sz="0" w:space="0" w:color="auto"/>
            <w:right w:val="none" w:sz="0" w:space="0" w:color="auto"/>
          </w:divBdr>
          <w:divsChild>
            <w:div w:id="21014119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39922555">
      <w:bodyDiv w:val="1"/>
      <w:marLeft w:val="0"/>
      <w:marRight w:val="0"/>
      <w:marTop w:val="0"/>
      <w:marBottom w:val="0"/>
      <w:divBdr>
        <w:top w:val="none" w:sz="0" w:space="0" w:color="auto"/>
        <w:left w:val="none" w:sz="0" w:space="0" w:color="auto"/>
        <w:bottom w:val="none" w:sz="0" w:space="0" w:color="auto"/>
        <w:right w:val="none" w:sz="0" w:space="0" w:color="auto"/>
      </w:divBdr>
    </w:div>
    <w:div w:id="656222930">
      <w:bodyDiv w:val="1"/>
      <w:marLeft w:val="0"/>
      <w:marRight w:val="0"/>
      <w:marTop w:val="0"/>
      <w:marBottom w:val="0"/>
      <w:divBdr>
        <w:top w:val="none" w:sz="0" w:space="0" w:color="auto"/>
        <w:left w:val="none" w:sz="0" w:space="0" w:color="auto"/>
        <w:bottom w:val="none" w:sz="0" w:space="0" w:color="auto"/>
        <w:right w:val="none" w:sz="0" w:space="0" w:color="auto"/>
      </w:divBdr>
      <w:divsChild>
        <w:div w:id="568073552">
          <w:marLeft w:val="0"/>
          <w:marRight w:val="0"/>
          <w:marTop w:val="0"/>
          <w:marBottom w:val="0"/>
          <w:divBdr>
            <w:top w:val="none" w:sz="0" w:space="0" w:color="auto"/>
            <w:left w:val="none" w:sz="0" w:space="0" w:color="auto"/>
            <w:bottom w:val="none" w:sz="0" w:space="0" w:color="auto"/>
            <w:right w:val="none" w:sz="0" w:space="0" w:color="auto"/>
          </w:divBdr>
          <w:divsChild>
            <w:div w:id="1556743976">
              <w:marLeft w:val="0"/>
              <w:marRight w:val="0"/>
              <w:marTop w:val="0"/>
              <w:marBottom w:val="0"/>
              <w:divBdr>
                <w:top w:val="none" w:sz="0" w:space="0" w:color="auto"/>
                <w:left w:val="none" w:sz="0" w:space="0" w:color="auto"/>
                <w:bottom w:val="none" w:sz="0" w:space="0" w:color="auto"/>
                <w:right w:val="none" w:sz="0" w:space="0" w:color="auto"/>
              </w:divBdr>
            </w:div>
          </w:divsChild>
        </w:div>
        <w:div w:id="1487168338">
          <w:marLeft w:val="0"/>
          <w:marRight w:val="0"/>
          <w:marTop w:val="0"/>
          <w:marBottom w:val="267"/>
          <w:divBdr>
            <w:top w:val="none" w:sz="0" w:space="0" w:color="auto"/>
            <w:left w:val="none" w:sz="0" w:space="0" w:color="auto"/>
            <w:bottom w:val="none" w:sz="0" w:space="0" w:color="auto"/>
            <w:right w:val="none" w:sz="0" w:space="0" w:color="auto"/>
          </w:divBdr>
        </w:div>
      </w:divsChild>
    </w:div>
    <w:div w:id="786318379">
      <w:bodyDiv w:val="1"/>
      <w:marLeft w:val="0"/>
      <w:marRight w:val="0"/>
      <w:marTop w:val="0"/>
      <w:marBottom w:val="0"/>
      <w:divBdr>
        <w:top w:val="none" w:sz="0" w:space="0" w:color="auto"/>
        <w:left w:val="none" w:sz="0" w:space="0" w:color="auto"/>
        <w:bottom w:val="none" w:sz="0" w:space="0" w:color="auto"/>
        <w:right w:val="none" w:sz="0" w:space="0" w:color="auto"/>
      </w:divBdr>
    </w:div>
    <w:div w:id="913318984">
      <w:bodyDiv w:val="1"/>
      <w:marLeft w:val="0"/>
      <w:marRight w:val="0"/>
      <w:marTop w:val="0"/>
      <w:marBottom w:val="0"/>
      <w:divBdr>
        <w:top w:val="none" w:sz="0" w:space="0" w:color="auto"/>
        <w:left w:val="none" w:sz="0" w:space="0" w:color="auto"/>
        <w:bottom w:val="none" w:sz="0" w:space="0" w:color="auto"/>
        <w:right w:val="none" w:sz="0" w:space="0" w:color="auto"/>
      </w:divBdr>
    </w:div>
    <w:div w:id="951475182">
      <w:bodyDiv w:val="1"/>
      <w:marLeft w:val="0"/>
      <w:marRight w:val="0"/>
      <w:marTop w:val="0"/>
      <w:marBottom w:val="0"/>
      <w:divBdr>
        <w:top w:val="none" w:sz="0" w:space="0" w:color="auto"/>
        <w:left w:val="none" w:sz="0" w:space="0" w:color="auto"/>
        <w:bottom w:val="none" w:sz="0" w:space="0" w:color="auto"/>
        <w:right w:val="none" w:sz="0" w:space="0" w:color="auto"/>
      </w:divBdr>
    </w:div>
    <w:div w:id="952445651">
      <w:bodyDiv w:val="1"/>
      <w:marLeft w:val="0"/>
      <w:marRight w:val="0"/>
      <w:marTop w:val="0"/>
      <w:marBottom w:val="0"/>
      <w:divBdr>
        <w:top w:val="none" w:sz="0" w:space="0" w:color="auto"/>
        <w:left w:val="none" w:sz="0" w:space="0" w:color="auto"/>
        <w:bottom w:val="none" w:sz="0" w:space="0" w:color="auto"/>
        <w:right w:val="none" w:sz="0" w:space="0" w:color="auto"/>
      </w:divBdr>
      <w:divsChild>
        <w:div w:id="1109662376">
          <w:marLeft w:val="336"/>
          <w:marRight w:val="0"/>
          <w:marTop w:val="120"/>
          <w:marBottom w:val="312"/>
          <w:divBdr>
            <w:top w:val="none" w:sz="0" w:space="0" w:color="auto"/>
            <w:left w:val="none" w:sz="0" w:space="0" w:color="auto"/>
            <w:bottom w:val="none" w:sz="0" w:space="0" w:color="auto"/>
            <w:right w:val="none" w:sz="0" w:space="0" w:color="auto"/>
          </w:divBdr>
          <w:divsChild>
            <w:div w:id="411200221">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962689569">
      <w:bodyDiv w:val="1"/>
      <w:marLeft w:val="0"/>
      <w:marRight w:val="0"/>
      <w:marTop w:val="0"/>
      <w:marBottom w:val="0"/>
      <w:divBdr>
        <w:top w:val="none" w:sz="0" w:space="0" w:color="auto"/>
        <w:left w:val="none" w:sz="0" w:space="0" w:color="auto"/>
        <w:bottom w:val="none" w:sz="0" w:space="0" w:color="auto"/>
        <w:right w:val="none" w:sz="0" w:space="0" w:color="auto"/>
      </w:divBdr>
    </w:div>
    <w:div w:id="967272811">
      <w:bodyDiv w:val="1"/>
      <w:marLeft w:val="0"/>
      <w:marRight w:val="0"/>
      <w:marTop w:val="0"/>
      <w:marBottom w:val="0"/>
      <w:divBdr>
        <w:top w:val="none" w:sz="0" w:space="0" w:color="auto"/>
        <w:left w:val="none" w:sz="0" w:space="0" w:color="auto"/>
        <w:bottom w:val="none" w:sz="0" w:space="0" w:color="auto"/>
        <w:right w:val="none" w:sz="0" w:space="0" w:color="auto"/>
      </w:divBdr>
    </w:div>
    <w:div w:id="976453273">
      <w:bodyDiv w:val="1"/>
      <w:marLeft w:val="0"/>
      <w:marRight w:val="0"/>
      <w:marTop w:val="0"/>
      <w:marBottom w:val="0"/>
      <w:divBdr>
        <w:top w:val="none" w:sz="0" w:space="0" w:color="auto"/>
        <w:left w:val="none" w:sz="0" w:space="0" w:color="auto"/>
        <w:bottom w:val="none" w:sz="0" w:space="0" w:color="auto"/>
        <w:right w:val="none" w:sz="0" w:space="0" w:color="auto"/>
      </w:divBdr>
    </w:div>
    <w:div w:id="979380806">
      <w:bodyDiv w:val="1"/>
      <w:marLeft w:val="0"/>
      <w:marRight w:val="0"/>
      <w:marTop w:val="0"/>
      <w:marBottom w:val="0"/>
      <w:divBdr>
        <w:top w:val="none" w:sz="0" w:space="0" w:color="auto"/>
        <w:left w:val="none" w:sz="0" w:space="0" w:color="auto"/>
        <w:bottom w:val="none" w:sz="0" w:space="0" w:color="auto"/>
        <w:right w:val="none" w:sz="0" w:space="0" w:color="auto"/>
      </w:divBdr>
    </w:div>
    <w:div w:id="980422583">
      <w:bodyDiv w:val="1"/>
      <w:marLeft w:val="0"/>
      <w:marRight w:val="0"/>
      <w:marTop w:val="0"/>
      <w:marBottom w:val="0"/>
      <w:divBdr>
        <w:top w:val="none" w:sz="0" w:space="0" w:color="auto"/>
        <w:left w:val="none" w:sz="0" w:space="0" w:color="auto"/>
        <w:bottom w:val="none" w:sz="0" w:space="0" w:color="auto"/>
        <w:right w:val="none" w:sz="0" w:space="0" w:color="auto"/>
      </w:divBdr>
      <w:divsChild>
        <w:div w:id="1859735315">
          <w:marLeft w:val="0"/>
          <w:marRight w:val="0"/>
          <w:marTop w:val="0"/>
          <w:marBottom w:val="0"/>
          <w:divBdr>
            <w:top w:val="none" w:sz="0" w:space="0" w:color="auto"/>
            <w:left w:val="none" w:sz="0" w:space="0" w:color="auto"/>
            <w:bottom w:val="none" w:sz="0" w:space="0" w:color="auto"/>
            <w:right w:val="none" w:sz="0" w:space="0" w:color="auto"/>
          </w:divBdr>
        </w:div>
        <w:div w:id="954680163">
          <w:marLeft w:val="0"/>
          <w:marRight w:val="0"/>
          <w:marTop w:val="0"/>
          <w:marBottom w:val="0"/>
          <w:divBdr>
            <w:top w:val="none" w:sz="0" w:space="0" w:color="auto"/>
            <w:left w:val="none" w:sz="0" w:space="0" w:color="auto"/>
            <w:bottom w:val="none" w:sz="0" w:space="0" w:color="auto"/>
            <w:right w:val="none" w:sz="0" w:space="0" w:color="auto"/>
          </w:divBdr>
        </w:div>
      </w:divsChild>
    </w:div>
    <w:div w:id="988443705">
      <w:bodyDiv w:val="1"/>
      <w:marLeft w:val="0"/>
      <w:marRight w:val="0"/>
      <w:marTop w:val="0"/>
      <w:marBottom w:val="0"/>
      <w:divBdr>
        <w:top w:val="none" w:sz="0" w:space="0" w:color="auto"/>
        <w:left w:val="none" w:sz="0" w:space="0" w:color="auto"/>
        <w:bottom w:val="none" w:sz="0" w:space="0" w:color="auto"/>
        <w:right w:val="none" w:sz="0" w:space="0" w:color="auto"/>
      </w:divBdr>
      <w:divsChild>
        <w:div w:id="920287641">
          <w:marLeft w:val="0"/>
          <w:marRight w:val="0"/>
          <w:marTop w:val="0"/>
          <w:marBottom w:val="150"/>
          <w:divBdr>
            <w:top w:val="none" w:sz="0" w:space="0" w:color="auto"/>
            <w:left w:val="none" w:sz="0" w:space="0" w:color="auto"/>
            <w:bottom w:val="none" w:sz="0" w:space="0" w:color="auto"/>
            <w:right w:val="none" w:sz="0" w:space="0" w:color="auto"/>
          </w:divBdr>
        </w:div>
        <w:div w:id="2086023553">
          <w:marLeft w:val="-225"/>
          <w:marRight w:val="-225"/>
          <w:marTop w:val="0"/>
          <w:marBottom w:val="0"/>
          <w:divBdr>
            <w:top w:val="none" w:sz="0" w:space="0" w:color="auto"/>
            <w:left w:val="none" w:sz="0" w:space="0" w:color="auto"/>
            <w:bottom w:val="none" w:sz="0" w:space="0" w:color="auto"/>
            <w:right w:val="none" w:sz="0" w:space="0" w:color="auto"/>
          </w:divBdr>
          <w:divsChild>
            <w:div w:id="38279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185">
      <w:bodyDiv w:val="1"/>
      <w:marLeft w:val="0"/>
      <w:marRight w:val="0"/>
      <w:marTop w:val="0"/>
      <w:marBottom w:val="0"/>
      <w:divBdr>
        <w:top w:val="none" w:sz="0" w:space="0" w:color="auto"/>
        <w:left w:val="none" w:sz="0" w:space="0" w:color="auto"/>
        <w:bottom w:val="none" w:sz="0" w:space="0" w:color="auto"/>
        <w:right w:val="none" w:sz="0" w:space="0" w:color="auto"/>
      </w:divBdr>
    </w:div>
    <w:div w:id="1002010925">
      <w:bodyDiv w:val="1"/>
      <w:marLeft w:val="0"/>
      <w:marRight w:val="0"/>
      <w:marTop w:val="0"/>
      <w:marBottom w:val="0"/>
      <w:divBdr>
        <w:top w:val="none" w:sz="0" w:space="0" w:color="auto"/>
        <w:left w:val="none" w:sz="0" w:space="0" w:color="auto"/>
        <w:bottom w:val="none" w:sz="0" w:space="0" w:color="auto"/>
        <w:right w:val="none" w:sz="0" w:space="0" w:color="auto"/>
      </w:divBdr>
    </w:div>
    <w:div w:id="1020470550">
      <w:bodyDiv w:val="1"/>
      <w:marLeft w:val="0"/>
      <w:marRight w:val="0"/>
      <w:marTop w:val="0"/>
      <w:marBottom w:val="0"/>
      <w:divBdr>
        <w:top w:val="none" w:sz="0" w:space="0" w:color="auto"/>
        <w:left w:val="none" w:sz="0" w:space="0" w:color="auto"/>
        <w:bottom w:val="none" w:sz="0" w:space="0" w:color="auto"/>
        <w:right w:val="none" w:sz="0" w:space="0" w:color="auto"/>
      </w:divBdr>
      <w:divsChild>
        <w:div w:id="100999592">
          <w:marLeft w:val="0"/>
          <w:marRight w:val="336"/>
          <w:marTop w:val="120"/>
          <w:marBottom w:val="312"/>
          <w:divBdr>
            <w:top w:val="none" w:sz="0" w:space="0" w:color="auto"/>
            <w:left w:val="none" w:sz="0" w:space="0" w:color="auto"/>
            <w:bottom w:val="none" w:sz="0" w:space="0" w:color="auto"/>
            <w:right w:val="none" w:sz="0" w:space="0" w:color="auto"/>
          </w:divBdr>
          <w:divsChild>
            <w:div w:id="557400626">
              <w:marLeft w:val="0"/>
              <w:marRight w:val="0"/>
              <w:marTop w:val="0"/>
              <w:marBottom w:val="0"/>
              <w:divBdr>
                <w:top w:val="single" w:sz="6" w:space="2" w:color="C0C0C0"/>
                <w:left w:val="single" w:sz="6" w:space="2" w:color="C0C0C0"/>
                <w:bottom w:val="single" w:sz="6" w:space="2" w:color="C0C0C0"/>
                <w:right w:val="single" w:sz="6" w:space="2" w:color="C0C0C0"/>
              </w:divBdr>
            </w:div>
          </w:divsChild>
        </w:div>
        <w:div w:id="1955626277">
          <w:marLeft w:val="0"/>
          <w:marRight w:val="336"/>
          <w:marTop w:val="120"/>
          <w:marBottom w:val="312"/>
          <w:divBdr>
            <w:top w:val="none" w:sz="0" w:space="0" w:color="auto"/>
            <w:left w:val="none" w:sz="0" w:space="0" w:color="auto"/>
            <w:bottom w:val="none" w:sz="0" w:space="0" w:color="auto"/>
            <w:right w:val="none" w:sz="0" w:space="0" w:color="auto"/>
          </w:divBdr>
          <w:divsChild>
            <w:div w:id="1366709303">
              <w:marLeft w:val="0"/>
              <w:marRight w:val="0"/>
              <w:marTop w:val="0"/>
              <w:marBottom w:val="0"/>
              <w:divBdr>
                <w:top w:val="single" w:sz="6" w:space="2" w:color="C0C0C0"/>
                <w:left w:val="single" w:sz="6" w:space="2" w:color="C0C0C0"/>
                <w:bottom w:val="single" w:sz="6" w:space="2" w:color="C0C0C0"/>
                <w:right w:val="single" w:sz="6" w:space="2" w:color="C0C0C0"/>
              </w:divBdr>
            </w:div>
          </w:divsChild>
        </w:div>
      </w:divsChild>
    </w:div>
    <w:div w:id="1035665752">
      <w:bodyDiv w:val="1"/>
      <w:marLeft w:val="0"/>
      <w:marRight w:val="0"/>
      <w:marTop w:val="0"/>
      <w:marBottom w:val="0"/>
      <w:divBdr>
        <w:top w:val="none" w:sz="0" w:space="0" w:color="auto"/>
        <w:left w:val="none" w:sz="0" w:space="0" w:color="auto"/>
        <w:bottom w:val="none" w:sz="0" w:space="0" w:color="auto"/>
        <w:right w:val="none" w:sz="0" w:space="0" w:color="auto"/>
      </w:divBdr>
    </w:div>
    <w:div w:id="1078871143">
      <w:bodyDiv w:val="1"/>
      <w:marLeft w:val="0"/>
      <w:marRight w:val="0"/>
      <w:marTop w:val="0"/>
      <w:marBottom w:val="0"/>
      <w:divBdr>
        <w:top w:val="none" w:sz="0" w:space="0" w:color="auto"/>
        <w:left w:val="none" w:sz="0" w:space="0" w:color="auto"/>
        <w:bottom w:val="none" w:sz="0" w:space="0" w:color="auto"/>
        <w:right w:val="none" w:sz="0" w:space="0" w:color="auto"/>
      </w:divBdr>
      <w:divsChild>
        <w:div w:id="61833672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54299947">
      <w:bodyDiv w:val="1"/>
      <w:marLeft w:val="0"/>
      <w:marRight w:val="0"/>
      <w:marTop w:val="0"/>
      <w:marBottom w:val="0"/>
      <w:divBdr>
        <w:top w:val="none" w:sz="0" w:space="0" w:color="auto"/>
        <w:left w:val="none" w:sz="0" w:space="0" w:color="auto"/>
        <w:bottom w:val="none" w:sz="0" w:space="0" w:color="auto"/>
        <w:right w:val="none" w:sz="0" w:space="0" w:color="auto"/>
      </w:divBdr>
    </w:div>
    <w:div w:id="1161626219">
      <w:bodyDiv w:val="1"/>
      <w:marLeft w:val="0"/>
      <w:marRight w:val="0"/>
      <w:marTop w:val="0"/>
      <w:marBottom w:val="0"/>
      <w:divBdr>
        <w:top w:val="none" w:sz="0" w:space="0" w:color="auto"/>
        <w:left w:val="none" w:sz="0" w:space="0" w:color="auto"/>
        <w:bottom w:val="none" w:sz="0" w:space="0" w:color="auto"/>
        <w:right w:val="none" w:sz="0" w:space="0" w:color="auto"/>
      </w:divBdr>
      <w:divsChild>
        <w:div w:id="1631279139">
          <w:marLeft w:val="0"/>
          <w:marRight w:val="0"/>
          <w:marTop w:val="0"/>
          <w:marBottom w:val="0"/>
          <w:divBdr>
            <w:top w:val="none" w:sz="0" w:space="0" w:color="auto"/>
            <w:left w:val="none" w:sz="0" w:space="0" w:color="auto"/>
            <w:bottom w:val="none" w:sz="0" w:space="0" w:color="auto"/>
            <w:right w:val="none" w:sz="0" w:space="0" w:color="auto"/>
          </w:divBdr>
        </w:div>
        <w:div w:id="1250197187">
          <w:marLeft w:val="0"/>
          <w:marRight w:val="0"/>
          <w:marTop w:val="0"/>
          <w:marBottom w:val="0"/>
          <w:divBdr>
            <w:top w:val="none" w:sz="0" w:space="0" w:color="auto"/>
            <w:left w:val="none" w:sz="0" w:space="0" w:color="auto"/>
            <w:bottom w:val="none" w:sz="0" w:space="0" w:color="auto"/>
            <w:right w:val="none" w:sz="0" w:space="0" w:color="auto"/>
          </w:divBdr>
        </w:div>
        <w:div w:id="490099834">
          <w:marLeft w:val="0"/>
          <w:marRight w:val="0"/>
          <w:marTop w:val="0"/>
          <w:marBottom w:val="0"/>
          <w:divBdr>
            <w:top w:val="none" w:sz="0" w:space="0" w:color="auto"/>
            <w:left w:val="none" w:sz="0" w:space="0" w:color="auto"/>
            <w:bottom w:val="none" w:sz="0" w:space="0" w:color="auto"/>
            <w:right w:val="none" w:sz="0" w:space="0" w:color="auto"/>
          </w:divBdr>
        </w:div>
        <w:div w:id="1589852992">
          <w:marLeft w:val="0"/>
          <w:marRight w:val="0"/>
          <w:marTop w:val="0"/>
          <w:marBottom w:val="0"/>
          <w:divBdr>
            <w:top w:val="none" w:sz="0" w:space="0" w:color="auto"/>
            <w:left w:val="none" w:sz="0" w:space="0" w:color="auto"/>
            <w:bottom w:val="none" w:sz="0" w:space="0" w:color="auto"/>
            <w:right w:val="none" w:sz="0" w:space="0" w:color="auto"/>
          </w:divBdr>
        </w:div>
        <w:div w:id="488521140">
          <w:marLeft w:val="0"/>
          <w:marRight w:val="0"/>
          <w:marTop w:val="0"/>
          <w:marBottom w:val="0"/>
          <w:divBdr>
            <w:top w:val="none" w:sz="0" w:space="0" w:color="auto"/>
            <w:left w:val="none" w:sz="0" w:space="0" w:color="auto"/>
            <w:bottom w:val="none" w:sz="0" w:space="0" w:color="auto"/>
            <w:right w:val="none" w:sz="0" w:space="0" w:color="auto"/>
          </w:divBdr>
        </w:div>
        <w:div w:id="918322000">
          <w:marLeft w:val="0"/>
          <w:marRight w:val="0"/>
          <w:marTop w:val="0"/>
          <w:marBottom w:val="0"/>
          <w:divBdr>
            <w:top w:val="none" w:sz="0" w:space="0" w:color="auto"/>
            <w:left w:val="none" w:sz="0" w:space="0" w:color="auto"/>
            <w:bottom w:val="none" w:sz="0" w:space="0" w:color="auto"/>
            <w:right w:val="none" w:sz="0" w:space="0" w:color="auto"/>
          </w:divBdr>
        </w:div>
        <w:div w:id="1697274373">
          <w:marLeft w:val="0"/>
          <w:marRight w:val="0"/>
          <w:marTop w:val="0"/>
          <w:marBottom w:val="0"/>
          <w:divBdr>
            <w:top w:val="none" w:sz="0" w:space="0" w:color="auto"/>
            <w:left w:val="none" w:sz="0" w:space="0" w:color="auto"/>
            <w:bottom w:val="none" w:sz="0" w:space="0" w:color="auto"/>
            <w:right w:val="none" w:sz="0" w:space="0" w:color="auto"/>
          </w:divBdr>
        </w:div>
        <w:div w:id="154420974">
          <w:marLeft w:val="0"/>
          <w:marRight w:val="0"/>
          <w:marTop w:val="0"/>
          <w:marBottom w:val="0"/>
          <w:divBdr>
            <w:top w:val="none" w:sz="0" w:space="0" w:color="auto"/>
            <w:left w:val="none" w:sz="0" w:space="0" w:color="auto"/>
            <w:bottom w:val="none" w:sz="0" w:space="0" w:color="auto"/>
            <w:right w:val="none" w:sz="0" w:space="0" w:color="auto"/>
          </w:divBdr>
        </w:div>
      </w:divsChild>
    </w:div>
    <w:div w:id="1184249674">
      <w:bodyDiv w:val="1"/>
      <w:marLeft w:val="0"/>
      <w:marRight w:val="0"/>
      <w:marTop w:val="0"/>
      <w:marBottom w:val="0"/>
      <w:divBdr>
        <w:top w:val="none" w:sz="0" w:space="0" w:color="auto"/>
        <w:left w:val="none" w:sz="0" w:space="0" w:color="auto"/>
        <w:bottom w:val="none" w:sz="0" w:space="0" w:color="auto"/>
        <w:right w:val="none" w:sz="0" w:space="0" w:color="auto"/>
      </w:divBdr>
      <w:divsChild>
        <w:div w:id="89200006">
          <w:marLeft w:val="0"/>
          <w:marRight w:val="0"/>
          <w:marTop w:val="0"/>
          <w:marBottom w:val="165"/>
          <w:divBdr>
            <w:top w:val="none" w:sz="0" w:space="0" w:color="auto"/>
            <w:left w:val="none" w:sz="0" w:space="0" w:color="auto"/>
            <w:bottom w:val="none" w:sz="0" w:space="0" w:color="auto"/>
            <w:right w:val="none" w:sz="0" w:space="0" w:color="auto"/>
          </w:divBdr>
          <w:divsChild>
            <w:div w:id="1730222592">
              <w:marLeft w:val="0"/>
              <w:marRight w:val="0"/>
              <w:marTop w:val="0"/>
              <w:marBottom w:val="0"/>
              <w:divBdr>
                <w:top w:val="none" w:sz="0" w:space="0" w:color="auto"/>
                <w:left w:val="none" w:sz="0" w:space="0" w:color="auto"/>
                <w:bottom w:val="none" w:sz="0" w:space="0" w:color="auto"/>
                <w:right w:val="none" w:sz="0" w:space="0" w:color="auto"/>
              </w:divBdr>
              <w:divsChild>
                <w:div w:id="69815254">
                  <w:marLeft w:val="0"/>
                  <w:marRight w:val="0"/>
                  <w:marTop w:val="0"/>
                  <w:marBottom w:val="0"/>
                  <w:divBdr>
                    <w:top w:val="none" w:sz="0" w:space="0" w:color="auto"/>
                    <w:left w:val="none" w:sz="0" w:space="0" w:color="auto"/>
                    <w:bottom w:val="none" w:sz="0" w:space="0" w:color="auto"/>
                    <w:right w:val="none" w:sz="0" w:space="0" w:color="auto"/>
                  </w:divBdr>
                  <w:divsChild>
                    <w:div w:id="830827341">
                      <w:marLeft w:val="0"/>
                      <w:marRight w:val="0"/>
                      <w:marTop w:val="0"/>
                      <w:marBottom w:val="0"/>
                      <w:divBdr>
                        <w:top w:val="none" w:sz="0" w:space="0" w:color="auto"/>
                        <w:left w:val="none" w:sz="0" w:space="0" w:color="auto"/>
                        <w:bottom w:val="none" w:sz="0" w:space="0" w:color="auto"/>
                        <w:right w:val="none" w:sz="0" w:space="0" w:color="auto"/>
                      </w:divBdr>
                      <w:divsChild>
                        <w:div w:id="359865701">
                          <w:marLeft w:val="0"/>
                          <w:marRight w:val="0"/>
                          <w:marTop w:val="0"/>
                          <w:marBottom w:val="0"/>
                          <w:divBdr>
                            <w:top w:val="none" w:sz="0" w:space="0" w:color="auto"/>
                            <w:left w:val="none" w:sz="0" w:space="0" w:color="auto"/>
                            <w:bottom w:val="none" w:sz="0" w:space="0" w:color="auto"/>
                            <w:right w:val="none" w:sz="0" w:space="0" w:color="auto"/>
                          </w:divBdr>
                          <w:divsChild>
                            <w:div w:id="2143957573">
                              <w:marLeft w:val="0"/>
                              <w:marRight w:val="0"/>
                              <w:marTop w:val="0"/>
                              <w:marBottom w:val="0"/>
                              <w:divBdr>
                                <w:top w:val="none" w:sz="0" w:space="0" w:color="auto"/>
                                <w:left w:val="none" w:sz="0" w:space="0" w:color="auto"/>
                                <w:bottom w:val="none" w:sz="0" w:space="0" w:color="auto"/>
                                <w:right w:val="none" w:sz="0" w:space="0" w:color="auto"/>
                              </w:divBdr>
                              <w:divsChild>
                                <w:div w:id="1086534126">
                                  <w:marLeft w:val="0"/>
                                  <w:marRight w:val="0"/>
                                  <w:marTop w:val="0"/>
                                  <w:marBottom w:val="0"/>
                                  <w:divBdr>
                                    <w:top w:val="none" w:sz="0" w:space="0" w:color="auto"/>
                                    <w:left w:val="none" w:sz="0" w:space="0" w:color="auto"/>
                                    <w:bottom w:val="none" w:sz="0" w:space="0" w:color="auto"/>
                                    <w:right w:val="none" w:sz="0" w:space="0" w:color="auto"/>
                                  </w:divBdr>
                                  <w:divsChild>
                                    <w:div w:id="1148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046357">
          <w:marLeft w:val="0"/>
          <w:marRight w:val="0"/>
          <w:marTop w:val="0"/>
          <w:marBottom w:val="0"/>
          <w:divBdr>
            <w:top w:val="none" w:sz="0" w:space="0" w:color="auto"/>
            <w:left w:val="none" w:sz="0" w:space="0" w:color="auto"/>
            <w:bottom w:val="none" w:sz="0" w:space="0" w:color="auto"/>
            <w:right w:val="none" w:sz="0" w:space="0" w:color="auto"/>
          </w:divBdr>
          <w:divsChild>
            <w:div w:id="603535405">
              <w:marLeft w:val="0"/>
              <w:marRight w:val="0"/>
              <w:marTop w:val="0"/>
              <w:marBottom w:val="0"/>
              <w:divBdr>
                <w:top w:val="none" w:sz="0" w:space="0" w:color="auto"/>
                <w:left w:val="none" w:sz="0" w:space="0" w:color="auto"/>
                <w:bottom w:val="none" w:sz="0" w:space="0" w:color="auto"/>
                <w:right w:val="none" w:sz="0" w:space="0" w:color="auto"/>
              </w:divBdr>
              <w:divsChild>
                <w:div w:id="99182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74684">
      <w:bodyDiv w:val="1"/>
      <w:marLeft w:val="0"/>
      <w:marRight w:val="0"/>
      <w:marTop w:val="0"/>
      <w:marBottom w:val="0"/>
      <w:divBdr>
        <w:top w:val="none" w:sz="0" w:space="0" w:color="auto"/>
        <w:left w:val="none" w:sz="0" w:space="0" w:color="auto"/>
        <w:bottom w:val="none" w:sz="0" w:space="0" w:color="auto"/>
        <w:right w:val="none" w:sz="0" w:space="0" w:color="auto"/>
      </w:divBdr>
    </w:div>
    <w:div w:id="1198351737">
      <w:bodyDiv w:val="1"/>
      <w:marLeft w:val="0"/>
      <w:marRight w:val="0"/>
      <w:marTop w:val="0"/>
      <w:marBottom w:val="0"/>
      <w:divBdr>
        <w:top w:val="none" w:sz="0" w:space="0" w:color="auto"/>
        <w:left w:val="none" w:sz="0" w:space="0" w:color="auto"/>
        <w:bottom w:val="none" w:sz="0" w:space="0" w:color="auto"/>
        <w:right w:val="none" w:sz="0" w:space="0" w:color="auto"/>
      </w:divBdr>
      <w:divsChild>
        <w:div w:id="1350571209">
          <w:marLeft w:val="0"/>
          <w:marRight w:val="0"/>
          <w:marTop w:val="375"/>
          <w:marBottom w:val="375"/>
          <w:divBdr>
            <w:top w:val="none" w:sz="0" w:space="0" w:color="auto"/>
            <w:left w:val="none" w:sz="0" w:space="0" w:color="auto"/>
            <w:bottom w:val="none" w:sz="0" w:space="0" w:color="auto"/>
            <w:right w:val="none" w:sz="0" w:space="0" w:color="auto"/>
          </w:divBdr>
          <w:divsChild>
            <w:div w:id="1344553327">
              <w:marLeft w:val="0"/>
              <w:marRight w:val="0"/>
              <w:marTop w:val="0"/>
              <w:marBottom w:val="0"/>
              <w:divBdr>
                <w:top w:val="none" w:sz="0" w:space="0" w:color="auto"/>
                <w:left w:val="none" w:sz="0" w:space="0" w:color="auto"/>
                <w:bottom w:val="none" w:sz="0" w:space="0" w:color="auto"/>
                <w:right w:val="none" w:sz="0" w:space="0" w:color="auto"/>
              </w:divBdr>
            </w:div>
          </w:divsChild>
        </w:div>
        <w:div w:id="2043629862">
          <w:marLeft w:val="0"/>
          <w:marRight w:val="0"/>
          <w:marTop w:val="0"/>
          <w:marBottom w:val="270"/>
          <w:divBdr>
            <w:top w:val="none" w:sz="0" w:space="0" w:color="auto"/>
            <w:left w:val="none" w:sz="0" w:space="0" w:color="auto"/>
            <w:bottom w:val="none" w:sz="0" w:space="0" w:color="auto"/>
            <w:right w:val="none" w:sz="0" w:space="0" w:color="auto"/>
          </w:divBdr>
        </w:div>
      </w:divsChild>
    </w:div>
    <w:div w:id="1209147498">
      <w:bodyDiv w:val="1"/>
      <w:marLeft w:val="0"/>
      <w:marRight w:val="0"/>
      <w:marTop w:val="0"/>
      <w:marBottom w:val="0"/>
      <w:divBdr>
        <w:top w:val="none" w:sz="0" w:space="0" w:color="auto"/>
        <w:left w:val="none" w:sz="0" w:space="0" w:color="auto"/>
        <w:bottom w:val="none" w:sz="0" w:space="0" w:color="auto"/>
        <w:right w:val="none" w:sz="0" w:space="0" w:color="auto"/>
      </w:divBdr>
    </w:div>
    <w:div w:id="1212186118">
      <w:bodyDiv w:val="1"/>
      <w:marLeft w:val="0"/>
      <w:marRight w:val="0"/>
      <w:marTop w:val="0"/>
      <w:marBottom w:val="0"/>
      <w:divBdr>
        <w:top w:val="none" w:sz="0" w:space="0" w:color="auto"/>
        <w:left w:val="none" w:sz="0" w:space="0" w:color="auto"/>
        <w:bottom w:val="none" w:sz="0" w:space="0" w:color="auto"/>
        <w:right w:val="none" w:sz="0" w:space="0" w:color="auto"/>
      </w:divBdr>
      <w:divsChild>
        <w:div w:id="616915437">
          <w:marLeft w:val="0"/>
          <w:marRight w:val="0"/>
          <w:marTop w:val="0"/>
          <w:marBottom w:val="0"/>
          <w:divBdr>
            <w:top w:val="none" w:sz="0" w:space="0" w:color="auto"/>
            <w:left w:val="none" w:sz="0" w:space="0" w:color="auto"/>
            <w:bottom w:val="none" w:sz="0" w:space="0" w:color="auto"/>
            <w:right w:val="none" w:sz="0" w:space="0" w:color="auto"/>
          </w:divBdr>
        </w:div>
        <w:div w:id="1871139130">
          <w:marLeft w:val="0"/>
          <w:marRight w:val="0"/>
          <w:marTop w:val="0"/>
          <w:marBottom w:val="0"/>
          <w:divBdr>
            <w:top w:val="none" w:sz="0" w:space="0" w:color="auto"/>
            <w:left w:val="none" w:sz="0" w:space="0" w:color="auto"/>
            <w:bottom w:val="none" w:sz="0" w:space="0" w:color="auto"/>
            <w:right w:val="none" w:sz="0" w:space="0" w:color="auto"/>
          </w:divBdr>
        </w:div>
      </w:divsChild>
    </w:div>
    <w:div w:id="1228417422">
      <w:bodyDiv w:val="1"/>
      <w:marLeft w:val="0"/>
      <w:marRight w:val="0"/>
      <w:marTop w:val="0"/>
      <w:marBottom w:val="0"/>
      <w:divBdr>
        <w:top w:val="none" w:sz="0" w:space="0" w:color="auto"/>
        <w:left w:val="none" w:sz="0" w:space="0" w:color="auto"/>
        <w:bottom w:val="none" w:sz="0" w:space="0" w:color="auto"/>
        <w:right w:val="none" w:sz="0" w:space="0" w:color="auto"/>
      </w:divBdr>
    </w:div>
    <w:div w:id="1266424254">
      <w:bodyDiv w:val="1"/>
      <w:marLeft w:val="0"/>
      <w:marRight w:val="0"/>
      <w:marTop w:val="0"/>
      <w:marBottom w:val="0"/>
      <w:divBdr>
        <w:top w:val="none" w:sz="0" w:space="0" w:color="auto"/>
        <w:left w:val="none" w:sz="0" w:space="0" w:color="auto"/>
        <w:bottom w:val="none" w:sz="0" w:space="0" w:color="auto"/>
        <w:right w:val="none" w:sz="0" w:space="0" w:color="auto"/>
      </w:divBdr>
    </w:div>
    <w:div w:id="1295283830">
      <w:bodyDiv w:val="1"/>
      <w:marLeft w:val="0"/>
      <w:marRight w:val="0"/>
      <w:marTop w:val="0"/>
      <w:marBottom w:val="0"/>
      <w:divBdr>
        <w:top w:val="none" w:sz="0" w:space="0" w:color="auto"/>
        <w:left w:val="none" w:sz="0" w:space="0" w:color="auto"/>
        <w:bottom w:val="none" w:sz="0" w:space="0" w:color="auto"/>
        <w:right w:val="none" w:sz="0" w:space="0" w:color="auto"/>
      </w:divBdr>
    </w:div>
    <w:div w:id="1295986715">
      <w:bodyDiv w:val="1"/>
      <w:marLeft w:val="0"/>
      <w:marRight w:val="0"/>
      <w:marTop w:val="0"/>
      <w:marBottom w:val="0"/>
      <w:divBdr>
        <w:top w:val="none" w:sz="0" w:space="0" w:color="auto"/>
        <w:left w:val="none" w:sz="0" w:space="0" w:color="auto"/>
        <w:bottom w:val="none" w:sz="0" w:space="0" w:color="auto"/>
        <w:right w:val="none" w:sz="0" w:space="0" w:color="auto"/>
      </w:divBdr>
      <w:divsChild>
        <w:div w:id="902834881">
          <w:marLeft w:val="0"/>
          <w:marRight w:val="0"/>
          <w:marTop w:val="0"/>
          <w:marBottom w:val="0"/>
          <w:divBdr>
            <w:top w:val="none" w:sz="0" w:space="0" w:color="auto"/>
            <w:left w:val="none" w:sz="0" w:space="0" w:color="auto"/>
            <w:bottom w:val="none" w:sz="0" w:space="0" w:color="auto"/>
            <w:right w:val="none" w:sz="0" w:space="0" w:color="auto"/>
          </w:divBdr>
          <w:divsChild>
            <w:div w:id="855659377">
              <w:marLeft w:val="0"/>
              <w:marRight w:val="0"/>
              <w:marTop w:val="0"/>
              <w:marBottom w:val="0"/>
              <w:divBdr>
                <w:top w:val="none" w:sz="0" w:space="0" w:color="auto"/>
                <w:left w:val="none" w:sz="0" w:space="0" w:color="auto"/>
                <w:bottom w:val="none" w:sz="0" w:space="0" w:color="auto"/>
                <w:right w:val="none" w:sz="0" w:space="0" w:color="auto"/>
              </w:divBdr>
            </w:div>
          </w:divsChild>
        </w:div>
        <w:div w:id="1557929851">
          <w:marLeft w:val="0"/>
          <w:marRight w:val="0"/>
          <w:marTop w:val="0"/>
          <w:marBottom w:val="0"/>
          <w:divBdr>
            <w:top w:val="none" w:sz="0" w:space="0" w:color="auto"/>
            <w:left w:val="none" w:sz="0" w:space="0" w:color="auto"/>
            <w:bottom w:val="none" w:sz="0" w:space="0" w:color="auto"/>
            <w:right w:val="none" w:sz="0" w:space="0" w:color="auto"/>
          </w:divBdr>
          <w:divsChild>
            <w:div w:id="10883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3087">
      <w:bodyDiv w:val="1"/>
      <w:marLeft w:val="0"/>
      <w:marRight w:val="0"/>
      <w:marTop w:val="0"/>
      <w:marBottom w:val="0"/>
      <w:divBdr>
        <w:top w:val="none" w:sz="0" w:space="0" w:color="auto"/>
        <w:left w:val="none" w:sz="0" w:space="0" w:color="auto"/>
        <w:bottom w:val="none" w:sz="0" w:space="0" w:color="auto"/>
        <w:right w:val="none" w:sz="0" w:space="0" w:color="auto"/>
      </w:divBdr>
    </w:div>
    <w:div w:id="1313370128">
      <w:bodyDiv w:val="1"/>
      <w:marLeft w:val="0"/>
      <w:marRight w:val="0"/>
      <w:marTop w:val="0"/>
      <w:marBottom w:val="0"/>
      <w:divBdr>
        <w:top w:val="none" w:sz="0" w:space="0" w:color="auto"/>
        <w:left w:val="none" w:sz="0" w:space="0" w:color="auto"/>
        <w:bottom w:val="none" w:sz="0" w:space="0" w:color="auto"/>
        <w:right w:val="none" w:sz="0" w:space="0" w:color="auto"/>
      </w:divBdr>
    </w:div>
    <w:div w:id="1328440381">
      <w:bodyDiv w:val="1"/>
      <w:marLeft w:val="0"/>
      <w:marRight w:val="0"/>
      <w:marTop w:val="0"/>
      <w:marBottom w:val="0"/>
      <w:divBdr>
        <w:top w:val="none" w:sz="0" w:space="0" w:color="auto"/>
        <w:left w:val="none" w:sz="0" w:space="0" w:color="auto"/>
        <w:bottom w:val="none" w:sz="0" w:space="0" w:color="auto"/>
        <w:right w:val="none" w:sz="0" w:space="0" w:color="auto"/>
      </w:divBdr>
    </w:div>
    <w:div w:id="1333608715">
      <w:bodyDiv w:val="1"/>
      <w:marLeft w:val="0"/>
      <w:marRight w:val="0"/>
      <w:marTop w:val="0"/>
      <w:marBottom w:val="0"/>
      <w:divBdr>
        <w:top w:val="none" w:sz="0" w:space="0" w:color="auto"/>
        <w:left w:val="none" w:sz="0" w:space="0" w:color="auto"/>
        <w:bottom w:val="none" w:sz="0" w:space="0" w:color="auto"/>
        <w:right w:val="none" w:sz="0" w:space="0" w:color="auto"/>
      </w:divBdr>
    </w:div>
    <w:div w:id="1429420939">
      <w:bodyDiv w:val="1"/>
      <w:marLeft w:val="0"/>
      <w:marRight w:val="0"/>
      <w:marTop w:val="0"/>
      <w:marBottom w:val="0"/>
      <w:divBdr>
        <w:top w:val="none" w:sz="0" w:space="0" w:color="auto"/>
        <w:left w:val="none" w:sz="0" w:space="0" w:color="auto"/>
        <w:bottom w:val="none" w:sz="0" w:space="0" w:color="auto"/>
        <w:right w:val="none" w:sz="0" w:space="0" w:color="auto"/>
      </w:divBdr>
    </w:div>
    <w:div w:id="1432121626">
      <w:bodyDiv w:val="1"/>
      <w:marLeft w:val="0"/>
      <w:marRight w:val="0"/>
      <w:marTop w:val="0"/>
      <w:marBottom w:val="0"/>
      <w:divBdr>
        <w:top w:val="none" w:sz="0" w:space="0" w:color="auto"/>
        <w:left w:val="none" w:sz="0" w:space="0" w:color="auto"/>
        <w:bottom w:val="none" w:sz="0" w:space="0" w:color="auto"/>
        <w:right w:val="none" w:sz="0" w:space="0" w:color="auto"/>
      </w:divBdr>
    </w:div>
    <w:div w:id="1448424493">
      <w:bodyDiv w:val="1"/>
      <w:marLeft w:val="0"/>
      <w:marRight w:val="0"/>
      <w:marTop w:val="0"/>
      <w:marBottom w:val="0"/>
      <w:divBdr>
        <w:top w:val="none" w:sz="0" w:space="0" w:color="auto"/>
        <w:left w:val="none" w:sz="0" w:space="0" w:color="auto"/>
        <w:bottom w:val="none" w:sz="0" w:space="0" w:color="auto"/>
        <w:right w:val="none" w:sz="0" w:space="0" w:color="auto"/>
      </w:divBdr>
    </w:div>
    <w:div w:id="1451631909">
      <w:bodyDiv w:val="1"/>
      <w:marLeft w:val="0"/>
      <w:marRight w:val="0"/>
      <w:marTop w:val="0"/>
      <w:marBottom w:val="0"/>
      <w:divBdr>
        <w:top w:val="none" w:sz="0" w:space="0" w:color="auto"/>
        <w:left w:val="none" w:sz="0" w:space="0" w:color="auto"/>
        <w:bottom w:val="none" w:sz="0" w:space="0" w:color="auto"/>
        <w:right w:val="none" w:sz="0" w:space="0" w:color="auto"/>
      </w:divBdr>
    </w:div>
    <w:div w:id="1485967095">
      <w:bodyDiv w:val="1"/>
      <w:marLeft w:val="0"/>
      <w:marRight w:val="0"/>
      <w:marTop w:val="0"/>
      <w:marBottom w:val="0"/>
      <w:divBdr>
        <w:top w:val="none" w:sz="0" w:space="0" w:color="auto"/>
        <w:left w:val="none" w:sz="0" w:space="0" w:color="auto"/>
        <w:bottom w:val="none" w:sz="0" w:space="0" w:color="auto"/>
        <w:right w:val="none" w:sz="0" w:space="0" w:color="auto"/>
      </w:divBdr>
    </w:div>
    <w:div w:id="1511404924">
      <w:bodyDiv w:val="1"/>
      <w:marLeft w:val="0"/>
      <w:marRight w:val="0"/>
      <w:marTop w:val="0"/>
      <w:marBottom w:val="0"/>
      <w:divBdr>
        <w:top w:val="none" w:sz="0" w:space="0" w:color="auto"/>
        <w:left w:val="none" w:sz="0" w:space="0" w:color="auto"/>
        <w:bottom w:val="none" w:sz="0" w:space="0" w:color="auto"/>
        <w:right w:val="none" w:sz="0" w:space="0" w:color="auto"/>
      </w:divBdr>
      <w:divsChild>
        <w:div w:id="644894160">
          <w:marLeft w:val="0"/>
          <w:marRight w:val="0"/>
          <w:marTop w:val="0"/>
          <w:marBottom w:val="267"/>
          <w:divBdr>
            <w:top w:val="none" w:sz="0" w:space="0" w:color="auto"/>
            <w:left w:val="none" w:sz="0" w:space="0" w:color="auto"/>
            <w:bottom w:val="single" w:sz="6" w:space="3" w:color="EAEAEA"/>
            <w:right w:val="none" w:sz="0" w:space="0" w:color="auto"/>
          </w:divBdr>
          <w:divsChild>
            <w:div w:id="1414818180">
              <w:marLeft w:val="0"/>
              <w:marRight w:val="267"/>
              <w:marTop w:val="0"/>
              <w:marBottom w:val="0"/>
              <w:divBdr>
                <w:top w:val="none" w:sz="0" w:space="0" w:color="auto"/>
                <w:left w:val="none" w:sz="0" w:space="0" w:color="auto"/>
                <w:bottom w:val="none" w:sz="0" w:space="0" w:color="auto"/>
                <w:right w:val="none" w:sz="0" w:space="0" w:color="auto"/>
              </w:divBdr>
            </w:div>
            <w:div w:id="1517689029">
              <w:marLeft w:val="0"/>
              <w:marRight w:val="267"/>
              <w:marTop w:val="0"/>
              <w:marBottom w:val="0"/>
              <w:divBdr>
                <w:top w:val="none" w:sz="0" w:space="0" w:color="auto"/>
                <w:left w:val="none" w:sz="0" w:space="0" w:color="auto"/>
                <w:bottom w:val="none" w:sz="0" w:space="0" w:color="auto"/>
                <w:right w:val="none" w:sz="0" w:space="0" w:color="auto"/>
              </w:divBdr>
            </w:div>
          </w:divsChild>
        </w:div>
        <w:div w:id="1919705367">
          <w:marLeft w:val="0"/>
          <w:marRight w:val="0"/>
          <w:marTop w:val="0"/>
          <w:marBottom w:val="0"/>
          <w:divBdr>
            <w:top w:val="none" w:sz="0" w:space="0" w:color="auto"/>
            <w:left w:val="none" w:sz="0" w:space="0" w:color="auto"/>
            <w:bottom w:val="none" w:sz="0" w:space="0" w:color="auto"/>
            <w:right w:val="none" w:sz="0" w:space="0" w:color="auto"/>
          </w:divBdr>
        </w:div>
      </w:divsChild>
    </w:div>
    <w:div w:id="1584947970">
      <w:bodyDiv w:val="1"/>
      <w:marLeft w:val="0"/>
      <w:marRight w:val="0"/>
      <w:marTop w:val="0"/>
      <w:marBottom w:val="0"/>
      <w:divBdr>
        <w:top w:val="none" w:sz="0" w:space="0" w:color="auto"/>
        <w:left w:val="none" w:sz="0" w:space="0" w:color="auto"/>
        <w:bottom w:val="none" w:sz="0" w:space="0" w:color="auto"/>
        <w:right w:val="none" w:sz="0" w:space="0" w:color="auto"/>
      </w:divBdr>
    </w:div>
    <w:div w:id="1599751196">
      <w:bodyDiv w:val="1"/>
      <w:marLeft w:val="0"/>
      <w:marRight w:val="0"/>
      <w:marTop w:val="0"/>
      <w:marBottom w:val="0"/>
      <w:divBdr>
        <w:top w:val="none" w:sz="0" w:space="0" w:color="auto"/>
        <w:left w:val="none" w:sz="0" w:space="0" w:color="auto"/>
        <w:bottom w:val="none" w:sz="0" w:space="0" w:color="auto"/>
        <w:right w:val="none" w:sz="0" w:space="0" w:color="auto"/>
      </w:divBdr>
    </w:div>
    <w:div w:id="1618174399">
      <w:bodyDiv w:val="1"/>
      <w:marLeft w:val="0"/>
      <w:marRight w:val="0"/>
      <w:marTop w:val="0"/>
      <w:marBottom w:val="0"/>
      <w:divBdr>
        <w:top w:val="none" w:sz="0" w:space="0" w:color="auto"/>
        <w:left w:val="none" w:sz="0" w:space="0" w:color="auto"/>
        <w:bottom w:val="none" w:sz="0" w:space="0" w:color="auto"/>
        <w:right w:val="none" w:sz="0" w:space="0" w:color="auto"/>
      </w:divBdr>
    </w:div>
    <w:div w:id="1644307477">
      <w:bodyDiv w:val="1"/>
      <w:marLeft w:val="0"/>
      <w:marRight w:val="0"/>
      <w:marTop w:val="0"/>
      <w:marBottom w:val="0"/>
      <w:divBdr>
        <w:top w:val="none" w:sz="0" w:space="0" w:color="auto"/>
        <w:left w:val="none" w:sz="0" w:space="0" w:color="auto"/>
        <w:bottom w:val="none" w:sz="0" w:space="0" w:color="auto"/>
        <w:right w:val="none" w:sz="0" w:space="0" w:color="auto"/>
      </w:divBdr>
    </w:div>
    <w:div w:id="1665235938">
      <w:bodyDiv w:val="1"/>
      <w:marLeft w:val="0"/>
      <w:marRight w:val="0"/>
      <w:marTop w:val="0"/>
      <w:marBottom w:val="0"/>
      <w:divBdr>
        <w:top w:val="none" w:sz="0" w:space="0" w:color="auto"/>
        <w:left w:val="none" w:sz="0" w:space="0" w:color="auto"/>
        <w:bottom w:val="none" w:sz="0" w:space="0" w:color="auto"/>
        <w:right w:val="none" w:sz="0" w:space="0" w:color="auto"/>
      </w:divBdr>
      <w:divsChild>
        <w:div w:id="1340884576">
          <w:marLeft w:val="0"/>
          <w:marRight w:val="0"/>
          <w:marTop w:val="750"/>
          <w:marBottom w:val="300"/>
          <w:divBdr>
            <w:top w:val="none" w:sz="0" w:space="0" w:color="auto"/>
            <w:left w:val="none" w:sz="0" w:space="0" w:color="auto"/>
            <w:bottom w:val="none" w:sz="0" w:space="0" w:color="auto"/>
            <w:right w:val="none" w:sz="0" w:space="0" w:color="auto"/>
          </w:divBdr>
        </w:div>
      </w:divsChild>
    </w:div>
    <w:div w:id="1668552358">
      <w:bodyDiv w:val="1"/>
      <w:marLeft w:val="0"/>
      <w:marRight w:val="0"/>
      <w:marTop w:val="0"/>
      <w:marBottom w:val="0"/>
      <w:divBdr>
        <w:top w:val="none" w:sz="0" w:space="0" w:color="auto"/>
        <w:left w:val="none" w:sz="0" w:space="0" w:color="auto"/>
        <w:bottom w:val="none" w:sz="0" w:space="0" w:color="auto"/>
        <w:right w:val="none" w:sz="0" w:space="0" w:color="auto"/>
      </w:divBdr>
    </w:div>
    <w:div w:id="1673020555">
      <w:bodyDiv w:val="1"/>
      <w:marLeft w:val="0"/>
      <w:marRight w:val="0"/>
      <w:marTop w:val="0"/>
      <w:marBottom w:val="0"/>
      <w:divBdr>
        <w:top w:val="none" w:sz="0" w:space="0" w:color="auto"/>
        <w:left w:val="none" w:sz="0" w:space="0" w:color="auto"/>
        <w:bottom w:val="none" w:sz="0" w:space="0" w:color="auto"/>
        <w:right w:val="none" w:sz="0" w:space="0" w:color="auto"/>
      </w:divBdr>
    </w:div>
    <w:div w:id="1703674362">
      <w:bodyDiv w:val="1"/>
      <w:marLeft w:val="0"/>
      <w:marRight w:val="0"/>
      <w:marTop w:val="0"/>
      <w:marBottom w:val="0"/>
      <w:divBdr>
        <w:top w:val="none" w:sz="0" w:space="0" w:color="auto"/>
        <w:left w:val="none" w:sz="0" w:space="0" w:color="auto"/>
        <w:bottom w:val="none" w:sz="0" w:space="0" w:color="auto"/>
        <w:right w:val="none" w:sz="0" w:space="0" w:color="auto"/>
      </w:divBdr>
      <w:divsChild>
        <w:div w:id="635448172">
          <w:marLeft w:val="336"/>
          <w:marRight w:val="0"/>
          <w:marTop w:val="120"/>
          <w:marBottom w:val="312"/>
          <w:divBdr>
            <w:top w:val="none" w:sz="0" w:space="0" w:color="auto"/>
            <w:left w:val="none" w:sz="0" w:space="0" w:color="auto"/>
            <w:bottom w:val="none" w:sz="0" w:space="0" w:color="auto"/>
            <w:right w:val="none" w:sz="0" w:space="0" w:color="auto"/>
          </w:divBdr>
          <w:divsChild>
            <w:div w:id="1020207374">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1707100939">
      <w:bodyDiv w:val="1"/>
      <w:marLeft w:val="0"/>
      <w:marRight w:val="0"/>
      <w:marTop w:val="0"/>
      <w:marBottom w:val="0"/>
      <w:divBdr>
        <w:top w:val="none" w:sz="0" w:space="0" w:color="auto"/>
        <w:left w:val="none" w:sz="0" w:space="0" w:color="auto"/>
        <w:bottom w:val="none" w:sz="0" w:space="0" w:color="auto"/>
        <w:right w:val="none" w:sz="0" w:space="0" w:color="auto"/>
      </w:divBdr>
    </w:div>
    <w:div w:id="1734818195">
      <w:bodyDiv w:val="1"/>
      <w:marLeft w:val="0"/>
      <w:marRight w:val="0"/>
      <w:marTop w:val="0"/>
      <w:marBottom w:val="0"/>
      <w:divBdr>
        <w:top w:val="none" w:sz="0" w:space="0" w:color="auto"/>
        <w:left w:val="none" w:sz="0" w:space="0" w:color="auto"/>
        <w:bottom w:val="none" w:sz="0" w:space="0" w:color="auto"/>
        <w:right w:val="none" w:sz="0" w:space="0" w:color="auto"/>
      </w:divBdr>
    </w:div>
    <w:div w:id="1736002395">
      <w:bodyDiv w:val="1"/>
      <w:marLeft w:val="0"/>
      <w:marRight w:val="0"/>
      <w:marTop w:val="0"/>
      <w:marBottom w:val="0"/>
      <w:divBdr>
        <w:top w:val="none" w:sz="0" w:space="0" w:color="auto"/>
        <w:left w:val="none" w:sz="0" w:space="0" w:color="auto"/>
        <w:bottom w:val="none" w:sz="0" w:space="0" w:color="auto"/>
        <w:right w:val="none" w:sz="0" w:space="0" w:color="auto"/>
      </w:divBdr>
    </w:div>
    <w:div w:id="1752390451">
      <w:bodyDiv w:val="1"/>
      <w:marLeft w:val="0"/>
      <w:marRight w:val="0"/>
      <w:marTop w:val="0"/>
      <w:marBottom w:val="0"/>
      <w:divBdr>
        <w:top w:val="none" w:sz="0" w:space="0" w:color="auto"/>
        <w:left w:val="none" w:sz="0" w:space="0" w:color="auto"/>
        <w:bottom w:val="none" w:sz="0" w:space="0" w:color="auto"/>
        <w:right w:val="none" w:sz="0" w:space="0" w:color="auto"/>
      </w:divBdr>
      <w:divsChild>
        <w:div w:id="1327367668">
          <w:marLeft w:val="0"/>
          <w:marRight w:val="0"/>
          <w:marTop w:val="0"/>
          <w:marBottom w:val="0"/>
          <w:divBdr>
            <w:top w:val="none" w:sz="0" w:space="0" w:color="auto"/>
            <w:left w:val="none" w:sz="0" w:space="0" w:color="auto"/>
            <w:bottom w:val="none" w:sz="0" w:space="0" w:color="auto"/>
            <w:right w:val="none" w:sz="0" w:space="0" w:color="auto"/>
          </w:divBdr>
          <w:divsChild>
            <w:div w:id="1036008416">
              <w:marLeft w:val="0"/>
              <w:marRight w:val="0"/>
              <w:marTop w:val="0"/>
              <w:marBottom w:val="0"/>
              <w:divBdr>
                <w:top w:val="none" w:sz="0" w:space="0" w:color="auto"/>
                <w:left w:val="none" w:sz="0" w:space="0" w:color="auto"/>
                <w:bottom w:val="none" w:sz="0" w:space="0" w:color="auto"/>
                <w:right w:val="none" w:sz="0" w:space="0" w:color="auto"/>
              </w:divBdr>
            </w:div>
            <w:div w:id="1525358573">
              <w:marLeft w:val="0"/>
              <w:marRight w:val="0"/>
              <w:marTop w:val="0"/>
              <w:marBottom w:val="0"/>
              <w:divBdr>
                <w:top w:val="none" w:sz="0" w:space="0" w:color="auto"/>
                <w:left w:val="none" w:sz="0" w:space="0" w:color="auto"/>
                <w:bottom w:val="none" w:sz="0" w:space="0" w:color="auto"/>
                <w:right w:val="none" w:sz="0" w:space="0" w:color="auto"/>
              </w:divBdr>
              <w:divsChild>
                <w:div w:id="1350644678">
                  <w:marLeft w:val="0"/>
                  <w:marRight w:val="0"/>
                  <w:marTop w:val="0"/>
                  <w:marBottom w:val="0"/>
                  <w:divBdr>
                    <w:top w:val="none" w:sz="0" w:space="0" w:color="auto"/>
                    <w:left w:val="none" w:sz="0" w:space="0" w:color="auto"/>
                    <w:bottom w:val="none" w:sz="0" w:space="0" w:color="auto"/>
                    <w:right w:val="none" w:sz="0" w:space="0" w:color="auto"/>
                  </w:divBdr>
                  <w:divsChild>
                    <w:div w:id="376273486">
                      <w:marLeft w:val="0"/>
                      <w:marRight w:val="0"/>
                      <w:marTop w:val="0"/>
                      <w:marBottom w:val="0"/>
                      <w:divBdr>
                        <w:top w:val="none" w:sz="0" w:space="0" w:color="auto"/>
                        <w:left w:val="none" w:sz="0" w:space="0" w:color="auto"/>
                        <w:bottom w:val="none" w:sz="0" w:space="0" w:color="auto"/>
                        <w:right w:val="none" w:sz="0" w:space="0" w:color="auto"/>
                      </w:divBdr>
                    </w:div>
                    <w:div w:id="1945337500">
                      <w:marLeft w:val="0"/>
                      <w:marRight w:val="0"/>
                      <w:marTop w:val="0"/>
                      <w:marBottom w:val="0"/>
                      <w:divBdr>
                        <w:top w:val="single" w:sz="6" w:space="5" w:color="A2A9B1"/>
                        <w:left w:val="single" w:sz="6" w:space="5" w:color="A2A9B1"/>
                        <w:bottom w:val="single" w:sz="6" w:space="5" w:color="A2A9B1"/>
                        <w:right w:val="single" w:sz="6" w:space="5" w:color="A2A9B1"/>
                      </w:divBdr>
                    </w:div>
                    <w:div w:id="2119063845">
                      <w:marLeft w:val="0"/>
                      <w:marRight w:val="0"/>
                      <w:marTop w:val="0"/>
                      <w:marBottom w:val="75"/>
                      <w:divBdr>
                        <w:top w:val="single" w:sz="6" w:space="0" w:color="E6E6E6"/>
                        <w:left w:val="single" w:sz="2" w:space="0" w:color="E6E6E6"/>
                        <w:bottom w:val="single" w:sz="6" w:space="0" w:color="E6E6E6"/>
                        <w:right w:val="single" w:sz="2" w:space="0" w:color="E6E6E6"/>
                      </w:divBdr>
                    </w:div>
                    <w:div w:id="723213130">
                      <w:marLeft w:val="0"/>
                      <w:marRight w:val="336"/>
                      <w:marTop w:val="120"/>
                      <w:marBottom w:val="312"/>
                      <w:divBdr>
                        <w:top w:val="none" w:sz="0" w:space="0" w:color="auto"/>
                        <w:left w:val="none" w:sz="0" w:space="0" w:color="auto"/>
                        <w:bottom w:val="none" w:sz="0" w:space="0" w:color="auto"/>
                        <w:right w:val="none" w:sz="0" w:space="0" w:color="auto"/>
                      </w:divBdr>
                      <w:divsChild>
                        <w:div w:id="1426416254">
                          <w:marLeft w:val="0"/>
                          <w:marRight w:val="0"/>
                          <w:marTop w:val="0"/>
                          <w:marBottom w:val="0"/>
                          <w:divBdr>
                            <w:top w:val="single" w:sz="6" w:space="2" w:color="C0C0C0"/>
                            <w:left w:val="single" w:sz="6" w:space="1" w:color="C0C0C0"/>
                            <w:bottom w:val="single" w:sz="6" w:space="2" w:color="C0C0C0"/>
                            <w:right w:val="single" w:sz="6" w:space="1" w:color="C0C0C0"/>
                          </w:divBdr>
                          <w:divsChild>
                            <w:div w:id="38557264">
                              <w:marLeft w:val="0"/>
                              <w:marRight w:val="0"/>
                              <w:marTop w:val="0"/>
                              <w:marBottom w:val="0"/>
                              <w:divBdr>
                                <w:top w:val="none" w:sz="0" w:space="0" w:color="auto"/>
                                <w:left w:val="none" w:sz="0" w:space="0" w:color="auto"/>
                                <w:bottom w:val="none" w:sz="0" w:space="0" w:color="auto"/>
                                <w:right w:val="none" w:sz="0" w:space="0" w:color="auto"/>
                              </w:divBdr>
                            </w:div>
                            <w:div w:id="1505784068">
                              <w:marLeft w:val="0"/>
                              <w:marRight w:val="0"/>
                              <w:marTop w:val="0"/>
                              <w:marBottom w:val="0"/>
                              <w:divBdr>
                                <w:top w:val="none" w:sz="0" w:space="0" w:color="auto"/>
                                <w:left w:val="none" w:sz="0" w:space="0" w:color="auto"/>
                                <w:bottom w:val="none" w:sz="0" w:space="0" w:color="auto"/>
                                <w:right w:val="none" w:sz="0" w:space="0" w:color="auto"/>
                              </w:divBdr>
                            </w:div>
                            <w:div w:id="1347945608">
                              <w:marLeft w:val="0"/>
                              <w:marRight w:val="0"/>
                              <w:marTop w:val="0"/>
                              <w:marBottom w:val="0"/>
                              <w:divBdr>
                                <w:top w:val="none" w:sz="0" w:space="0" w:color="auto"/>
                                <w:left w:val="none" w:sz="0" w:space="0" w:color="auto"/>
                                <w:bottom w:val="none" w:sz="0" w:space="0" w:color="auto"/>
                                <w:right w:val="none" w:sz="0" w:space="0" w:color="auto"/>
                              </w:divBdr>
                            </w:div>
                            <w:div w:id="17673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4043">
      <w:bodyDiv w:val="1"/>
      <w:marLeft w:val="0"/>
      <w:marRight w:val="0"/>
      <w:marTop w:val="0"/>
      <w:marBottom w:val="0"/>
      <w:divBdr>
        <w:top w:val="none" w:sz="0" w:space="0" w:color="auto"/>
        <w:left w:val="none" w:sz="0" w:space="0" w:color="auto"/>
        <w:bottom w:val="none" w:sz="0" w:space="0" w:color="auto"/>
        <w:right w:val="none" w:sz="0" w:space="0" w:color="auto"/>
      </w:divBdr>
    </w:div>
    <w:div w:id="1865555598">
      <w:bodyDiv w:val="1"/>
      <w:marLeft w:val="0"/>
      <w:marRight w:val="0"/>
      <w:marTop w:val="0"/>
      <w:marBottom w:val="0"/>
      <w:divBdr>
        <w:top w:val="none" w:sz="0" w:space="0" w:color="auto"/>
        <w:left w:val="none" w:sz="0" w:space="0" w:color="auto"/>
        <w:bottom w:val="none" w:sz="0" w:space="0" w:color="auto"/>
        <w:right w:val="none" w:sz="0" w:space="0" w:color="auto"/>
      </w:divBdr>
      <w:divsChild>
        <w:div w:id="1983070936">
          <w:marLeft w:val="0"/>
          <w:marRight w:val="0"/>
          <w:marTop w:val="0"/>
          <w:marBottom w:val="0"/>
          <w:divBdr>
            <w:top w:val="none" w:sz="0" w:space="0" w:color="auto"/>
            <w:left w:val="none" w:sz="0" w:space="0" w:color="auto"/>
            <w:bottom w:val="none" w:sz="0" w:space="0" w:color="auto"/>
            <w:right w:val="none" w:sz="0" w:space="0" w:color="auto"/>
          </w:divBdr>
          <w:divsChild>
            <w:div w:id="233321685">
              <w:marLeft w:val="0"/>
              <w:marRight w:val="0"/>
              <w:marTop w:val="0"/>
              <w:marBottom w:val="0"/>
              <w:divBdr>
                <w:top w:val="none" w:sz="0" w:space="0" w:color="auto"/>
                <w:left w:val="none" w:sz="0" w:space="0" w:color="auto"/>
                <w:bottom w:val="none" w:sz="0" w:space="0" w:color="auto"/>
                <w:right w:val="none" w:sz="0" w:space="0" w:color="auto"/>
              </w:divBdr>
              <w:divsChild>
                <w:div w:id="58794667">
                  <w:marLeft w:val="0"/>
                  <w:marRight w:val="0"/>
                  <w:marTop w:val="0"/>
                  <w:marBottom w:val="0"/>
                  <w:divBdr>
                    <w:top w:val="none" w:sz="0" w:space="0" w:color="auto"/>
                    <w:left w:val="none" w:sz="0" w:space="0" w:color="auto"/>
                    <w:bottom w:val="none" w:sz="0" w:space="0" w:color="auto"/>
                    <w:right w:val="none" w:sz="0" w:space="0" w:color="auto"/>
                  </w:divBdr>
                  <w:divsChild>
                    <w:div w:id="1470242558">
                      <w:marLeft w:val="336"/>
                      <w:marRight w:val="0"/>
                      <w:marTop w:val="120"/>
                      <w:marBottom w:val="312"/>
                      <w:divBdr>
                        <w:top w:val="none" w:sz="0" w:space="0" w:color="auto"/>
                        <w:left w:val="none" w:sz="0" w:space="0" w:color="auto"/>
                        <w:bottom w:val="none" w:sz="0" w:space="0" w:color="auto"/>
                        <w:right w:val="none" w:sz="0" w:space="0" w:color="auto"/>
                      </w:divBdr>
                      <w:divsChild>
                        <w:div w:id="1602178379">
                          <w:marLeft w:val="0"/>
                          <w:marRight w:val="0"/>
                          <w:marTop w:val="0"/>
                          <w:marBottom w:val="0"/>
                          <w:divBdr>
                            <w:top w:val="single" w:sz="6" w:space="2" w:color="C8CCD1"/>
                            <w:left w:val="single" w:sz="6" w:space="2" w:color="C8CCD1"/>
                            <w:bottom w:val="single" w:sz="6" w:space="2" w:color="C8CCD1"/>
                            <w:right w:val="single" w:sz="6" w:space="2" w:color="C8CCD1"/>
                          </w:divBdr>
                          <w:divsChild>
                            <w:div w:id="205945438">
                              <w:marLeft w:val="0"/>
                              <w:marRight w:val="0"/>
                              <w:marTop w:val="0"/>
                              <w:marBottom w:val="0"/>
                              <w:divBdr>
                                <w:top w:val="none" w:sz="0" w:space="0" w:color="auto"/>
                                <w:left w:val="none" w:sz="0" w:space="0" w:color="auto"/>
                                <w:bottom w:val="none" w:sz="0" w:space="0" w:color="auto"/>
                                <w:right w:val="none" w:sz="0" w:space="0" w:color="auto"/>
                              </w:divBdr>
                              <w:divsChild>
                                <w:div w:id="924922744">
                                  <w:marLeft w:val="16"/>
                                  <w:marRight w:val="16"/>
                                  <w:marTop w:val="16"/>
                                  <w:marBottom w:val="16"/>
                                  <w:divBdr>
                                    <w:top w:val="none" w:sz="0" w:space="0" w:color="auto"/>
                                    <w:left w:val="none" w:sz="0" w:space="0" w:color="auto"/>
                                    <w:bottom w:val="none" w:sz="0" w:space="0" w:color="auto"/>
                                    <w:right w:val="none" w:sz="0" w:space="0" w:color="auto"/>
                                  </w:divBdr>
                                  <w:divsChild>
                                    <w:div w:id="160780675">
                                      <w:marLeft w:val="0"/>
                                      <w:marRight w:val="0"/>
                                      <w:marTop w:val="0"/>
                                      <w:marBottom w:val="0"/>
                                      <w:divBdr>
                                        <w:top w:val="single" w:sz="6" w:space="0" w:color="C8CCD1"/>
                                        <w:left w:val="single" w:sz="6" w:space="0" w:color="C8CCD1"/>
                                        <w:bottom w:val="single" w:sz="6" w:space="0" w:color="C8CCD1"/>
                                        <w:right w:val="single" w:sz="6" w:space="0" w:color="C8CCD1"/>
                                      </w:divBdr>
                                    </w:div>
                                  </w:divsChild>
                                </w:div>
                              </w:divsChild>
                            </w:div>
                            <w:div w:id="278344853">
                              <w:marLeft w:val="0"/>
                              <w:marRight w:val="0"/>
                              <w:marTop w:val="0"/>
                              <w:marBottom w:val="0"/>
                              <w:divBdr>
                                <w:top w:val="none" w:sz="0" w:space="0" w:color="auto"/>
                                <w:left w:val="none" w:sz="0" w:space="0" w:color="auto"/>
                                <w:bottom w:val="none" w:sz="0" w:space="0" w:color="auto"/>
                                <w:right w:val="none" w:sz="0" w:space="0" w:color="auto"/>
                              </w:divBdr>
                            </w:div>
                            <w:div w:id="2037464879">
                              <w:marLeft w:val="0"/>
                              <w:marRight w:val="0"/>
                              <w:marTop w:val="0"/>
                              <w:marBottom w:val="0"/>
                              <w:divBdr>
                                <w:top w:val="none" w:sz="0" w:space="0" w:color="auto"/>
                                <w:left w:val="none" w:sz="0" w:space="0" w:color="auto"/>
                                <w:bottom w:val="none" w:sz="0" w:space="0" w:color="auto"/>
                                <w:right w:val="none" w:sz="0" w:space="0" w:color="auto"/>
                              </w:divBdr>
                              <w:divsChild>
                                <w:div w:id="964119370">
                                  <w:marLeft w:val="16"/>
                                  <w:marRight w:val="16"/>
                                  <w:marTop w:val="16"/>
                                  <w:marBottom w:val="16"/>
                                  <w:divBdr>
                                    <w:top w:val="none" w:sz="0" w:space="0" w:color="auto"/>
                                    <w:left w:val="none" w:sz="0" w:space="0" w:color="auto"/>
                                    <w:bottom w:val="none" w:sz="0" w:space="0" w:color="auto"/>
                                    <w:right w:val="none" w:sz="0" w:space="0" w:color="auto"/>
                                  </w:divBdr>
                                  <w:divsChild>
                                    <w:div w:id="919027651">
                                      <w:marLeft w:val="0"/>
                                      <w:marRight w:val="0"/>
                                      <w:marTop w:val="0"/>
                                      <w:marBottom w:val="0"/>
                                      <w:divBdr>
                                        <w:top w:val="single" w:sz="6" w:space="0" w:color="C8CCD1"/>
                                        <w:left w:val="single" w:sz="6" w:space="0" w:color="C8CCD1"/>
                                        <w:bottom w:val="single" w:sz="6" w:space="0" w:color="C8CCD1"/>
                                        <w:right w:val="single" w:sz="6" w:space="0" w:color="C8CCD1"/>
                                      </w:divBdr>
                                    </w:div>
                                  </w:divsChild>
                                </w:div>
                              </w:divsChild>
                            </w:div>
                          </w:divsChild>
                        </w:div>
                      </w:divsChild>
                    </w:div>
                  </w:divsChild>
                </w:div>
              </w:divsChild>
            </w:div>
            <w:div w:id="3790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06010">
      <w:bodyDiv w:val="1"/>
      <w:marLeft w:val="0"/>
      <w:marRight w:val="0"/>
      <w:marTop w:val="0"/>
      <w:marBottom w:val="0"/>
      <w:divBdr>
        <w:top w:val="none" w:sz="0" w:space="0" w:color="auto"/>
        <w:left w:val="none" w:sz="0" w:space="0" w:color="auto"/>
        <w:bottom w:val="none" w:sz="0" w:space="0" w:color="auto"/>
        <w:right w:val="none" w:sz="0" w:space="0" w:color="auto"/>
      </w:divBdr>
      <w:divsChild>
        <w:div w:id="1465653913">
          <w:marLeft w:val="0"/>
          <w:marRight w:val="0"/>
          <w:marTop w:val="0"/>
          <w:marBottom w:val="0"/>
          <w:divBdr>
            <w:top w:val="none" w:sz="0" w:space="0" w:color="auto"/>
            <w:left w:val="none" w:sz="0" w:space="0" w:color="auto"/>
            <w:bottom w:val="none" w:sz="0" w:space="0" w:color="auto"/>
            <w:right w:val="none" w:sz="0" w:space="0" w:color="auto"/>
          </w:divBdr>
        </w:div>
        <w:div w:id="1726635257">
          <w:marLeft w:val="0"/>
          <w:marRight w:val="0"/>
          <w:marTop w:val="0"/>
          <w:marBottom w:val="0"/>
          <w:divBdr>
            <w:top w:val="none" w:sz="0" w:space="0" w:color="auto"/>
            <w:left w:val="none" w:sz="0" w:space="0" w:color="auto"/>
            <w:bottom w:val="none" w:sz="0" w:space="0" w:color="auto"/>
            <w:right w:val="none" w:sz="0" w:space="0" w:color="auto"/>
          </w:divBdr>
          <w:divsChild>
            <w:div w:id="2128892727">
              <w:marLeft w:val="0"/>
              <w:marRight w:val="0"/>
              <w:marTop w:val="0"/>
              <w:marBottom w:val="0"/>
              <w:divBdr>
                <w:top w:val="none" w:sz="0" w:space="0" w:color="auto"/>
                <w:left w:val="none" w:sz="0" w:space="0" w:color="auto"/>
                <w:bottom w:val="none" w:sz="0" w:space="0" w:color="auto"/>
                <w:right w:val="none" w:sz="0" w:space="0" w:color="auto"/>
              </w:divBdr>
            </w:div>
            <w:div w:id="2859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7008">
      <w:bodyDiv w:val="1"/>
      <w:marLeft w:val="0"/>
      <w:marRight w:val="0"/>
      <w:marTop w:val="0"/>
      <w:marBottom w:val="0"/>
      <w:divBdr>
        <w:top w:val="none" w:sz="0" w:space="0" w:color="auto"/>
        <w:left w:val="none" w:sz="0" w:space="0" w:color="auto"/>
        <w:bottom w:val="none" w:sz="0" w:space="0" w:color="auto"/>
        <w:right w:val="none" w:sz="0" w:space="0" w:color="auto"/>
      </w:divBdr>
    </w:div>
    <w:div w:id="1907567616">
      <w:bodyDiv w:val="1"/>
      <w:marLeft w:val="0"/>
      <w:marRight w:val="0"/>
      <w:marTop w:val="0"/>
      <w:marBottom w:val="0"/>
      <w:divBdr>
        <w:top w:val="none" w:sz="0" w:space="0" w:color="auto"/>
        <w:left w:val="none" w:sz="0" w:space="0" w:color="auto"/>
        <w:bottom w:val="none" w:sz="0" w:space="0" w:color="auto"/>
        <w:right w:val="none" w:sz="0" w:space="0" w:color="auto"/>
      </w:divBdr>
      <w:divsChild>
        <w:div w:id="919146130">
          <w:marLeft w:val="0"/>
          <w:marRight w:val="0"/>
          <w:marTop w:val="0"/>
          <w:marBottom w:val="0"/>
          <w:divBdr>
            <w:top w:val="none" w:sz="0" w:space="0" w:color="auto"/>
            <w:left w:val="none" w:sz="0" w:space="0" w:color="auto"/>
            <w:bottom w:val="none" w:sz="0" w:space="0" w:color="auto"/>
            <w:right w:val="none" w:sz="0" w:space="0" w:color="auto"/>
          </w:divBdr>
          <w:divsChild>
            <w:div w:id="6465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5881">
      <w:bodyDiv w:val="1"/>
      <w:marLeft w:val="0"/>
      <w:marRight w:val="0"/>
      <w:marTop w:val="0"/>
      <w:marBottom w:val="0"/>
      <w:divBdr>
        <w:top w:val="none" w:sz="0" w:space="0" w:color="auto"/>
        <w:left w:val="none" w:sz="0" w:space="0" w:color="auto"/>
        <w:bottom w:val="none" w:sz="0" w:space="0" w:color="auto"/>
        <w:right w:val="none" w:sz="0" w:space="0" w:color="auto"/>
      </w:divBdr>
    </w:div>
    <w:div w:id="1984502502">
      <w:bodyDiv w:val="1"/>
      <w:marLeft w:val="0"/>
      <w:marRight w:val="0"/>
      <w:marTop w:val="0"/>
      <w:marBottom w:val="0"/>
      <w:divBdr>
        <w:top w:val="none" w:sz="0" w:space="0" w:color="auto"/>
        <w:left w:val="none" w:sz="0" w:space="0" w:color="auto"/>
        <w:bottom w:val="none" w:sz="0" w:space="0" w:color="auto"/>
        <w:right w:val="none" w:sz="0" w:space="0" w:color="auto"/>
      </w:divBdr>
    </w:div>
    <w:div w:id="1984505812">
      <w:bodyDiv w:val="1"/>
      <w:marLeft w:val="0"/>
      <w:marRight w:val="0"/>
      <w:marTop w:val="0"/>
      <w:marBottom w:val="0"/>
      <w:divBdr>
        <w:top w:val="none" w:sz="0" w:space="0" w:color="auto"/>
        <w:left w:val="none" w:sz="0" w:space="0" w:color="auto"/>
        <w:bottom w:val="none" w:sz="0" w:space="0" w:color="auto"/>
        <w:right w:val="none" w:sz="0" w:space="0" w:color="auto"/>
      </w:divBdr>
    </w:div>
    <w:div w:id="2009095998">
      <w:bodyDiv w:val="1"/>
      <w:marLeft w:val="0"/>
      <w:marRight w:val="0"/>
      <w:marTop w:val="0"/>
      <w:marBottom w:val="0"/>
      <w:divBdr>
        <w:top w:val="none" w:sz="0" w:space="0" w:color="auto"/>
        <w:left w:val="none" w:sz="0" w:space="0" w:color="auto"/>
        <w:bottom w:val="none" w:sz="0" w:space="0" w:color="auto"/>
        <w:right w:val="none" w:sz="0" w:space="0" w:color="auto"/>
      </w:divBdr>
    </w:div>
    <w:div w:id="2072270504">
      <w:bodyDiv w:val="1"/>
      <w:marLeft w:val="0"/>
      <w:marRight w:val="0"/>
      <w:marTop w:val="0"/>
      <w:marBottom w:val="0"/>
      <w:divBdr>
        <w:top w:val="none" w:sz="0" w:space="0" w:color="auto"/>
        <w:left w:val="none" w:sz="0" w:space="0" w:color="auto"/>
        <w:bottom w:val="none" w:sz="0" w:space="0" w:color="auto"/>
        <w:right w:val="none" w:sz="0" w:space="0" w:color="auto"/>
      </w:divBdr>
    </w:div>
    <w:div w:id="2096393808">
      <w:bodyDiv w:val="1"/>
      <w:marLeft w:val="0"/>
      <w:marRight w:val="0"/>
      <w:marTop w:val="0"/>
      <w:marBottom w:val="0"/>
      <w:divBdr>
        <w:top w:val="none" w:sz="0" w:space="0" w:color="auto"/>
        <w:left w:val="none" w:sz="0" w:space="0" w:color="auto"/>
        <w:bottom w:val="none" w:sz="0" w:space="0" w:color="auto"/>
        <w:right w:val="none" w:sz="0" w:space="0" w:color="auto"/>
      </w:divBdr>
      <w:divsChild>
        <w:div w:id="702362942">
          <w:marLeft w:val="0"/>
          <w:marRight w:val="0"/>
          <w:marTop w:val="0"/>
          <w:marBottom w:val="0"/>
          <w:divBdr>
            <w:top w:val="single" w:sz="6" w:space="5" w:color="A2A9B1"/>
            <w:left w:val="single" w:sz="6" w:space="5" w:color="A2A9B1"/>
            <w:bottom w:val="single" w:sz="6" w:space="5" w:color="A2A9B1"/>
            <w:right w:val="single" w:sz="6" w:space="5" w:color="A2A9B1"/>
          </w:divBdr>
        </w:div>
        <w:div w:id="213661592">
          <w:marLeft w:val="0"/>
          <w:marRight w:val="0"/>
          <w:marTop w:val="0"/>
          <w:marBottom w:val="75"/>
          <w:divBdr>
            <w:top w:val="single" w:sz="6" w:space="0" w:color="E6E6E6"/>
            <w:left w:val="single" w:sz="2" w:space="0" w:color="E6E6E6"/>
            <w:bottom w:val="single" w:sz="6" w:space="0" w:color="E6E6E6"/>
            <w:right w:val="single" w:sz="2" w:space="0" w:color="E6E6E6"/>
          </w:divBdr>
        </w:div>
        <w:div w:id="475344289">
          <w:marLeft w:val="0"/>
          <w:marRight w:val="336"/>
          <w:marTop w:val="120"/>
          <w:marBottom w:val="312"/>
          <w:divBdr>
            <w:top w:val="none" w:sz="0" w:space="0" w:color="auto"/>
            <w:left w:val="none" w:sz="0" w:space="0" w:color="auto"/>
            <w:bottom w:val="none" w:sz="0" w:space="0" w:color="auto"/>
            <w:right w:val="none" w:sz="0" w:space="0" w:color="auto"/>
          </w:divBdr>
          <w:divsChild>
            <w:div w:id="1163281200">
              <w:marLeft w:val="0"/>
              <w:marRight w:val="0"/>
              <w:marTop w:val="0"/>
              <w:marBottom w:val="0"/>
              <w:divBdr>
                <w:top w:val="single" w:sz="6" w:space="2" w:color="C0C0C0"/>
                <w:left w:val="single" w:sz="6" w:space="1" w:color="C0C0C0"/>
                <w:bottom w:val="single" w:sz="6" w:space="2" w:color="C0C0C0"/>
                <w:right w:val="single" w:sz="6" w:space="1" w:color="C0C0C0"/>
              </w:divBdr>
              <w:divsChild>
                <w:div w:id="1839034754">
                  <w:marLeft w:val="0"/>
                  <w:marRight w:val="0"/>
                  <w:marTop w:val="0"/>
                  <w:marBottom w:val="0"/>
                  <w:divBdr>
                    <w:top w:val="none" w:sz="0" w:space="0" w:color="auto"/>
                    <w:left w:val="none" w:sz="0" w:space="0" w:color="auto"/>
                    <w:bottom w:val="none" w:sz="0" w:space="0" w:color="auto"/>
                    <w:right w:val="none" w:sz="0" w:space="0" w:color="auto"/>
                  </w:divBdr>
                </w:div>
                <w:div w:id="656154248">
                  <w:marLeft w:val="0"/>
                  <w:marRight w:val="0"/>
                  <w:marTop w:val="0"/>
                  <w:marBottom w:val="0"/>
                  <w:divBdr>
                    <w:top w:val="none" w:sz="0" w:space="0" w:color="auto"/>
                    <w:left w:val="none" w:sz="0" w:space="0" w:color="auto"/>
                    <w:bottom w:val="none" w:sz="0" w:space="0" w:color="auto"/>
                    <w:right w:val="none" w:sz="0" w:space="0" w:color="auto"/>
                  </w:divBdr>
                </w:div>
                <w:div w:id="1612013399">
                  <w:marLeft w:val="0"/>
                  <w:marRight w:val="0"/>
                  <w:marTop w:val="0"/>
                  <w:marBottom w:val="0"/>
                  <w:divBdr>
                    <w:top w:val="none" w:sz="0" w:space="0" w:color="auto"/>
                    <w:left w:val="none" w:sz="0" w:space="0" w:color="auto"/>
                    <w:bottom w:val="none" w:sz="0" w:space="0" w:color="auto"/>
                    <w:right w:val="none" w:sz="0" w:space="0" w:color="auto"/>
                  </w:divBdr>
                </w:div>
                <w:div w:id="10345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75945">
      <w:bodyDiv w:val="1"/>
      <w:marLeft w:val="0"/>
      <w:marRight w:val="0"/>
      <w:marTop w:val="0"/>
      <w:marBottom w:val="0"/>
      <w:divBdr>
        <w:top w:val="none" w:sz="0" w:space="0" w:color="auto"/>
        <w:left w:val="none" w:sz="0" w:space="0" w:color="auto"/>
        <w:bottom w:val="none" w:sz="0" w:space="0" w:color="auto"/>
        <w:right w:val="none" w:sz="0" w:space="0" w:color="auto"/>
      </w:divBdr>
      <w:divsChild>
        <w:div w:id="1436905431">
          <w:marLeft w:val="0"/>
          <w:marRight w:val="0"/>
          <w:marTop w:val="0"/>
          <w:marBottom w:val="240"/>
          <w:divBdr>
            <w:top w:val="none" w:sz="0" w:space="0" w:color="auto"/>
            <w:left w:val="none" w:sz="0" w:space="0" w:color="auto"/>
            <w:bottom w:val="none" w:sz="0" w:space="0" w:color="auto"/>
            <w:right w:val="none" w:sz="0" w:space="0" w:color="auto"/>
          </w:divBdr>
          <w:divsChild>
            <w:div w:id="216858733">
              <w:marLeft w:val="0"/>
              <w:marRight w:val="0"/>
              <w:marTop w:val="0"/>
              <w:marBottom w:val="0"/>
              <w:divBdr>
                <w:top w:val="none" w:sz="0" w:space="0" w:color="auto"/>
                <w:left w:val="none" w:sz="0" w:space="0" w:color="auto"/>
                <w:bottom w:val="none" w:sz="0" w:space="0" w:color="auto"/>
                <w:right w:val="none" w:sz="0" w:space="0" w:color="auto"/>
              </w:divBdr>
            </w:div>
          </w:divsChild>
        </w:div>
        <w:div w:id="1947420522">
          <w:marLeft w:val="0"/>
          <w:marRight w:val="0"/>
          <w:marTop w:val="0"/>
          <w:marBottom w:val="240"/>
          <w:divBdr>
            <w:top w:val="none" w:sz="0" w:space="0" w:color="auto"/>
            <w:left w:val="none" w:sz="0" w:space="0" w:color="auto"/>
            <w:bottom w:val="none" w:sz="0" w:space="0" w:color="auto"/>
            <w:right w:val="none" w:sz="0" w:space="0" w:color="auto"/>
          </w:divBdr>
          <w:divsChild>
            <w:div w:id="478963402">
              <w:marLeft w:val="0"/>
              <w:marRight w:val="0"/>
              <w:marTop w:val="0"/>
              <w:marBottom w:val="0"/>
              <w:divBdr>
                <w:top w:val="none" w:sz="0" w:space="0" w:color="auto"/>
                <w:left w:val="none" w:sz="0" w:space="0" w:color="auto"/>
                <w:bottom w:val="none" w:sz="0" w:space="0" w:color="auto"/>
                <w:right w:val="none" w:sz="0" w:space="0" w:color="auto"/>
              </w:divBdr>
            </w:div>
          </w:divsChild>
        </w:div>
        <w:div w:id="1066297631">
          <w:marLeft w:val="0"/>
          <w:marRight w:val="0"/>
          <w:marTop w:val="0"/>
          <w:marBottom w:val="240"/>
          <w:divBdr>
            <w:top w:val="none" w:sz="0" w:space="0" w:color="auto"/>
            <w:left w:val="none" w:sz="0" w:space="0" w:color="auto"/>
            <w:bottom w:val="none" w:sz="0" w:space="0" w:color="auto"/>
            <w:right w:val="none" w:sz="0" w:space="0" w:color="auto"/>
          </w:divBdr>
        </w:div>
      </w:divsChild>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nnabaa.org/arabic/variety/22544" TargetMode="External"/><Relationship Id="rId18" Type="http://schemas.openxmlformats.org/officeDocument/2006/relationships/image" Target="media/image1.png"/><Relationship Id="rId26" Type="http://schemas.openxmlformats.org/officeDocument/2006/relationships/image" Target="media/image12.jpeg"/><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header" Target="header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11.jpg"/><Relationship Id="rId33" Type="http://schemas.openxmlformats.org/officeDocument/2006/relationships/image" Target="media/image14.jpg"/><Relationship Id="rId38" Type="http://schemas.openxmlformats.org/officeDocument/2006/relationships/header" Target="header10.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header" Target="header6.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header" Target="header7.xml"/><Relationship Id="rId37" Type="http://schemas.openxmlformats.org/officeDocument/2006/relationships/footer" Target="footer6.xml"/><Relationship Id="rId40" Type="http://schemas.openxmlformats.org/officeDocument/2006/relationships/header" Target="header11.xml"/><Relationship Id="rId45"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header" Target="header5.xml"/><Relationship Id="rId36" Type="http://schemas.openxmlformats.org/officeDocument/2006/relationships/footer" Target="footer5.xml"/><Relationship Id="rId10" Type="http://schemas.openxmlformats.org/officeDocument/2006/relationships/image" Target="media/image3.jpg"/><Relationship Id="rId19" Type="http://schemas.openxmlformats.org/officeDocument/2006/relationships/image" Target="media/image5.jpg"/><Relationship Id="rId31" Type="http://schemas.openxmlformats.org/officeDocument/2006/relationships/footer" Target="footer4.xml"/><Relationship Id="rId44"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footer" Target="footer3.xml"/><Relationship Id="rId35" Type="http://schemas.openxmlformats.org/officeDocument/2006/relationships/header" Target="header9.xml"/><Relationship Id="rId43"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1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header6.xml.rels><?xml version="1.0" encoding="UTF-8" standalone="yes"?>
<Relationships xmlns="http://schemas.openxmlformats.org/package/2006/relationships"><Relationship Id="rId1" Type="http://schemas.openxmlformats.org/officeDocument/2006/relationships/image" Target="media/image4.emf"/></Relationships>
</file>

<file path=word/_rels/header9.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20Dawood\AppData\Roaming\Microsoft\Templates\Family%20Christmas%20new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D3733-7633-4CBC-AB6F-D24BCBB61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Family Christmas newsletter</Template>
  <TotalTime>230</TotalTime>
  <Pages>1</Pages>
  <Words>4131</Words>
  <Characters>23551</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vt:lpstr>(سبحان الذي أسرىَ بعبده ليلاً مِن المسجد الحرام     </vt:lpstr>
      <vt:lpstr/>
      <vt:lpstr>*صورة الغلاف : الاسراء و المعراج</vt:lpstr>
      <vt:lpstr>اعداد/ ابن البلد                                          ص4               </vt:lpstr>
      <vt:lpstr>*لكِ يا سيدتي : السم الذي يقتل الرجل</vt:lpstr>
      <vt:lpstr>اعداد/بنت البلد                                               ص4</vt:lpstr>
      <vt:lpstr/>
      <vt:lpstr>ركن الادب :                         رَجَـبُ   الـخَـيـر ِ</vt:lpstr>
      <vt:lpstr>    نَفَحاتُ شَهرُ اللـه رَجَبُ  الـخيرِ              هَلّتْ عـليـنا   بالـم</vt:lpstr>
      <vt:lpstr>        </vt:lpstr>
      <vt:lpstr>        مـن بيتهِ الـمعمورِ كان   البدءُ               للأقـصى كـانت  وُجهةٌ  للـ</vt:lpstr>
      <vt:lpstr/>
      <vt:lpstr/>
    </vt:vector>
  </TitlesOfParts>
  <Company/>
  <LinksUpToDate>false</LinksUpToDate>
  <CharactersWithSpaces>27627</CharactersWithSpaces>
  <SharedDoc>false</SharedDoc>
  <HLinks>
    <vt:vector size="48" baseType="variant">
      <vt:variant>
        <vt:i4>589877</vt:i4>
      </vt:variant>
      <vt:variant>
        <vt:i4>21</vt:i4>
      </vt:variant>
      <vt:variant>
        <vt:i4>0</vt:i4>
      </vt:variant>
      <vt:variant>
        <vt:i4>5</vt:i4>
      </vt:variant>
      <vt:variant>
        <vt:lpwstr>https://www.facebook.com/ahmed.e.bestawy?__tn__=%2CdC-R-R&amp;eid=ARCRKPXKN5ogej43HrAY6qCoh73ndOK_pnm4KzP7I73X9cjNghpF6s-3n44mayfLW3BQz6IHHb3fN2in&amp;hc_ref=ARSRrdjGtRUGAI-uLSb6BgD13JBawPqZE8uGPNXxi8zYKATkFamYaAbujVVb0C3y_Rk&amp;fref=nf</vt:lpwstr>
      </vt:variant>
      <vt:variant>
        <vt:lpwstr/>
      </vt:variant>
      <vt:variant>
        <vt:i4>4456544</vt:i4>
      </vt:variant>
      <vt:variant>
        <vt:i4>18</vt:i4>
      </vt:variant>
      <vt:variant>
        <vt:i4>0</vt:i4>
      </vt:variant>
      <vt:variant>
        <vt:i4>5</vt:i4>
      </vt:variant>
      <vt:variant>
        <vt:lpwstr>https://www.facebook.com/hashtag/yougetwhatyougive?__eep__=6&amp;source=feed_text&amp;epa=HASHTAG</vt:lpwstr>
      </vt:variant>
      <vt:variant>
        <vt:lpwstr/>
      </vt:variant>
      <vt:variant>
        <vt:i4>786453</vt:i4>
      </vt:variant>
      <vt:variant>
        <vt:i4>15</vt:i4>
      </vt:variant>
      <vt:variant>
        <vt:i4>0</vt:i4>
      </vt:variant>
      <vt:variant>
        <vt:i4>5</vt:i4>
      </vt:variant>
      <vt:variant>
        <vt:lpwstr>https://www.facebook.com/photo.php?fbid=10223318834020706&amp;set=a.10202624591197569&amp;type=3&amp;eid=ARDfPqzcMr0iuC0qHjcRIid8jS088TTEyOTxVWkmWHbBAxwGbTMGJloVeafL2QnhartOHwWR2HoLwt0u</vt:lpwstr>
      </vt:variant>
      <vt:variant>
        <vt:lpwstr/>
      </vt:variant>
      <vt:variant>
        <vt:i4>5505079</vt:i4>
      </vt:variant>
      <vt:variant>
        <vt:i4>12</vt:i4>
      </vt:variant>
      <vt:variant>
        <vt:i4>0</vt:i4>
      </vt:variant>
      <vt:variant>
        <vt:i4>5</vt:i4>
      </vt:variant>
      <vt:variant>
        <vt:lpwstr>https://www.facebook.com/photo.php?fbid=10157159286132647&amp;set=a.10150188289712647&amp;type=3&amp;eid=ARDDiF4JavwQUoWIa-fA9PU5uDB0R_0CAZM9cFUiizT2TSHbZAJ34t10ROomb3noSR6i4rUv8WmefruR</vt:lpwstr>
      </vt:variant>
      <vt:variant>
        <vt:lpwstr/>
      </vt:variant>
      <vt:variant>
        <vt:i4>5505079</vt:i4>
      </vt:variant>
      <vt:variant>
        <vt:i4>9</vt:i4>
      </vt:variant>
      <vt:variant>
        <vt:i4>0</vt:i4>
      </vt:variant>
      <vt:variant>
        <vt:i4>5</vt:i4>
      </vt:variant>
      <vt:variant>
        <vt:lpwstr>https://www.facebook.com/photo.php?fbid=10157159286132647&amp;set=a.10150188289712647&amp;type=3&amp;eid=ARDDiF4JavwQUoWIa-fA9PU5uDB0R_0CAZM9cFUiizT2TSHbZAJ34t10ROomb3noSR6i4rUv8WmefruR</vt:lpwstr>
      </vt:variant>
      <vt:variant>
        <vt:lpwstr/>
      </vt:variant>
      <vt:variant>
        <vt:i4>3080260</vt:i4>
      </vt:variant>
      <vt:variant>
        <vt:i4>6</vt:i4>
      </vt:variant>
      <vt:variant>
        <vt:i4>0</vt:i4>
      </vt:variant>
      <vt:variant>
        <vt:i4>5</vt:i4>
      </vt:variant>
      <vt:variant>
        <vt:lpwstr>https://www.facebook.com/photo.php?fbid=1792296564243889&amp;set=a.209907365816158&amp;type=3&amp;eid=ARBHvprMFwFRdePq9S9vcvjvnTt9KELoSCLn8TJWt3_FH5MrvvfLjgH44kmn1wf1-jMQ4ayrJrTqH4jv</vt:lpwstr>
      </vt:variant>
      <vt:variant>
        <vt:lpwstr/>
      </vt:variant>
      <vt:variant>
        <vt:i4>2883697</vt:i4>
      </vt:variant>
      <vt:variant>
        <vt:i4>3</vt:i4>
      </vt:variant>
      <vt:variant>
        <vt:i4>0</vt:i4>
      </vt:variant>
      <vt:variant>
        <vt:i4>5</vt:i4>
      </vt:variant>
      <vt:variant>
        <vt:lpwstr>http://www.saidabuazayem.net/Download/currentnumber/bashir-273.pdf</vt:lpwstr>
      </vt:variant>
      <vt:variant>
        <vt:lpwstr/>
      </vt:variant>
      <vt:variant>
        <vt:i4>5505111</vt:i4>
      </vt:variant>
      <vt:variant>
        <vt:i4>0</vt:i4>
      </vt:variant>
      <vt:variant>
        <vt:i4>0</vt:i4>
      </vt:variant>
      <vt:variant>
        <vt:i4>5</vt:i4>
      </vt:variant>
      <vt:variant>
        <vt:lpwstr>https://annabaa.org/arabic/variety/22544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 Dawood</dc:creator>
  <cp:lastModifiedBy>Sony</cp:lastModifiedBy>
  <cp:revision>20</cp:revision>
  <cp:lastPrinted>2022-01-30T20:22:00Z</cp:lastPrinted>
  <dcterms:created xsi:type="dcterms:W3CDTF">2022-01-23T14:34:00Z</dcterms:created>
  <dcterms:modified xsi:type="dcterms:W3CDTF">2022-01-30T20:25:00Z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TC010128001033</vt:lpwstr>
  </property>
</Properties>
</file>